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5E9CF" w14:textId="01B965ED" w:rsidR="0012388D" w:rsidRDefault="0005437A" w:rsidP="00CA5734">
      <w:pPr>
        <w:rPr>
          <w:rFonts w:cs="Arial"/>
        </w:rPr>
      </w:pPr>
      <w:r>
        <w:rPr>
          <w:rFonts w:cs="Arial"/>
        </w:rPr>
        <w:t xml:space="preserve"> </w:t>
      </w:r>
      <w:r w:rsidR="00772BDC">
        <w:rPr>
          <w:rFonts w:cs="Arial"/>
          <w:noProof/>
          <w:lang w:eastAsia="en-GB" w:bidi="ar-SA"/>
        </w:rPr>
        <w:drawing>
          <wp:inline distT="0" distB="0" distL="0" distR="0" wp14:anchorId="5C74129B" wp14:editId="6BFA9BBF">
            <wp:extent cx="3495600" cy="612000"/>
            <wp:effectExtent l="0" t="0" r="0" b="0"/>
            <wp:docPr id="1" name="Picture 1" descr="Food Standards Australia New Zealand logo" title="Food Standards Australi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13" cstate="print"/>
                    <a:srcRect/>
                    <a:stretch>
                      <a:fillRect/>
                    </a:stretch>
                  </pic:blipFill>
                  <pic:spPr bwMode="auto">
                    <a:xfrm>
                      <a:off x="0" y="0"/>
                      <a:ext cx="3495600" cy="612000"/>
                    </a:xfrm>
                    <a:prstGeom prst="rect">
                      <a:avLst/>
                    </a:prstGeom>
                    <a:noFill/>
                    <a:ln w="9525">
                      <a:noFill/>
                      <a:miter lim="800000"/>
                      <a:headEnd/>
                      <a:tailEnd/>
                    </a:ln>
                  </pic:spPr>
                </pic:pic>
              </a:graphicData>
            </a:graphic>
          </wp:inline>
        </w:drawing>
      </w:r>
    </w:p>
    <w:p w14:paraId="1B1784A4" w14:textId="77777777" w:rsidR="00A671E6" w:rsidRPr="00A671E6" w:rsidRDefault="00A671E6" w:rsidP="00A671E6">
      <w:pPr>
        <w:rPr>
          <w:color w:val="FF0000"/>
        </w:rPr>
      </w:pPr>
    </w:p>
    <w:p w14:paraId="70484444" w14:textId="30490E91" w:rsidR="00A671E6" w:rsidRPr="00564878" w:rsidRDefault="00564878" w:rsidP="00A671E6">
      <w:pPr>
        <w:rPr>
          <w:b/>
          <w:sz w:val="28"/>
          <w:szCs w:val="28"/>
        </w:rPr>
      </w:pPr>
      <w:r w:rsidRPr="00564878">
        <w:rPr>
          <w:b/>
          <w:sz w:val="28"/>
          <w:szCs w:val="28"/>
        </w:rPr>
        <w:t>20</w:t>
      </w:r>
      <w:r w:rsidR="00A671E6" w:rsidRPr="00564878">
        <w:rPr>
          <w:b/>
          <w:sz w:val="28"/>
          <w:szCs w:val="28"/>
        </w:rPr>
        <w:t xml:space="preserve"> </w:t>
      </w:r>
      <w:r w:rsidR="002D7A62" w:rsidRPr="00564878">
        <w:rPr>
          <w:b/>
          <w:sz w:val="28"/>
          <w:szCs w:val="28"/>
        </w:rPr>
        <w:t>March</w:t>
      </w:r>
      <w:r w:rsidR="00A66FDD" w:rsidRPr="00564878">
        <w:rPr>
          <w:b/>
          <w:sz w:val="28"/>
          <w:szCs w:val="28"/>
        </w:rPr>
        <w:t xml:space="preserve"> 20</w:t>
      </w:r>
      <w:r w:rsidR="002D7A62" w:rsidRPr="00564878">
        <w:rPr>
          <w:b/>
          <w:sz w:val="28"/>
          <w:szCs w:val="28"/>
        </w:rPr>
        <w:t>2</w:t>
      </w:r>
      <w:r w:rsidR="00311619" w:rsidRPr="00564878">
        <w:rPr>
          <w:b/>
          <w:sz w:val="28"/>
          <w:szCs w:val="28"/>
        </w:rPr>
        <w:t>3</w:t>
      </w:r>
    </w:p>
    <w:p w14:paraId="1F6FE9DA" w14:textId="58F6D9DE" w:rsidR="00A671E6" w:rsidRPr="00564878" w:rsidRDefault="00A671E6" w:rsidP="00A671E6">
      <w:pPr>
        <w:rPr>
          <w:b/>
          <w:sz w:val="28"/>
          <w:szCs w:val="28"/>
        </w:rPr>
      </w:pPr>
      <w:r w:rsidRPr="00564878">
        <w:rPr>
          <w:b/>
          <w:sz w:val="28"/>
          <w:szCs w:val="28"/>
        </w:rPr>
        <w:t>[</w:t>
      </w:r>
      <w:r w:rsidR="00564878" w:rsidRPr="00564878">
        <w:rPr>
          <w:b/>
          <w:sz w:val="28"/>
          <w:szCs w:val="28"/>
        </w:rPr>
        <w:t>235-23</w:t>
      </w:r>
      <w:r w:rsidRPr="00564878">
        <w:rPr>
          <w:b/>
          <w:sz w:val="28"/>
          <w:szCs w:val="28"/>
        </w:rPr>
        <w:t>]</w:t>
      </w:r>
    </w:p>
    <w:p w14:paraId="236B217F" w14:textId="77777777" w:rsidR="00A671E6" w:rsidRPr="00A671E6" w:rsidRDefault="00A671E6" w:rsidP="00A671E6"/>
    <w:p w14:paraId="5FF0BBAF" w14:textId="011BC4B0" w:rsidR="0012388D" w:rsidRPr="000B427A" w:rsidRDefault="00B425AA" w:rsidP="00B425AA">
      <w:pPr>
        <w:pStyle w:val="FSTitle"/>
      </w:pPr>
      <w:r w:rsidRPr="00CA5734">
        <w:t>A</w:t>
      </w:r>
      <w:r w:rsidR="00DD265C">
        <w:t>pproval</w:t>
      </w:r>
      <w:r w:rsidRPr="00CA5734">
        <w:t xml:space="preserve"> </w:t>
      </w:r>
      <w:r w:rsidR="00B77C18">
        <w:t>r</w:t>
      </w:r>
      <w:r w:rsidR="00DD265C" w:rsidRPr="00CA5734">
        <w:t>eport</w:t>
      </w:r>
      <w:r w:rsidRPr="000B427A">
        <w:t xml:space="preserve"> – </w:t>
      </w:r>
      <w:r w:rsidR="00C33ABC">
        <w:t>Application A1256</w:t>
      </w:r>
    </w:p>
    <w:p w14:paraId="315D0B68" w14:textId="77777777" w:rsidR="003A7B84" w:rsidRPr="00CA5734" w:rsidRDefault="003A7B84" w:rsidP="00A671E6"/>
    <w:p w14:paraId="598B5EA9" w14:textId="16D4CC8F" w:rsidR="0012388D" w:rsidRPr="00C33ABC" w:rsidRDefault="00C33ABC" w:rsidP="00B425AA">
      <w:pPr>
        <w:pStyle w:val="FSTitle"/>
      </w:pPr>
      <w:r w:rsidRPr="00C33ABC">
        <w:t>Colour of pregnancy warning labels for corrugated cardboard packaging</w:t>
      </w:r>
    </w:p>
    <w:p w14:paraId="52BB56FB" w14:textId="77777777" w:rsidR="003A7B84" w:rsidRPr="00E327A6" w:rsidRDefault="003A7B84" w:rsidP="00871116">
      <w:pPr>
        <w:pBdr>
          <w:bottom w:val="single" w:sz="12" w:space="1" w:color="auto"/>
        </w:pBdr>
        <w:tabs>
          <w:tab w:val="left" w:pos="1140"/>
        </w:tabs>
        <w:rPr>
          <w:rFonts w:cs="Arial"/>
          <w:bCs/>
        </w:rPr>
      </w:pPr>
    </w:p>
    <w:p w14:paraId="7804B000" w14:textId="77777777" w:rsidR="003A7B84" w:rsidRPr="00E327A6" w:rsidRDefault="003A7B84" w:rsidP="003A7B84"/>
    <w:p w14:paraId="66E0E184" w14:textId="5D19D60C" w:rsidR="00EB6590" w:rsidRPr="00C33ABC" w:rsidRDefault="000F3CFE" w:rsidP="00CA5734">
      <w:r w:rsidRPr="00C33ABC">
        <w:t>Food Standards Australia New Zealand (FSANZ) has</w:t>
      </w:r>
      <w:r w:rsidR="00081B0A" w:rsidRPr="00C33ABC">
        <w:t xml:space="preserve"> assessed </w:t>
      </w:r>
      <w:r w:rsidR="00C33ABC">
        <w:t>an application</w:t>
      </w:r>
      <w:r w:rsidR="00081B0A" w:rsidRPr="00C33ABC">
        <w:t xml:space="preserve"> made by</w:t>
      </w:r>
      <w:r w:rsidR="00C33ABC">
        <w:t xml:space="preserve"> the Brewers Association of New Zealand</w:t>
      </w:r>
      <w:r w:rsidR="00081B0A" w:rsidRPr="00C33ABC">
        <w:t xml:space="preserve"> </w:t>
      </w:r>
      <w:r w:rsidR="00C33ABC">
        <w:t xml:space="preserve">seeking to amend the Australia New Zealand Food Standards Code (the Code) to permit pregnancy warning labels on corrugated cardboard packaging used for multiple individual units of alcoholic beverages to be in a single colour on a contrasting background. </w:t>
      </w:r>
    </w:p>
    <w:p w14:paraId="5C3865FC" w14:textId="77777777" w:rsidR="00CA5734" w:rsidRDefault="00CA5734" w:rsidP="00CA5734"/>
    <w:p w14:paraId="7AAD5700" w14:textId="2E1945EC" w:rsidR="00081B0A" w:rsidRDefault="00081B0A" w:rsidP="00CA5734">
      <w:r>
        <w:t>On</w:t>
      </w:r>
      <w:r w:rsidR="00C33ABC">
        <w:t xml:space="preserve"> </w:t>
      </w:r>
      <w:r w:rsidR="00E32453">
        <w:t>6</w:t>
      </w:r>
      <w:r w:rsidR="00C33ABC">
        <w:t xml:space="preserve"> October 20</w:t>
      </w:r>
      <w:r w:rsidR="00C33ABC" w:rsidRPr="00C33ABC">
        <w:t>22</w:t>
      </w:r>
      <w:r w:rsidR="003A7B84" w:rsidRPr="00C33ABC">
        <w:t>,</w:t>
      </w:r>
      <w:r w:rsidRPr="00C33ABC">
        <w:t xml:space="preserve"> </w:t>
      </w:r>
      <w:r>
        <w:t xml:space="preserve">FSANZ sought </w:t>
      </w:r>
      <w:r w:rsidR="003A7B84">
        <w:t xml:space="preserve">submissions </w:t>
      </w:r>
      <w:r w:rsidR="00A671E6">
        <w:t xml:space="preserve">on </w:t>
      </w:r>
      <w:r w:rsidR="00F526BD">
        <w:t>a draft</w:t>
      </w:r>
      <w:r w:rsidR="00C33ABC">
        <w:t xml:space="preserve"> variation</w:t>
      </w:r>
      <w:r w:rsidR="00F526BD">
        <w:t xml:space="preserve"> </w:t>
      </w:r>
      <w:r w:rsidR="003A7B84">
        <w:t xml:space="preserve">and published an </w:t>
      </w:r>
      <w:r w:rsidR="00EC21DF">
        <w:t>associated r</w:t>
      </w:r>
      <w:r w:rsidR="003A7B84">
        <w:t>eport</w:t>
      </w:r>
      <w:r>
        <w:t>.</w:t>
      </w:r>
      <w:r w:rsidR="00F526BD">
        <w:t xml:space="preserve"> FSANZ received </w:t>
      </w:r>
      <w:r w:rsidR="00395934">
        <w:t>3</w:t>
      </w:r>
      <w:r w:rsidR="00924A72">
        <w:t>8 (including one late)</w:t>
      </w:r>
      <w:r w:rsidR="006018A5">
        <w:t xml:space="preserve"> </w:t>
      </w:r>
      <w:r w:rsidR="00F526BD">
        <w:t>submissions.</w:t>
      </w:r>
    </w:p>
    <w:p w14:paraId="66EF8EC3" w14:textId="77777777" w:rsidR="00CA5734" w:rsidRDefault="00CA5734" w:rsidP="00CA5734"/>
    <w:p w14:paraId="0F44C11C" w14:textId="389A571D" w:rsidR="00081B0A" w:rsidRPr="00564878" w:rsidRDefault="00081B0A" w:rsidP="00CA5734">
      <w:r>
        <w:t xml:space="preserve">FSANZ approved the draft </w:t>
      </w:r>
      <w:r w:rsidR="00E30092" w:rsidRPr="002D7A62">
        <w:t>variation</w:t>
      </w:r>
      <w:r w:rsidR="00E30092">
        <w:t xml:space="preserve"> </w:t>
      </w:r>
      <w:r w:rsidR="0012388D">
        <w:t xml:space="preserve">on </w:t>
      </w:r>
      <w:r w:rsidR="00564878" w:rsidRPr="00564878">
        <w:t>15 March 2023</w:t>
      </w:r>
      <w:r w:rsidRPr="00564878">
        <w:t xml:space="preserve">. </w:t>
      </w:r>
      <w:r w:rsidR="003A7B84" w:rsidRPr="00564878">
        <w:t xml:space="preserve">The </w:t>
      </w:r>
      <w:r w:rsidR="00167F09" w:rsidRPr="00564878">
        <w:rPr>
          <w:rFonts w:cs="Helvetica"/>
          <w:lang w:val="en-AU"/>
        </w:rPr>
        <w:t>Food Ministers’ Meeting</w:t>
      </w:r>
      <w:r w:rsidR="00C4253D" w:rsidRPr="00564878">
        <w:rPr>
          <w:rStyle w:val="FootnoteReference"/>
          <w:rFonts w:cs="Helvetica"/>
          <w:lang w:val="en-AU"/>
        </w:rPr>
        <w:footnoteReference w:id="2"/>
      </w:r>
      <w:r w:rsidR="00167F09" w:rsidRPr="00564878">
        <w:rPr>
          <w:rFonts w:cs="Helvetica"/>
          <w:lang w:val="en-AU"/>
        </w:rPr>
        <w:t xml:space="preserve"> was</w:t>
      </w:r>
      <w:r w:rsidR="003A7B84" w:rsidRPr="00564878">
        <w:t xml:space="preserve"> notified of FSANZ’s decision on </w:t>
      </w:r>
      <w:r w:rsidR="00564878" w:rsidRPr="00564878">
        <w:t>20 March 2023</w:t>
      </w:r>
      <w:r w:rsidR="003A7B84" w:rsidRPr="00564878">
        <w:t>.</w:t>
      </w:r>
    </w:p>
    <w:p w14:paraId="5BB102B9" w14:textId="77777777" w:rsidR="00CA5734" w:rsidRDefault="00CA5734" w:rsidP="00CA5734"/>
    <w:p w14:paraId="30C24BD9" w14:textId="03DEF01F" w:rsidR="00081B0A" w:rsidRDefault="003A7B84" w:rsidP="00292B9B">
      <w:r>
        <w:t>This R</w:t>
      </w:r>
      <w:r w:rsidR="00B425AA">
        <w:t xml:space="preserve">eport is provided pursuant to </w:t>
      </w:r>
      <w:r w:rsidR="009A2699" w:rsidRPr="00C33ABC">
        <w:t>paragraph</w:t>
      </w:r>
      <w:r w:rsidR="00081B0A" w:rsidRPr="00C33ABC">
        <w:t xml:space="preserve"> 33(1)(b)</w:t>
      </w:r>
      <w:r w:rsidR="00C33ABC" w:rsidRPr="00C33ABC">
        <w:t xml:space="preserve"> </w:t>
      </w:r>
      <w:r w:rsidR="00081B0A">
        <w:t xml:space="preserve">of the </w:t>
      </w:r>
      <w:r w:rsidR="00081B0A" w:rsidRPr="0012388D">
        <w:rPr>
          <w:i/>
        </w:rPr>
        <w:t>Food Standards Australia New Zealand Act 1991</w:t>
      </w:r>
      <w:r w:rsidR="00081B0A">
        <w:t xml:space="preserve"> (the FSANZ Act).</w:t>
      </w:r>
    </w:p>
    <w:p w14:paraId="28E4991A" w14:textId="77777777" w:rsidR="00F526BD" w:rsidRDefault="00F526BD" w:rsidP="00A671E6"/>
    <w:p w14:paraId="64D2490B" w14:textId="77777777" w:rsidR="00EB6590" w:rsidRDefault="00EB6590" w:rsidP="00F526BD"/>
    <w:p w14:paraId="1D685CF7" w14:textId="77777777" w:rsidR="00A671E6" w:rsidRDefault="00A671E6" w:rsidP="00CC5468"/>
    <w:p w14:paraId="7E4B2D2E" w14:textId="77777777" w:rsidR="00165721" w:rsidRDefault="00165721" w:rsidP="00CC5468"/>
    <w:p w14:paraId="72491996" w14:textId="272CD745" w:rsidR="00165721" w:rsidRDefault="00165721" w:rsidP="00CC5468">
      <w:pPr>
        <w:sectPr w:rsidR="00165721" w:rsidSect="00153C8F">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709" w:footer="709" w:gutter="0"/>
          <w:pgNumType w:start="1"/>
          <w:cols w:space="708"/>
          <w:docGrid w:linePitch="360"/>
        </w:sectPr>
      </w:pPr>
    </w:p>
    <w:p w14:paraId="79679396" w14:textId="77777777" w:rsidR="0012388D" w:rsidRDefault="00D15A08" w:rsidP="00EC66BB">
      <w:pPr>
        <w:jc w:val="center"/>
        <w:rPr>
          <w:sz w:val="28"/>
          <w:szCs w:val="28"/>
        </w:rPr>
      </w:pPr>
      <w:r w:rsidRPr="00EC66BB">
        <w:rPr>
          <w:sz w:val="28"/>
          <w:szCs w:val="28"/>
        </w:rPr>
        <w:lastRenderedPageBreak/>
        <w:t xml:space="preserve">Table of </w:t>
      </w:r>
      <w:r w:rsidR="00B63BBA">
        <w:rPr>
          <w:sz w:val="28"/>
          <w:szCs w:val="28"/>
        </w:rPr>
        <w:t>c</w:t>
      </w:r>
      <w:r w:rsidRPr="00EC66BB">
        <w:rPr>
          <w:sz w:val="28"/>
          <w:szCs w:val="28"/>
        </w:rPr>
        <w:t>ontents</w:t>
      </w:r>
    </w:p>
    <w:p w14:paraId="1595EAB0" w14:textId="77777777" w:rsidR="00CE59AA" w:rsidRPr="00346622" w:rsidRDefault="00CE59AA" w:rsidP="00CE59AA">
      <w:pPr>
        <w:rPr>
          <w:rFonts w:cs="Arial"/>
          <w:sz w:val="20"/>
          <w:szCs w:val="20"/>
        </w:rPr>
      </w:pPr>
    </w:p>
    <w:p w14:paraId="1FBD9505" w14:textId="61DD35C8" w:rsidR="00F8244D" w:rsidRDefault="00314C9C">
      <w:pPr>
        <w:pStyle w:val="TOC1"/>
        <w:rPr>
          <w:rFonts w:eastAsiaTheme="minorEastAsia" w:cstheme="minorBidi"/>
          <w:b w:val="0"/>
          <w:bCs w:val="0"/>
          <w:caps w:val="0"/>
          <w:noProof/>
          <w:sz w:val="22"/>
          <w:szCs w:val="22"/>
          <w:lang w:val="en-NZ" w:eastAsia="en-NZ" w:bidi="ar-SA"/>
        </w:rPr>
      </w:pPr>
      <w:r>
        <w:rPr>
          <w:rFonts w:cs="Arial"/>
          <w:smallCaps/>
        </w:rPr>
        <w:fldChar w:fldCharType="begin"/>
      </w:r>
      <w:r>
        <w:rPr>
          <w:rFonts w:cs="Arial"/>
          <w:smallCaps/>
        </w:rPr>
        <w:instrText xml:space="preserve"> TOC \o "1-2" \h \z \u </w:instrText>
      </w:r>
      <w:r>
        <w:rPr>
          <w:rFonts w:cs="Arial"/>
          <w:smallCaps/>
        </w:rPr>
        <w:fldChar w:fldCharType="separate"/>
      </w:r>
      <w:hyperlink w:anchor="_Toc129854154" w:history="1">
        <w:r w:rsidR="00F8244D" w:rsidRPr="00972FB5">
          <w:rPr>
            <w:rStyle w:val="Hyperlink"/>
            <w:noProof/>
          </w:rPr>
          <w:t>Executive summary</w:t>
        </w:r>
        <w:r w:rsidR="00F8244D">
          <w:rPr>
            <w:noProof/>
            <w:webHidden/>
          </w:rPr>
          <w:tab/>
        </w:r>
        <w:r w:rsidR="00F8244D">
          <w:rPr>
            <w:noProof/>
            <w:webHidden/>
          </w:rPr>
          <w:fldChar w:fldCharType="begin"/>
        </w:r>
        <w:r w:rsidR="00F8244D">
          <w:rPr>
            <w:noProof/>
            <w:webHidden/>
          </w:rPr>
          <w:instrText xml:space="preserve"> PAGEREF _Toc129854154 \h </w:instrText>
        </w:r>
        <w:r w:rsidR="00F8244D">
          <w:rPr>
            <w:noProof/>
            <w:webHidden/>
          </w:rPr>
        </w:r>
        <w:r w:rsidR="00F8244D">
          <w:rPr>
            <w:noProof/>
            <w:webHidden/>
          </w:rPr>
          <w:fldChar w:fldCharType="separate"/>
        </w:r>
        <w:r w:rsidR="00CA4BDE">
          <w:rPr>
            <w:noProof/>
            <w:webHidden/>
          </w:rPr>
          <w:t>3</w:t>
        </w:r>
        <w:r w:rsidR="00F8244D">
          <w:rPr>
            <w:noProof/>
            <w:webHidden/>
          </w:rPr>
          <w:fldChar w:fldCharType="end"/>
        </w:r>
      </w:hyperlink>
    </w:p>
    <w:p w14:paraId="470A9C16" w14:textId="76291DF9" w:rsidR="00F8244D" w:rsidRDefault="00DA66F8">
      <w:pPr>
        <w:pStyle w:val="TOC1"/>
        <w:rPr>
          <w:rFonts w:eastAsiaTheme="minorEastAsia" w:cstheme="minorBidi"/>
          <w:b w:val="0"/>
          <w:bCs w:val="0"/>
          <w:caps w:val="0"/>
          <w:noProof/>
          <w:sz w:val="22"/>
          <w:szCs w:val="22"/>
          <w:lang w:val="en-NZ" w:eastAsia="en-NZ" w:bidi="ar-SA"/>
        </w:rPr>
      </w:pPr>
      <w:hyperlink w:anchor="_Toc129854155" w:history="1">
        <w:r w:rsidR="00F8244D" w:rsidRPr="00972FB5">
          <w:rPr>
            <w:rStyle w:val="Hyperlink"/>
            <w:noProof/>
          </w:rPr>
          <w:t>1</w:t>
        </w:r>
        <w:r w:rsidR="00F8244D">
          <w:rPr>
            <w:rFonts w:eastAsiaTheme="minorEastAsia" w:cstheme="minorBidi"/>
            <w:b w:val="0"/>
            <w:bCs w:val="0"/>
            <w:caps w:val="0"/>
            <w:noProof/>
            <w:sz w:val="22"/>
            <w:szCs w:val="22"/>
            <w:lang w:val="en-NZ" w:eastAsia="en-NZ" w:bidi="ar-SA"/>
          </w:rPr>
          <w:tab/>
        </w:r>
        <w:r w:rsidR="00F8244D" w:rsidRPr="00972FB5">
          <w:rPr>
            <w:rStyle w:val="Hyperlink"/>
            <w:noProof/>
          </w:rPr>
          <w:t>Introduction</w:t>
        </w:r>
        <w:r w:rsidR="00F8244D">
          <w:rPr>
            <w:noProof/>
            <w:webHidden/>
          </w:rPr>
          <w:tab/>
        </w:r>
        <w:r w:rsidR="00F8244D">
          <w:rPr>
            <w:noProof/>
            <w:webHidden/>
          </w:rPr>
          <w:fldChar w:fldCharType="begin"/>
        </w:r>
        <w:r w:rsidR="00F8244D">
          <w:rPr>
            <w:noProof/>
            <w:webHidden/>
          </w:rPr>
          <w:instrText xml:space="preserve"> PAGEREF _Toc129854155 \h </w:instrText>
        </w:r>
        <w:r w:rsidR="00F8244D">
          <w:rPr>
            <w:noProof/>
            <w:webHidden/>
          </w:rPr>
        </w:r>
        <w:r w:rsidR="00F8244D">
          <w:rPr>
            <w:noProof/>
            <w:webHidden/>
          </w:rPr>
          <w:fldChar w:fldCharType="separate"/>
        </w:r>
        <w:r w:rsidR="00CA4BDE">
          <w:rPr>
            <w:noProof/>
            <w:webHidden/>
          </w:rPr>
          <w:t>5</w:t>
        </w:r>
        <w:r w:rsidR="00F8244D">
          <w:rPr>
            <w:noProof/>
            <w:webHidden/>
          </w:rPr>
          <w:fldChar w:fldCharType="end"/>
        </w:r>
      </w:hyperlink>
    </w:p>
    <w:p w14:paraId="7D12C577" w14:textId="3774005A"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56" w:history="1">
        <w:r w:rsidR="00F8244D" w:rsidRPr="00972FB5">
          <w:rPr>
            <w:rStyle w:val="Hyperlink"/>
            <w:noProof/>
          </w:rPr>
          <w:t>1.1</w:t>
        </w:r>
        <w:r w:rsidR="00F8244D">
          <w:rPr>
            <w:rFonts w:eastAsiaTheme="minorEastAsia" w:cstheme="minorBidi"/>
            <w:smallCaps w:val="0"/>
            <w:noProof/>
            <w:sz w:val="22"/>
            <w:szCs w:val="22"/>
            <w:lang w:val="en-NZ" w:eastAsia="en-NZ" w:bidi="ar-SA"/>
          </w:rPr>
          <w:tab/>
        </w:r>
        <w:r w:rsidR="00F8244D" w:rsidRPr="00972FB5">
          <w:rPr>
            <w:rStyle w:val="Hyperlink"/>
            <w:noProof/>
          </w:rPr>
          <w:t>The Applicant</w:t>
        </w:r>
        <w:r w:rsidR="00F8244D">
          <w:rPr>
            <w:noProof/>
            <w:webHidden/>
          </w:rPr>
          <w:tab/>
        </w:r>
        <w:r w:rsidR="00F8244D">
          <w:rPr>
            <w:noProof/>
            <w:webHidden/>
          </w:rPr>
          <w:fldChar w:fldCharType="begin"/>
        </w:r>
        <w:r w:rsidR="00F8244D">
          <w:rPr>
            <w:noProof/>
            <w:webHidden/>
          </w:rPr>
          <w:instrText xml:space="preserve"> PAGEREF _Toc129854156 \h </w:instrText>
        </w:r>
        <w:r w:rsidR="00F8244D">
          <w:rPr>
            <w:noProof/>
            <w:webHidden/>
          </w:rPr>
        </w:r>
        <w:r w:rsidR="00F8244D">
          <w:rPr>
            <w:noProof/>
            <w:webHidden/>
          </w:rPr>
          <w:fldChar w:fldCharType="separate"/>
        </w:r>
        <w:r w:rsidR="00CA4BDE">
          <w:rPr>
            <w:noProof/>
            <w:webHidden/>
          </w:rPr>
          <w:t>5</w:t>
        </w:r>
        <w:r w:rsidR="00F8244D">
          <w:rPr>
            <w:noProof/>
            <w:webHidden/>
          </w:rPr>
          <w:fldChar w:fldCharType="end"/>
        </w:r>
      </w:hyperlink>
    </w:p>
    <w:p w14:paraId="542E5F63" w14:textId="06AAE410"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57" w:history="1">
        <w:r w:rsidR="00F8244D" w:rsidRPr="00972FB5">
          <w:rPr>
            <w:rStyle w:val="Hyperlink"/>
            <w:noProof/>
          </w:rPr>
          <w:t>1.2</w:t>
        </w:r>
        <w:r w:rsidR="00F8244D">
          <w:rPr>
            <w:rFonts w:eastAsiaTheme="minorEastAsia" w:cstheme="minorBidi"/>
            <w:smallCaps w:val="0"/>
            <w:noProof/>
            <w:sz w:val="22"/>
            <w:szCs w:val="22"/>
            <w:lang w:val="en-NZ" w:eastAsia="en-NZ" w:bidi="ar-SA"/>
          </w:rPr>
          <w:tab/>
        </w:r>
        <w:r w:rsidR="00F8244D" w:rsidRPr="00972FB5">
          <w:rPr>
            <w:rStyle w:val="Hyperlink"/>
            <w:noProof/>
          </w:rPr>
          <w:t>The Application</w:t>
        </w:r>
        <w:r w:rsidR="00F8244D">
          <w:rPr>
            <w:noProof/>
            <w:webHidden/>
          </w:rPr>
          <w:tab/>
        </w:r>
        <w:r w:rsidR="00F8244D">
          <w:rPr>
            <w:noProof/>
            <w:webHidden/>
          </w:rPr>
          <w:fldChar w:fldCharType="begin"/>
        </w:r>
        <w:r w:rsidR="00F8244D">
          <w:rPr>
            <w:noProof/>
            <w:webHidden/>
          </w:rPr>
          <w:instrText xml:space="preserve"> PAGEREF _Toc129854157 \h </w:instrText>
        </w:r>
        <w:r w:rsidR="00F8244D">
          <w:rPr>
            <w:noProof/>
            <w:webHidden/>
          </w:rPr>
        </w:r>
        <w:r w:rsidR="00F8244D">
          <w:rPr>
            <w:noProof/>
            <w:webHidden/>
          </w:rPr>
          <w:fldChar w:fldCharType="separate"/>
        </w:r>
        <w:r w:rsidR="00CA4BDE">
          <w:rPr>
            <w:noProof/>
            <w:webHidden/>
          </w:rPr>
          <w:t>5</w:t>
        </w:r>
        <w:r w:rsidR="00F8244D">
          <w:rPr>
            <w:noProof/>
            <w:webHidden/>
          </w:rPr>
          <w:fldChar w:fldCharType="end"/>
        </w:r>
      </w:hyperlink>
    </w:p>
    <w:p w14:paraId="120E4E3B" w14:textId="3015BE32"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58" w:history="1">
        <w:r w:rsidR="00F8244D" w:rsidRPr="00972FB5">
          <w:rPr>
            <w:rStyle w:val="Hyperlink"/>
            <w:noProof/>
          </w:rPr>
          <w:t>1.3</w:t>
        </w:r>
        <w:r w:rsidR="00F8244D">
          <w:rPr>
            <w:rFonts w:eastAsiaTheme="minorEastAsia" w:cstheme="minorBidi"/>
            <w:smallCaps w:val="0"/>
            <w:noProof/>
            <w:sz w:val="22"/>
            <w:szCs w:val="22"/>
            <w:lang w:val="en-NZ" w:eastAsia="en-NZ" w:bidi="ar-SA"/>
          </w:rPr>
          <w:tab/>
        </w:r>
        <w:r w:rsidR="00F8244D" w:rsidRPr="00972FB5">
          <w:rPr>
            <w:rStyle w:val="Hyperlink"/>
            <w:noProof/>
          </w:rPr>
          <w:t>The current Standard</w:t>
        </w:r>
        <w:r w:rsidR="00F8244D">
          <w:rPr>
            <w:noProof/>
            <w:webHidden/>
          </w:rPr>
          <w:tab/>
        </w:r>
        <w:r w:rsidR="00F8244D">
          <w:rPr>
            <w:noProof/>
            <w:webHidden/>
          </w:rPr>
          <w:fldChar w:fldCharType="begin"/>
        </w:r>
        <w:r w:rsidR="00F8244D">
          <w:rPr>
            <w:noProof/>
            <w:webHidden/>
          </w:rPr>
          <w:instrText xml:space="preserve"> PAGEREF _Toc129854158 \h </w:instrText>
        </w:r>
        <w:r w:rsidR="00F8244D">
          <w:rPr>
            <w:noProof/>
            <w:webHidden/>
          </w:rPr>
        </w:r>
        <w:r w:rsidR="00F8244D">
          <w:rPr>
            <w:noProof/>
            <w:webHidden/>
          </w:rPr>
          <w:fldChar w:fldCharType="separate"/>
        </w:r>
        <w:r w:rsidR="00CA4BDE">
          <w:rPr>
            <w:noProof/>
            <w:webHidden/>
          </w:rPr>
          <w:t>6</w:t>
        </w:r>
        <w:r w:rsidR="00F8244D">
          <w:rPr>
            <w:noProof/>
            <w:webHidden/>
          </w:rPr>
          <w:fldChar w:fldCharType="end"/>
        </w:r>
      </w:hyperlink>
    </w:p>
    <w:p w14:paraId="49DBEB2D" w14:textId="0238D352"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59" w:history="1">
        <w:r w:rsidR="00F8244D" w:rsidRPr="00972FB5">
          <w:rPr>
            <w:rStyle w:val="Hyperlink"/>
            <w:noProof/>
          </w:rPr>
          <w:t>1.4</w:t>
        </w:r>
        <w:r w:rsidR="00F8244D">
          <w:rPr>
            <w:rFonts w:eastAsiaTheme="minorEastAsia" w:cstheme="minorBidi"/>
            <w:smallCaps w:val="0"/>
            <w:noProof/>
            <w:sz w:val="22"/>
            <w:szCs w:val="22"/>
            <w:lang w:val="en-NZ" w:eastAsia="en-NZ" w:bidi="ar-SA"/>
          </w:rPr>
          <w:tab/>
        </w:r>
        <w:r w:rsidR="00F8244D" w:rsidRPr="00972FB5">
          <w:rPr>
            <w:rStyle w:val="Hyperlink"/>
            <w:noProof/>
          </w:rPr>
          <w:t>Reasons for accepting the Application</w:t>
        </w:r>
        <w:r w:rsidR="00F8244D">
          <w:rPr>
            <w:noProof/>
            <w:webHidden/>
          </w:rPr>
          <w:tab/>
        </w:r>
        <w:r w:rsidR="00F8244D">
          <w:rPr>
            <w:noProof/>
            <w:webHidden/>
          </w:rPr>
          <w:fldChar w:fldCharType="begin"/>
        </w:r>
        <w:r w:rsidR="00F8244D">
          <w:rPr>
            <w:noProof/>
            <w:webHidden/>
          </w:rPr>
          <w:instrText xml:space="preserve"> PAGEREF _Toc129854159 \h </w:instrText>
        </w:r>
        <w:r w:rsidR="00F8244D">
          <w:rPr>
            <w:noProof/>
            <w:webHidden/>
          </w:rPr>
        </w:r>
        <w:r w:rsidR="00F8244D">
          <w:rPr>
            <w:noProof/>
            <w:webHidden/>
          </w:rPr>
          <w:fldChar w:fldCharType="separate"/>
        </w:r>
        <w:r w:rsidR="00CA4BDE">
          <w:rPr>
            <w:noProof/>
            <w:webHidden/>
          </w:rPr>
          <w:t>8</w:t>
        </w:r>
        <w:r w:rsidR="00F8244D">
          <w:rPr>
            <w:noProof/>
            <w:webHidden/>
          </w:rPr>
          <w:fldChar w:fldCharType="end"/>
        </w:r>
      </w:hyperlink>
    </w:p>
    <w:p w14:paraId="14D9EA9A" w14:textId="4987C615"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60" w:history="1">
        <w:r w:rsidR="00F8244D" w:rsidRPr="00972FB5">
          <w:rPr>
            <w:rStyle w:val="Hyperlink"/>
            <w:noProof/>
          </w:rPr>
          <w:t>1.5</w:t>
        </w:r>
        <w:r w:rsidR="00F8244D">
          <w:rPr>
            <w:rFonts w:eastAsiaTheme="minorEastAsia" w:cstheme="minorBidi"/>
            <w:smallCaps w:val="0"/>
            <w:noProof/>
            <w:sz w:val="22"/>
            <w:szCs w:val="22"/>
            <w:lang w:val="en-NZ" w:eastAsia="en-NZ" w:bidi="ar-SA"/>
          </w:rPr>
          <w:tab/>
        </w:r>
        <w:r w:rsidR="00F8244D" w:rsidRPr="00972FB5">
          <w:rPr>
            <w:rStyle w:val="Hyperlink"/>
            <w:noProof/>
          </w:rPr>
          <w:t>Procedure for assessment</w:t>
        </w:r>
        <w:r w:rsidR="00F8244D">
          <w:rPr>
            <w:noProof/>
            <w:webHidden/>
          </w:rPr>
          <w:tab/>
        </w:r>
        <w:r w:rsidR="00F8244D">
          <w:rPr>
            <w:noProof/>
            <w:webHidden/>
          </w:rPr>
          <w:fldChar w:fldCharType="begin"/>
        </w:r>
        <w:r w:rsidR="00F8244D">
          <w:rPr>
            <w:noProof/>
            <w:webHidden/>
          </w:rPr>
          <w:instrText xml:space="preserve"> PAGEREF _Toc129854160 \h </w:instrText>
        </w:r>
        <w:r w:rsidR="00F8244D">
          <w:rPr>
            <w:noProof/>
            <w:webHidden/>
          </w:rPr>
        </w:r>
        <w:r w:rsidR="00F8244D">
          <w:rPr>
            <w:noProof/>
            <w:webHidden/>
          </w:rPr>
          <w:fldChar w:fldCharType="separate"/>
        </w:r>
        <w:r w:rsidR="00CA4BDE">
          <w:rPr>
            <w:noProof/>
            <w:webHidden/>
          </w:rPr>
          <w:t>8</w:t>
        </w:r>
        <w:r w:rsidR="00F8244D">
          <w:rPr>
            <w:noProof/>
            <w:webHidden/>
          </w:rPr>
          <w:fldChar w:fldCharType="end"/>
        </w:r>
      </w:hyperlink>
    </w:p>
    <w:p w14:paraId="0709D3D7" w14:textId="02DE82C7"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61" w:history="1">
        <w:r w:rsidR="00F8244D" w:rsidRPr="00972FB5">
          <w:rPr>
            <w:rStyle w:val="Hyperlink"/>
            <w:noProof/>
          </w:rPr>
          <w:t>1.6</w:t>
        </w:r>
        <w:r w:rsidR="00F8244D">
          <w:rPr>
            <w:rFonts w:eastAsiaTheme="minorEastAsia" w:cstheme="minorBidi"/>
            <w:smallCaps w:val="0"/>
            <w:noProof/>
            <w:sz w:val="22"/>
            <w:szCs w:val="22"/>
            <w:lang w:val="en-NZ" w:eastAsia="en-NZ" w:bidi="ar-SA"/>
          </w:rPr>
          <w:tab/>
        </w:r>
        <w:r w:rsidR="00F8244D" w:rsidRPr="00972FB5">
          <w:rPr>
            <w:rStyle w:val="Hyperlink"/>
            <w:noProof/>
          </w:rPr>
          <w:t>Decision</w:t>
        </w:r>
        <w:r w:rsidR="00F8244D">
          <w:rPr>
            <w:noProof/>
            <w:webHidden/>
          </w:rPr>
          <w:tab/>
        </w:r>
        <w:r w:rsidR="00F8244D">
          <w:rPr>
            <w:noProof/>
            <w:webHidden/>
          </w:rPr>
          <w:fldChar w:fldCharType="begin"/>
        </w:r>
        <w:r w:rsidR="00F8244D">
          <w:rPr>
            <w:noProof/>
            <w:webHidden/>
          </w:rPr>
          <w:instrText xml:space="preserve"> PAGEREF _Toc129854161 \h </w:instrText>
        </w:r>
        <w:r w:rsidR="00F8244D">
          <w:rPr>
            <w:noProof/>
            <w:webHidden/>
          </w:rPr>
        </w:r>
        <w:r w:rsidR="00F8244D">
          <w:rPr>
            <w:noProof/>
            <w:webHidden/>
          </w:rPr>
          <w:fldChar w:fldCharType="separate"/>
        </w:r>
        <w:r w:rsidR="00CA4BDE">
          <w:rPr>
            <w:noProof/>
            <w:webHidden/>
          </w:rPr>
          <w:t>8</w:t>
        </w:r>
        <w:r w:rsidR="00F8244D">
          <w:rPr>
            <w:noProof/>
            <w:webHidden/>
          </w:rPr>
          <w:fldChar w:fldCharType="end"/>
        </w:r>
      </w:hyperlink>
    </w:p>
    <w:p w14:paraId="1F1093EF" w14:textId="4E8CF44B" w:rsidR="00F8244D" w:rsidRDefault="00DA66F8">
      <w:pPr>
        <w:pStyle w:val="TOC1"/>
        <w:rPr>
          <w:rFonts w:eastAsiaTheme="minorEastAsia" w:cstheme="minorBidi"/>
          <w:b w:val="0"/>
          <w:bCs w:val="0"/>
          <w:caps w:val="0"/>
          <w:noProof/>
          <w:sz w:val="22"/>
          <w:szCs w:val="22"/>
          <w:lang w:val="en-NZ" w:eastAsia="en-NZ" w:bidi="ar-SA"/>
        </w:rPr>
      </w:pPr>
      <w:hyperlink w:anchor="_Toc129854162" w:history="1">
        <w:r w:rsidR="00F8244D" w:rsidRPr="00972FB5">
          <w:rPr>
            <w:rStyle w:val="Hyperlink"/>
            <w:noProof/>
          </w:rPr>
          <w:t>2</w:t>
        </w:r>
        <w:r w:rsidR="00F8244D">
          <w:rPr>
            <w:rFonts w:eastAsiaTheme="minorEastAsia" w:cstheme="minorBidi"/>
            <w:b w:val="0"/>
            <w:bCs w:val="0"/>
            <w:caps w:val="0"/>
            <w:noProof/>
            <w:sz w:val="22"/>
            <w:szCs w:val="22"/>
            <w:lang w:val="en-NZ" w:eastAsia="en-NZ" w:bidi="ar-SA"/>
          </w:rPr>
          <w:tab/>
        </w:r>
        <w:r w:rsidR="00F8244D" w:rsidRPr="00972FB5">
          <w:rPr>
            <w:rStyle w:val="Hyperlink"/>
            <w:noProof/>
          </w:rPr>
          <w:t>Summary of the finding</w:t>
        </w:r>
        <w:r w:rsidR="00F8244D">
          <w:rPr>
            <w:noProof/>
            <w:webHidden/>
          </w:rPr>
          <w:tab/>
        </w:r>
        <w:r w:rsidR="00F8244D">
          <w:rPr>
            <w:noProof/>
            <w:webHidden/>
          </w:rPr>
          <w:fldChar w:fldCharType="begin"/>
        </w:r>
        <w:r w:rsidR="00F8244D">
          <w:rPr>
            <w:noProof/>
            <w:webHidden/>
          </w:rPr>
          <w:instrText xml:space="preserve"> PAGEREF _Toc129854162 \h </w:instrText>
        </w:r>
        <w:r w:rsidR="00F8244D">
          <w:rPr>
            <w:noProof/>
            <w:webHidden/>
          </w:rPr>
        </w:r>
        <w:r w:rsidR="00F8244D">
          <w:rPr>
            <w:noProof/>
            <w:webHidden/>
          </w:rPr>
          <w:fldChar w:fldCharType="separate"/>
        </w:r>
        <w:r w:rsidR="00CA4BDE">
          <w:rPr>
            <w:noProof/>
            <w:webHidden/>
          </w:rPr>
          <w:t>8</w:t>
        </w:r>
        <w:r w:rsidR="00F8244D">
          <w:rPr>
            <w:noProof/>
            <w:webHidden/>
          </w:rPr>
          <w:fldChar w:fldCharType="end"/>
        </w:r>
      </w:hyperlink>
    </w:p>
    <w:p w14:paraId="5A07ED79" w14:textId="4D01C412"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63" w:history="1">
        <w:r w:rsidR="00F8244D" w:rsidRPr="00972FB5">
          <w:rPr>
            <w:rStyle w:val="Hyperlink"/>
            <w:noProof/>
          </w:rPr>
          <w:t>2.1</w:t>
        </w:r>
        <w:r w:rsidR="00F8244D">
          <w:rPr>
            <w:rFonts w:eastAsiaTheme="minorEastAsia" w:cstheme="minorBidi"/>
            <w:smallCaps w:val="0"/>
            <w:noProof/>
            <w:sz w:val="22"/>
            <w:szCs w:val="22"/>
            <w:lang w:val="en-NZ" w:eastAsia="en-NZ" w:bidi="ar-SA"/>
          </w:rPr>
          <w:tab/>
        </w:r>
        <w:r w:rsidR="00F8244D" w:rsidRPr="00972FB5">
          <w:rPr>
            <w:rStyle w:val="Hyperlink"/>
            <w:noProof/>
          </w:rPr>
          <w:t>Summary of issues raised in submissions</w:t>
        </w:r>
        <w:r w:rsidR="00F8244D">
          <w:rPr>
            <w:noProof/>
            <w:webHidden/>
          </w:rPr>
          <w:tab/>
        </w:r>
        <w:r w:rsidR="00F8244D">
          <w:rPr>
            <w:noProof/>
            <w:webHidden/>
          </w:rPr>
          <w:fldChar w:fldCharType="begin"/>
        </w:r>
        <w:r w:rsidR="00F8244D">
          <w:rPr>
            <w:noProof/>
            <w:webHidden/>
          </w:rPr>
          <w:instrText xml:space="preserve"> PAGEREF _Toc129854163 \h </w:instrText>
        </w:r>
        <w:r w:rsidR="00F8244D">
          <w:rPr>
            <w:noProof/>
            <w:webHidden/>
          </w:rPr>
        </w:r>
        <w:r w:rsidR="00F8244D">
          <w:rPr>
            <w:noProof/>
            <w:webHidden/>
          </w:rPr>
          <w:fldChar w:fldCharType="separate"/>
        </w:r>
        <w:r w:rsidR="00CA4BDE">
          <w:rPr>
            <w:noProof/>
            <w:webHidden/>
          </w:rPr>
          <w:t>8</w:t>
        </w:r>
        <w:r w:rsidR="00F8244D">
          <w:rPr>
            <w:noProof/>
            <w:webHidden/>
          </w:rPr>
          <w:fldChar w:fldCharType="end"/>
        </w:r>
      </w:hyperlink>
    </w:p>
    <w:p w14:paraId="7D2E16E4" w14:textId="411B5E54"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64" w:history="1">
        <w:r w:rsidR="00F8244D" w:rsidRPr="00972FB5">
          <w:rPr>
            <w:rStyle w:val="Hyperlink"/>
            <w:noProof/>
          </w:rPr>
          <w:t>2.2</w:t>
        </w:r>
        <w:r w:rsidR="00F8244D">
          <w:rPr>
            <w:rFonts w:eastAsiaTheme="minorEastAsia" w:cstheme="minorBidi"/>
            <w:smallCaps w:val="0"/>
            <w:noProof/>
            <w:sz w:val="22"/>
            <w:szCs w:val="22"/>
            <w:lang w:val="en-NZ" w:eastAsia="en-NZ" w:bidi="ar-SA"/>
          </w:rPr>
          <w:tab/>
        </w:r>
        <w:r w:rsidR="00F8244D" w:rsidRPr="00972FB5">
          <w:rPr>
            <w:rStyle w:val="Hyperlink"/>
            <w:noProof/>
          </w:rPr>
          <w:t>Summary of assessment</w:t>
        </w:r>
        <w:r w:rsidR="00F8244D">
          <w:rPr>
            <w:noProof/>
            <w:webHidden/>
          </w:rPr>
          <w:tab/>
        </w:r>
        <w:r w:rsidR="00F8244D">
          <w:rPr>
            <w:noProof/>
            <w:webHidden/>
          </w:rPr>
          <w:fldChar w:fldCharType="begin"/>
        </w:r>
        <w:r w:rsidR="00F8244D">
          <w:rPr>
            <w:noProof/>
            <w:webHidden/>
          </w:rPr>
          <w:instrText xml:space="preserve"> PAGEREF _Toc129854164 \h </w:instrText>
        </w:r>
        <w:r w:rsidR="00F8244D">
          <w:rPr>
            <w:noProof/>
            <w:webHidden/>
          </w:rPr>
        </w:r>
        <w:r w:rsidR="00F8244D">
          <w:rPr>
            <w:noProof/>
            <w:webHidden/>
          </w:rPr>
          <w:fldChar w:fldCharType="separate"/>
        </w:r>
        <w:r w:rsidR="00CA4BDE">
          <w:rPr>
            <w:noProof/>
            <w:webHidden/>
          </w:rPr>
          <w:t>20</w:t>
        </w:r>
        <w:r w:rsidR="00F8244D">
          <w:rPr>
            <w:noProof/>
            <w:webHidden/>
          </w:rPr>
          <w:fldChar w:fldCharType="end"/>
        </w:r>
      </w:hyperlink>
    </w:p>
    <w:p w14:paraId="6C312428" w14:textId="3048024F"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65" w:history="1">
        <w:r w:rsidR="00F8244D" w:rsidRPr="00972FB5">
          <w:rPr>
            <w:rStyle w:val="Hyperlink"/>
            <w:noProof/>
          </w:rPr>
          <w:t>2.3</w:t>
        </w:r>
        <w:r w:rsidR="00F8244D">
          <w:rPr>
            <w:rFonts w:eastAsiaTheme="minorEastAsia" w:cstheme="minorBidi"/>
            <w:smallCaps w:val="0"/>
            <w:noProof/>
            <w:sz w:val="22"/>
            <w:szCs w:val="22"/>
            <w:lang w:val="en-NZ" w:eastAsia="en-NZ" w:bidi="ar-SA"/>
          </w:rPr>
          <w:tab/>
        </w:r>
        <w:r w:rsidR="00F8244D" w:rsidRPr="00972FB5">
          <w:rPr>
            <w:rStyle w:val="Hyperlink"/>
            <w:noProof/>
          </w:rPr>
          <w:t>Risk management</w:t>
        </w:r>
        <w:r w:rsidR="00F8244D">
          <w:rPr>
            <w:noProof/>
            <w:webHidden/>
          </w:rPr>
          <w:tab/>
        </w:r>
        <w:r w:rsidR="00F8244D">
          <w:rPr>
            <w:noProof/>
            <w:webHidden/>
          </w:rPr>
          <w:fldChar w:fldCharType="begin"/>
        </w:r>
        <w:r w:rsidR="00F8244D">
          <w:rPr>
            <w:noProof/>
            <w:webHidden/>
          </w:rPr>
          <w:instrText xml:space="preserve"> PAGEREF _Toc129854165 \h </w:instrText>
        </w:r>
        <w:r w:rsidR="00F8244D">
          <w:rPr>
            <w:noProof/>
            <w:webHidden/>
          </w:rPr>
        </w:r>
        <w:r w:rsidR="00F8244D">
          <w:rPr>
            <w:noProof/>
            <w:webHidden/>
          </w:rPr>
          <w:fldChar w:fldCharType="separate"/>
        </w:r>
        <w:r w:rsidR="00CA4BDE">
          <w:rPr>
            <w:noProof/>
            <w:webHidden/>
          </w:rPr>
          <w:t>25</w:t>
        </w:r>
        <w:r w:rsidR="00F8244D">
          <w:rPr>
            <w:noProof/>
            <w:webHidden/>
          </w:rPr>
          <w:fldChar w:fldCharType="end"/>
        </w:r>
      </w:hyperlink>
    </w:p>
    <w:p w14:paraId="34451223" w14:textId="297A0D21"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66" w:history="1">
        <w:r w:rsidR="00F8244D" w:rsidRPr="00972FB5">
          <w:rPr>
            <w:rStyle w:val="Hyperlink"/>
            <w:noProof/>
          </w:rPr>
          <w:t>2.4</w:t>
        </w:r>
        <w:r w:rsidR="00F8244D">
          <w:rPr>
            <w:rFonts w:eastAsiaTheme="minorEastAsia" w:cstheme="minorBidi"/>
            <w:smallCaps w:val="0"/>
            <w:noProof/>
            <w:sz w:val="22"/>
            <w:szCs w:val="22"/>
            <w:lang w:val="en-NZ" w:eastAsia="en-NZ" w:bidi="ar-SA"/>
          </w:rPr>
          <w:tab/>
        </w:r>
        <w:r w:rsidR="00F8244D" w:rsidRPr="00972FB5">
          <w:rPr>
            <w:rStyle w:val="Hyperlink"/>
            <w:noProof/>
          </w:rPr>
          <w:t>Risk communication</w:t>
        </w:r>
        <w:r w:rsidR="00F8244D">
          <w:rPr>
            <w:noProof/>
            <w:webHidden/>
          </w:rPr>
          <w:tab/>
        </w:r>
        <w:r w:rsidR="00F8244D">
          <w:rPr>
            <w:noProof/>
            <w:webHidden/>
          </w:rPr>
          <w:fldChar w:fldCharType="begin"/>
        </w:r>
        <w:r w:rsidR="00F8244D">
          <w:rPr>
            <w:noProof/>
            <w:webHidden/>
          </w:rPr>
          <w:instrText xml:space="preserve"> PAGEREF _Toc129854166 \h </w:instrText>
        </w:r>
        <w:r w:rsidR="00F8244D">
          <w:rPr>
            <w:noProof/>
            <w:webHidden/>
          </w:rPr>
        </w:r>
        <w:r w:rsidR="00F8244D">
          <w:rPr>
            <w:noProof/>
            <w:webHidden/>
          </w:rPr>
          <w:fldChar w:fldCharType="separate"/>
        </w:r>
        <w:r w:rsidR="00CA4BDE">
          <w:rPr>
            <w:noProof/>
            <w:webHidden/>
          </w:rPr>
          <w:t>31</w:t>
        </w:r>
        <w:r w:rsidR="00F8244D">
          <w:rPr>
            <w:noProof/>
            <w:webHidden/>
          </w:rPr>
          <w:fldChar w:fldCharType="end"/>
        </w:r>
      </w:hyperlink>
    </w:p>
    <w:p w14:paraId="58D58914" w14:textId="740D2C5E" w:rsidR="00F8244D" w:rsidRDefault="00DA66F8">
      <w:pPr>
        <w:pStyle w:val="TOC2"/>
        <w:tabs>
          <w:tab w:val="left" w:pos="880"/>
          <w:tab w:val="right" w:leader="dot" w:pos="9060"/>
        </w:tabs>
        <w:rPr>
          <w:rFonts w:eastAsiaTheme="minorEastAsia" w:cstheme="minorBidi"/>
          <w:smallCaps w:val="0"/>
          <w:noProof/>
          <w:sz w:val="22"/>
          <w:szCs w:val="22"/>
          <w:lang w:val="en-NZ" w:eastAsia="en-NZ" w:bidi="ar-SA"/>
        </w:rPr>
      </w:pPr>
      <w:hyperlink w:anchor="_Toc129854167" w:history="1">
        <w:r w:rsidR="00F8244D" w:rsidRPr="00972FB5">
          <w:rPr>
            <w:rStyle w:val="Hyperlink"/>
            <w:noProof/>
          </w:rPr>
          <w:t>2.5</w:t>
        </w:r>
        <w:r w:rsidR="00F8244D">
          <w:rPr>
            <w:rFonts w:eastAsiaTheme="minorEastAsia" w:cstheme="minorBidi"/>
            <w:smallCaps w:val="0"/>
            <w:noProof/>
            <w:sz w:val="22"/>
            <w:szCs w:val="22"/>
            <w:lang w:val="en-NZ" w:eastAsia="en-NZ" w:bidi="ar-SA"/>
          </w:rPr>
          <w:tab/>
        </w:r>
        <w:r w:rsidR="00F8244D" w:rsidRPr="00972FB5">
          <w:rPr>
            <w:rStyle w:val="Hyperlink"/>
            <w:noProof/>
          </w:rPr>
          <w:t>FSANZ Act assessment requirements</w:t>
        </w:r>
        <w:r w:rsidR="00F8244D">
          <w:rPr>
            <w:noProof/>
            <w:webHidden/>
          </w:rPr>
          <w:tab/>
        </w:r>
        <w:r w:rsidR="00F8244D">
          <w:rPr>
            <w:noProof/>
            <w:webHidden/>
          </w:rPr>
          <w:fldChar w:fldCharType="begin"/>
        </w:r>
        <w:r w:rsidR="00F8244D">
          <w:rPr>
            <w:noProof/>
            <w:webHidden/>
          </w:rPr>
          <w:instrText xml:space="preserve"> PAGEREF _Toc129854167 \h </w:instrText>
        </w:r>
        <w:r w:rsidR="00F8244D">
          <w:rPr>
            <w:noProof/>
            <w:webHidden/>
          </w:rPr>
        </w:r>
        <w:r w:rsidR="00F8244D">
          <w:rPr>
            <w:noProof/>
            <w:webHidden/>
          </w:rPr>
          <w:fldChar w:fldCharType="separate"/>
        </w:r>
        <w:r w:rsidR="00CA4BDE">
          <w:rPr>
            <w:noProof/>
            <w:webHidden/>
          </w:rPr>
          <w:t>31</w:t>
        </w:r>
        <w:r w:rsidR="00F8244D">
          <w:rPr>
            <w:noProof/>
            <w:webHidden/>
          </w:rPr>
          <w:fldChar w:fldCharType="end"/>
        </w:r>
      </w:hyperlink>
    </w:p>
    <w:p w14:paraId="12F89F3B" w14:textId="217F611B" w:rsidR="00F8244D" w:rsidRDefault="00DA66F8">
      <w:pPr>
        <w:pStyle w:val="TOC1"/>
        <w:rPr>
          <w:rFonts w:eastAsiaTheme="minorEastAsia" w:cstheme="minorBidi"/>
          <w:b w:val="0"/>
          <w:bCs w:val="0"/>
          <w:caps w:val="0"/>
          <w:noProof/>
          <w:sz w:val="22"/>
          <w:szCs w:val="22"/>
          <w:lang w:val="en-NZ" w:eastAsia="en-NZ" w:bidi="ar-SA"/>
        </w:rPr>
      </w:pPr>
      <w:hyperlink w:anchor="_Toc129854168" w:history="1">
        <w:r w:rsidR="00F8244D" w:rsidRPr="00972FB5">
          <w:rPr>
            <w:rStyle w:val="Hyperlink"/>
            <w:noProof/>
          </w:rPr>
          <w:t>3</w:t>
        </w:r>
        <w:r w:rsidR="00F8244D">
          <w:rPr>
            <w:rFonts w:eastAsiaTheme="minorEastAsia" w:cstheme="minorBidi"/>
            <w:b w:val="0"/>
            <w:bCs w:val="0"/>
            <w:caps w:val="0"/>
            <w:noProof/>
            <w:sz w:val="22"/>
            <w:szCs w:val="22"/>
            <w:lang w:val="en-NZ" w:eastAsia="en-NZ" w:bidi="ar-SA"/>
          </w:rPr>
          <w:tab/>
        </w:r>
        <w:r w:rsidR="00F8244D" w:rsidRPr="00972FB5">
          <w:rPr>
            <w:rStyle w:val="Hyperlink"/>
            <w:noProof/>
          </w:rPr>
          <w:t>Transitional arrangements</w:t>
        </w:r>
        <w:r w:rsidR="00F8244D">
          <w:rPr>
            <w:noProof/>
            <w:webHidden/>
          </w:rPr>
          <w:tab/>
        </w:r>
        <w:r w:rsidR="00F8244D">
          <w:rPr>
            <w:noProof/>
            <w:webHidden/>
          </w:rPr>
          <w:fldChar w:fldCharType="begin"/>
        </w:r>
        <w:r w:rsidR="00F8244D">
          <w:rPr>
            <w:noProof/>
            <w:webHidden/>
          </w:rPr>
          <w:instrText xml:space="preserve"> PAGEREF _Toc129854168 \h </w:instrText>
        </w:r>
        <w:r w:rsidR="00F8244D">
          <w:rPr>
            <w:noProof/>
            <w:webHidden/>
          </w:rPr>
        </w:r>
        <w:r w:rsidR="00F8244D">
          <w:rPr>
            <w:noProof/>
            <w:webHidden/>
          </w:rPr>
          <w:fldChar w:fldCharType="separate"/>
        </w:r>
        <w:r w:rsidR="00CA4BDE">
          <w:rPr>
            <w:noProof/>
            <w:webHidden/>
          </w:rPr>
          <w:t>34</w:t>
        </w:r>
        <w:r w:rsidR="00F8244D">
          <w:rPr>
            <w:noProof/>
            <w:webHidden/>
          </w:rPr>
          <w:fldChar w:fldCharType="end"/>
        </w:r>
      </w:hyperlink>
    </w:p>
    <w:p w14:paraId="6701618A" w14:textId="27E7377D" w:rsidR="00F8244D" w:rsidRDefault="00DA66F8">
      <w:pPr>
        <w:pStyle w:val="TOC1"/>
        <w:rPr>
          <w:rFonts w:eastAsiaTheme="minorEastAsia" w:cstheme="minorBidi"/>
          <w:b w:val="0"/>
          <w:bCs w:val="0"/>
          <w:caps w:val="0"/>
          <w:noProof/>
          <w:sz w:val="22"/>
          <w:szCs w:val="22"/>
          <w:lang w:val="en-NZ" w:eastAsia="en-NZ" w:bidi="ar-SA"/>
        </w:rPr>
      </w:pPr>
      <w:hyperlink w:anchor="_Toc129854169" w:history="1">
        <w:r w:rsidR="00F8244D" w:rsidRPr="00972FB5">
          <w:rPr>
            <w:rStyle w:val="Hyperlink"/>
            <w:noProof/>
          </w:rPr>
          <w:t>4</w:t>
        </w:r>
        <w:r w:rsidR="00F8244D">
          <w:rPr>
            <w:rFonts w:eastAsiaTheme="minorEastAsia" w:cstheme="minorBidi"/>
            <w:b w:val="0"/>
            <w:bCs w:val="0"/>
            <w:caps w:val="0"/>
            <w:noProof/>
            <w:sz w:val="22"/>
            <w:szCs w:val="22"/>
            <w:lang w:val="en-NZ" w:eastAsia="en-NZ" w:bidi="ar-SA"/>
          </w:rPr>
          <w:tab/>
        </w:r>
        <w:r w:rsidR="00F8244D" w:rsidRPr="00972FB5">
          <w:rPr>
            <w:rStyle w:val="Hyperlink"/>
            <w:noProof/>
          </w:rPr>
          <w:t>Implementation</w:t>
        </w:r>
        <w:r w:rsidR="00F8244D">
          <w:rPr>
            <w:noProof/>
            <w:webHidden/>
          </w:rPr>
          <w:tab/>
        </w:r>
        <w:r w:rsidR="00F8244D">
          <w:rPr>
            <w:noProof/>
            <w:webHidden/>
          </w:rPr>
          <w:fldChar w:fldCharType="begin"/>
        </w:r>
        <w:r w:rsidR="00F8244D">
          <w:rPr>
            <w:noProof/>
            <w:webHidden/>
          </w:rPr>
          <w:instrText xml:space="preserve"> PAGEREF _Toc129854169 \h </w:instrText>
        </w:r>
        <w:r w:rsidR="00F8244D">
          <w:rPr>
            <w:noProof/>
            <w:webHidden/>
          </w:rPr>
        </w:r>
        <w:r w:rsidR="00F8244D">
          <w:rPr>
            <w:noProof/>
            <w:webHidden/>
          </w:rPr>
          <w:fldChar w:fldCharType="separate"/>
        </w:r>
        <w:r w:rsidR="00CA4BDE">
          <w:rPr>
            <w:noProof/>
            <w:webHidden/>
          </w:rPr>
          <w:t>35</w:t>
        </w:r>
        <w:r w:rsidR="00F8244D">
          <w:rPr>
            <w:noProof/>
            <w:webHidden/>
          </w:rPr>
          <w:fldChar w:fldCharType="end"/>
        </w:r>
      </w:hyperlink>
    </w:p>
    <w:p w14:paraId="3B07D36F" w14:textId="343AB6CC" w:rsidR="00F8244D" w:rsidRDefault="00DA66F8">
      <w:pPr>
        <w:pStyle w:val="TOC1"/>
        <w:rPr>
          <w:rFonts w:eastAsiaTheme="minorEastAsia" w:cstheme="minorBidi"/>
          <w:b w:val="0"/>
          <w:bCs w:val="0"/>
          <w:caps w:val="0"/>
          <w:noProof/>
          <w:sz w:val="22"/>
          <w:szCs w:val="22"/>
          <w:lang w:val="en-NZ" w:eastAsia="en-NZ" w:bidi="ar-SA"/>
        </w:rPr>
      </w:pPr>
      <w:hyperlink w:anchor="_Toc129854170" w:history="1">
        <w:r w:rsidR="00F8244D" w:rsidRPr="00972FB5">
          <w:rPr>
            <w:rStyle w:val="Hyperlink"/>
            <w:noProof/>
          </w:rPr>
          <w:t>5</w:t>
        </w:r>
        <w:r w:rsidR="00F8244D">
          <w:rPr>
            <w:rFonts w:eastAsiaTheme="minorEastAsia" w:cstheme="minorBidi"/>
            <w:b w:val="0"/>
            <w:bCs w:val="0"/>
            <w:caps w:val="0"/>
            <w:noProof/>
            <w:sz w:val="22"/>
            <w:szCs w:val="22"/>
            <w:lang w:val="en-NZ" w:eastAsia="en-NZ" w:bidi="ar-SA"/>
          </w:rPr>
          <w:tab/>
        </w:r>
        <w:r w:rsidR="00F8244D" w:rsidRPr="00972FB5">
          <w:rPr>
            <w:rStyle w:val="Hyperlink"/>
            <w:noProof/>
          </w:rPr>
          <w:t>Monitoring and evaluation</w:t>
        </w:r>
        <w:r w:rsidR="00F8244D">
          <w:rPr>
            <w:noProof/>
            <w:webHidden/>
          </w:rPr>
          <w:tab/>
        </w:r>
        <w:r w:rsidR="00F8244D">
          <w:rPr>
            <w:noProof/>
            <w:webHidden/>
          </w:rPr>
          <w:fldChar w:fldCharType="begin"/>
        </w:r>
        <w:r w:rsidR="00F8244D">
          <w:rPr>
            <w:noProof/>
            <w:webHidden/>
          </w:rPr>
          <w:instrText xml:space="preserve"> PAGEREF _Toc129854170 \h </w:instrText>
        </w:r>
        <w:r w:rsidR="00F8244D">
          <w:rPr>
            <w:noProof/>
            <w:webHidden/>
          </w:rPr>
        </w:r>
        <w:r w:rsidR="00F8244D">
          <w:rPr>
            <w:noProof/>
            <w:webHidden/>
          </w:rPr>
          <w:fldChar w:fldCharType="separate"/>
        </w:r>
        <w:r w:rsidR="00CA4BDE">
          <w:rPr>
            <w:noProof/>
            <w:webHidden/>
          </w:rPr>
          <w:t>35</w:t>
        </w:r>
        <w:r w:rsidR="00F8244D">
          <w:rPr>
            <w:noProof/>
            <w:webHidden/>
          </w:rPr>
          <w:fldChar w:fldCharType="end"/>
        </w:r>
      </w:hyperlink>
    </w:p>
    <w:p w14:paraId="36471D2B" w14:textId="0F308DE3" w:rsidR="00F8244D" w:rsidRDefault="00DA66F8">
      <w:pPr>
        <w:pStyle w:val="TOC1"/>
        <w:rPr>
          <w:rFonts w:eastAsiaTheme="minorEastAsia" w:cstheme="minorBidi"/>
          <w:b w:val="0"/>
          <w:bCs w:val="0"/>
          <w:caps w:val="0"/>
          <w:noProof/>
          <w:sz w:val="22"/>
          <w:szCs w:val="22"/>
          <w:lang w:val="en-NZ" w:eastAsia="en-NZ" w:bidi="ar-SA"/>
        </w:rPr>
      </w:pPr>
      <w:hyperlink w:anchor="_Toc129854171" w:history="1">
        <w:r w:rsidR="00F8244D" w:rsidRPr="00972FB5">
          <w:rPr>
            <w:rStyle w:val="Hyperlink"/>
            <w:noProof/>
          </w:rPr>
          <w:t>6</w:t>
        </w:r>
        <w:r w:rsidR="00F8244D">
          <w:rPr>
            <w:rFonts w:eastAsiaTheme="minorEastAsia" w:cstheme="minorBidi"/>
            <w:b w:val="0"/>
            <w:bCs w:val="0"/>
            <w:caps w:val="0"/>
            <w:noProof/>
            <w:sz w:val="22"/>
            <w:szCs w:val="22"/>
            <w:lang w:val="en-NZ" w:eastAsia="en-NZ" w:bidi="ar-SA"/>
          </w:rPr>
          <w:tab/>
        </w:r>
        <w:r w:rsidR="00F8244D" w:rsidRPr="00972FB5">
          <w:rPr>
            <w:rStyle w:val="Hyperlink"/>
            <w:noProof/>
          </w:rPr>
          <w:t>References</w:t>
        </w:r>
        <w:r w:rsidR="00F8244D">
          <w:rPr>
            <w:noProof/>
            <w:webHidden/>
          </w:rPr>
          <w:tab/>
        </w:r>
        <w:r w:rsidR="00F8244D">
          <w:rPr>
            <w:noProof/>
            <w:webHidden/>
          </w:rPr>
          <w:fldChar w:fldCharType="begin"/>
        </w:r>
        <w:r w:rsidR="00F8244D">
          <w:rPr>
            <w:noProof/>
            <w:webHidden/>
          </w:rPr>
          <w:instrText xml:space="preserve"> PAGEREF _Toc129854171 \h </w:instrText>
        </w:r>
        <w:r w:rsidR="00F8244D">
          <w:rPr>
            <w:noProof/>
            <w:webHidden/>
          </w:rPr>
        </w:r>
        <w:r w:rsidR="00F8244D">
          <w:rPr>
            <w:noProof/>
            <w:webHidden/>
          </w:rPr>
          <w:fldChar w:fldCharType="separate"/>
        </w:r>
        <w:r w:rsidR="00CA4BDE">
          <w:rPr>
            <w:noProof/>
            <w:webHidden/>
          </w:rPr>
          <w:t>35</w:t>
        </w:r>
        <w:r w:rsidR="00F8244D">
          <w:rPr>
            <w:noProof/>
            <w:webHidden/>
          </w:rPr>
          <w:fldChar w:fldCharType="end"/>
        </w:r>
      </w:hyperlink>
    </w:p>
    <w:p w14:paraId="6136DE46" w14:textId="60FE7111" w:rsidR="00F8244D" w:rsidRDefault="00DA66F8">
      <w:pPr>
        <w:pStyle w:val="TOC2"/>
        <w:tabs>
          <w:tab w:val="right" w:leader="dot" w:pos="9060"/>
        </w:tabs>
        <w:rPr>
          <w:rFonts w:eastAsiaTheme="minorEastAsia" w:cstheme="minorBidi"/>
          <w:smallCaps w:val="0"/>
          <w:noProof/>
          <w:sz w:val="22"/>
          <w:szCs w:val="22"/>
          <w:lang w:val="en-NZ" w:eastAsia="en-NZ" w:bidi="ar-SA"/>
        </w:rPr>
      </w:pPr>
      <w:hyperlink w:anchor="_Toc129854172" w:history="1">
        <w:r w:rsidR="00F8244D" w:rsidRPr="00972FB5">
          <w:rPr>
            <w:rStyle w:val="Hyperlink"/>
            <w:noProof/>
          </w:rPr>
          <w:t xml:space="preserve">Attachment A – Approved draft variation to the </w:t>
        </w:r>
        <w:r w:rsidR="00F8244D" w:rsidRPr="00972FB5">
          <w:rPr>
            <w:rStyle w:val="Hyperlink"/>
            <w:i/>
            <w:noProof/>
          </w:rPr>
          <w:t>Australia New Zealand Food Standards Code</w:t>
        </w:r>
        <w:r w:rsidR="00F8244D">
          <w:rPr>
            <w:noProof/>
            <w:webHidden/>
          </w:rPr>
          <w:tab/>
        </w:r>
        <w:r w:rsidR="00F8244D">
          <w:rPr>
            <w:noProof/>
            <w:webHidden/>
          </w:rPr>
          <w:fldChar w:fldCharType="begin"/>
        </w:r>
        <w:r w:rsidR="00F8244D">
          <w:rPr>
            <w:noProof/>
            <w:webHidden/>
          </w:rPr>
          <w:instrText xml:space="preserve"> PAGEREF _Toc129854172 \h </w:instrText>
        </w:r>
        <w:r w:rsidR="00F8244D">
          <w:rPr>
            <w:noProof/>
            <w:webHidden/>
          </w:rPr>
        </w:r>
        <w:r w:rsidR="00F8244D">
          <w:rPr>
            <w:noProof/>
            <w:webHidden/>
          </w:rPr>
          <w:fldChar w:fldCharType="separate"/>
        </w:r>
        <w:r w:rsidR="00CA4BDE">
          <w:rPr>
            <w:noProof/>
            <w:webHidden/>
          </w:rPr>
          <w:t>37</w:t>
        </w:r>
        <w:r w:rsidR="00F8244D">
          <w:rPr>
            <w:noProof/>
            <w:webHidden/>
          </w:rPr>
          <w:fldChar w:fldCharType="end"/>
        </w:r>
      </w:hyperlink>
    </w:p>
    <w:p w14:paraId="10FA139A" w14:textId="0DA8FC54" w:rsidR="00F8244D" w:rsidRDefault="00DA66F8">
      <w:pPr>
        <w:pStyle w:val="TOC2"/>
        <w:tabs>
          <w:tab w:val="right" w:leader="dot" w:pos="9060"/>
        </w:tabs>
        <w:rPr>
          <w:rFonts w:eastAsiaTheme="minorEastAsia" w:cstheme="minorBidi"/>
          <w:smallCaps w:val="0"/>
          <w:noProof/>
          <w:sz w:val="22"/>
          <w:szCs w:val="22"/>
          <w:lang w:val="en-NZ" w:eastAsia="en-NZ" w:bidi="ar-SA"/>
        </w:rPr>
      </w:pPr>
      <w:hyperlink w:anchor="_Toc129854173" w:history="1">
        <w:r w:rsidR="00F8244D" w:rsidRPr="00972FB5">
          <w:rPr>
            <w:rStyle w:val="Hyperlink"/>
            <w:noProof/>
          </w:rPr>
          <w:t>Attachment B – Explanatory Statement</w:t>
        </w:r>
        <w:r w:rsidR="00F8244D">
          <w:rPr>
            <w:noProof/>
            <w:webHidden/>
          </w:rPr>
          <w:tab/>
        </w:r>
        <w:r w:rsidR="00F8244D">
          <w:rPr>
            <w:noProof/>
            <w:webHidden/>
          </w:rPr>
          <w:fldChar w:fldCharType="begin"/>
        </w:r>
        <w:r w:rsidR="00F8244D">
          <w:rPr>
            <w:noProof/>
            <w:webHidden/>
          </w:rPr>
          <w:instrText xml:space="preserve"> PAGEREF _Toc129854173 \h </w:instrText>
        </w:r>
        <w:r w:rsidR="00F8244D">
          <w:rPr>
            <w:noProof/>
            <w:webHidden/>
          </w:rPr>
        </w:r>
        <w:r w:rsidR="00F8244D">
          <w:rPr>
            <w:noProof/>
            <w:webHidden/>
          </w:rPr>
          <w:fldChar w:fldCharType="separate"/>
        </w:r>
        <w:r w:rsidR="00CA4BDE">
          <w:rPr>
            <w:noProof/>
            <w:webHidden/>
          </w:rPr>
          <w:t>41</w:t>
        </w:r>
        <w:r w:rsidR="00F8244D">
          <w:rPr>
            <w:noProof/>
            <w:webHidden/>
          </w:rPr>
          <w:fldChar w:fldCharType="end"/>
        </w:r>
      </w:hyperlink>
    </w:p>
    <w:p w14:paraId="64CEAB32" w14:textId="35ACEF08" w:rsidR="00F8244D" w:rsidRDefault="00DA66F8">
      <w:pPr>
        <w:pStyle w:val="TOC2"/>
        <w:tabs>
          <w:tab w:val="right" w:leader="dot" w:pos="9060"/>
        </w:tabs>
        <w:rPr>
          <w:rFonts w:eastAsiaTheme="minorEastAsia" w:cstheme="minorBidi"/>
          <w:smallCaps w:val="0"/>
          <w:noProof/>
          <w:sz w:val="22"/>
          <w:szCs w:val="22"/>
          <w:lang w:val="en-NZ" w:eastAsia="en-NZ" w:bidi="ar-SA"/>
        </w:rPr>
      </w:pPr>
      <w:hyperlink w:anchor="_Toc129854174" w:history="1">
        <w:r w:rsidR="00F8244D" w:rsidRPr="00972FB5">
          <w:rPr>
            <w:rStyle w:val="Hyperlink"/>
            <w:noProof/>
          </w:rPr>
          <w:t xml:space="preserve">Attachment C – Draft variation to the </w:t>
        </w:r>
        <w:r w:rsidR="00F8244D" w:rsidRPr="00972FB5">
          <w:rPr>
            <w:rStyle w:val="Hyperlink"/>
            <w:i/>
            <w:noProof/>
          </w:rPr>
          <w:t xml:space="preserve">Australia New Zealand Food Standards Code </w:t>
        </w:r>
        <w:r w:rsidR="00F8244D" w:rsidRPr="00972FB5">
          <w:rPr>
            <w:rStyle w:val="Hyperlink"/>
            <w:noProof/>
          </w:rPr>
          <w:t>(call for submissions)</w:t>
        </w:r>
        <w:r w:rsidR="00F8244D">
          <w:rPr>
            <w:noProof/>
            <w:webHidden/>
          </w:rPr>
          <w:tab/>
        </w:r>
        <w:r w:rsidR="00F8244D">
          <w:rPr>
            <w:noProof/>
            <w:webHidden/>
          </w:rPr>
          <w:fldChar w:fldCharType="begin"/>
        </w:r>
        <w:r w:rsidR="00F8244D">
          <w:rPr>
            <w:noProof/>
            <w:webHidden/>
          </w:rPr>
          <w:instrText xml:space="preserve"> PAGEREF _Toc129854174 \h </w:instrText>
        </w:r>
        <w:r w:rsidR="00F8244D">
          <w:rPr>
            <w:noProof/>
            <w:webHidden/>
          </w:rPr>
        </w:r>
        <w:r w:rsidR="00F8244D">
          <w:rPr>
            <w:noProof/>
            <w:webHidden/>
          </w:rPr>
          <w:fldChar w:fldCharType="separate"/>
        </w:r>
        <w:r w:rsidR="00CA4BDE">
          <w:rPr>
            <w:noProof/>
            <w:webHidden/>
          </w:rPr>
          <w:t>46</w:t>
        </w:r>
        <w:r w:rsidR="00F8244D">
          <w:rPr>
            <w:noProof/>
            <w:webHidden/>
          </w:rPr>
          <w:fldChar w:fldCharType="end"/>
        </w:r>
      </w:hyperlink>
    </w:p>
    <w:p w14:paraId="7EB48F98" w14:textId="678A9C77" w:rsidR="0012388D" w:rsidRDefault="00314C9C" w:rsidP="00C91C02">
      <w:r>
        <w:rPr>
          <w:rFonts w:cs="Arial"/>
          <w:smallCaps/>
          <w:sz w:val="20"/>
          <w:szCs w:val="20"/>
        </w:rPr>
        <w:fldChar w:fldCharType="end"/>
      </w:r>
    </w:p>
    <w:p w14:paraId="6FF5B938" w14:textId="77777777" w:rsidR="007F7BF7" w:rsidRDefault="007F7BF7" w:rsidP="00CA5734"/>
    <w:p w14:paraId="26B0C840" w14:textId="77777777" w:rsidR="003C4969" w:rsidRPr="00CA5734" w:rsidRDefault="00D15A08" w:rsidP="009A2699">
      <w:pPr>
        <w:spacing w:line="280" w:lineRule="exact"/>
        <w:ind w:left="851" w:hanging="851"/>
        <w:outlineLvl w:val="3"/>
        <w:rPr>
          <w:vanish/>
          <w:color w:val="FF0000"/>
        </w:rPr>
      </w:pPr>
      <w:r w:rsidRPr="00CA5734">
        <w:br w:type="page"/>
      </w:r>
    </w:p>
    <w:p w14:paraId="66FF0ADA" w14:textId="284F2687" w:rsidR="007A53BF" w:rsidRPr="007A53BF" w:rsidRDefault="007A53BF" w:rsidP="00CE59AA">
      <w:pPr>
        <w:pStyle w:val="Heading1"/>
      </w:pPr>
      <w:bookmarkStart w:id="0" w:name="_Toc286391001"/>
      <w:bookmarkStart w:id="1" w:name="_Toc300933414"/>
      <w:bookmarkStart w:id="2" w:name="_Toc370223463"/>
      <w:bookmarkStart w:id="3" w:name="_Toc129854154"/>
      <w:bookmarkStart w:id="4" w:name="_Toc11735627"/>
      <w:bookmarkStart w:id="5" w:name="_Toc29883110"/>
      <w:bookmarkStart w:id="6" w:name="_Toc41906797"/>
      <w:bookmarkStart w:id="7" w:name="_Toc41907544"/>
      <w:bookmarkStart w:id="8" w:name="_Toc120358575"/>
      <w:r w:rsidRPr="007A53BF">
        <w:t>Executive summary</w:t>
      </w:r>
      <w:bookmarkEnd w:id="0"/>
      <w:bookmarkEnd w:id="1"/>
      <w:bookmarkEnd w:id="2"/>
      <w:bookmarkEnd w:id="3"/>
    </w:p>
    <w:p w14:paraId="7A84A3ED" w14:textId="77777777" w:rsidR="0040062E" w:rsidRPr="0040062E" w:rsidRDefault="0040062E" w:rsidP="0040062E">
      <w:r w:rsidRPr="0040062E">
        <w:t>The Brewers Association of New Zealand applied to Food Standards Australia New Zealand (FSANZ) to amend the Australia New Zealand Food Standards Code (the Code) to permit pregnancy warning labels on corrugated cardboard (CC) packaging used for the outer package of multiple individual units of alcoholic beverages to be in a single colour on a contrasting background.</w:t>
      </w:r>
    </w:p>
    <w:p w14:paraId="4D91BF92" w14:textId="77777777" w:rsidR="0040062E" w:rsidRPr="0040062E" w:rsidRDefault="0040062E" w:rsidP="0040062E"/>
    <w:p w14:paraId="6B6F2345" w14:textId="77777777" w:rsidR="0040062E" w:rsidRPr="0040062E" w:rsidRDefault="0040062E" w:rsidP="0040062E">
      <w:pPr>
        <w:tabs>
          <w:tab w:val="num" w:pos="567"/>
        </w:tabs>
      </w:pPr>
      <w:r w:rsidRPr="0040062E">
        <w:t>On 31 July 2020, the Code was amended to include new requirements for pregnancy warning labelling on packaged alcoholic beverages, developed under Proposal P1050 – Pregnancy warning labels on alcoholic beverages</w:t>
      </w:r>
      <w:r w:rsidRPr="0040062E">
        <w:rPr>
          <w:vertAlign w:val="superscript"/>
        </w:rPr>
        <w:footnoteReference w:id="3"/>
      </w:r>
      <w:r w:rsidRPr="0040062E">
        <w:t>. Businesses have to implement these requirements from 1 August 2023. Since the Code was amended, the alcohol industry in Australia and New Zealand have identified a technical issue with the printing of the pregnancy warning mark</w:t>
      </w:r>
      <w:r w:rsidRPr="0040062E">
        <w:rPr>
          <w:vertAlign w:val="superscript"/>
        </w:rPr>
        <w:footnoteReference w:id="4"/>
      </w:r>
      <w:r w:rsidRPr="0040062E">
        <w:t xml:space="preserve"> on CC packaging when using a post-print (flexographic) printing process.</w:t>
      </w:r>
    </w:p>
    <w:p w14:paraId="21A9091A" w14:textId="77777777" w:rsidR="0040062E" w:rsidRPr="0040062E" w:rsidRDefault="0040062E" w:rsidP="0040062E">
      <w:pPr>
        <w:tabs>
          <w:tab w:val="num" w:pos="567"/>
        </w:tabs>
      </w:pPr>
    </w:p>
    <w:p w14:paraId="6CCEE7CF" w14:textId="6ED1FCE6" w:rsidR="0040062E" w:rsidRPr="0040062E" w:rsidRDefault="0040062E" w:rsidP="0040062E">
      <w:pPr>
        <w:tabs>
          <w:tab w:val="num" w:pos="567"/>
        </w:tabs>
      </w:pPr>
      <w:r w:rsidRPr="0040062E">
        <w:t xml:space="preserve">The existing provisions in the Code require a pregnancy warning mark to be in three colours - red, black and white. Most CC packaging used for alcoholic beverages is printed using </w:t>
      </w:r>
      <w:r w:rsidR="00E41CA4">
        <w:t>a</w:t>
      </w:r>
      <w:r w:rsidRPr="0040062E">
        <w:t xml:space="preserve"> post-print process which can result in a misalignment of the elements in the warning mark due to the three</w:t>
      </w:r>
      <w:r w:rsidR="7566B68B">
        <w:t>-</w:t>
      </w:r>
      <w:r w:rsidRPr="0040062E">
        <w:t xml:space="preserve">colour requirement (see example below), making the label difficult to read </w:t>
      </w:r>
      <w:r w:rsidR="008D13E1">
        <w:t>thereby</w:t>
      </w:r>
      <w:r w:rsidRPr="0040062E">
        <w:t xml:space="preserve"> reducing effectiveness</w:t>
      </w:r>
      <w:r w:rsidR="008D13E1">
        <w:t xml:space="preserve"> and risking non-compliance</w:t>
      </w:r>
      <w:r w:rsidRPr="0040062E">
        <w:t>.</w:t>
      </w:r>
    </w:p>
    <w:p w14:paraId="589FE756" w14:textId="77777777" w:rsidR="0040062E" w:rsidRPr="0040062E" w:rsidRDefault="0040062E" w:rsidP="0040062E">
      <w:pPr>
        <w:tabs>
          <w:tab w:val="num" w:pos="567"/>
        </w:tabs>
        <w:jc w:val="center"/>
      </w:pPr>
      <w:r w:rsidRPr="0040062E">
        <w:rPr>
          <w:noProof/>
          <w:lang w:eastAsia="en-GB" w:bidi="ar-SA"/>
        </w:rPr>
        <w:drawing>
          <wp:inline distT="0" distB="0" distL="0" distR="0" wp14:anchorId="29BB4220" wp14:editId="57E313E7">
            <wp:extent cx="2343150" cy="790575"/>
            <wp:effectExtent l="0" t="0" r="0" b="9525"/>
            <wp:docPr id="14" name="Picture 2" descr="Pregnancy warning mark showing overlapping text and overlapping elements in th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Pregnancy warning mark showing overlapping text and overlapping elements in the pictogram."/>
                    <pic:cNvPicPr/>
                  </pic:nvPicPr>
                  <pic:blipFill>
                    <a:blip r:embed="rId20">
                      <a:extLst>
                        <a:ext uri="{28A0092B-C50C-407E-A947-70E740481C1C}">
                          <a14:useLocalDpi xmlns:a14="http://schemas.microsoft.com/office/drawing/2010/main" val="0"/>
                        </a:ext>
                      </a:extLst>
                    </a:blip>
                    <a:stretch>
                      <a:fillRect/>
                    </a:stretch>
                  </pic:blipFill>
                  <pic:spPr>
                    <a:xfrm>
                      <a:off x="0" y="0"/>
                      <a:ext cx="2343150" cy="790575"/>
                    </a:xfrm>
                    <a:prstGeom prst="rect">
                      <a:avLst/>
                    </a:prstGeom>
                  </pic:spPr>
                </pic:pic>
              </a:graphicData>
            </a:graphic>
          </wp:inline>
        </w:drawing>
      </w:r>
    </w:p>
    <w:p w14:paraId="097AA0E4" w14:textId="259BA797" w:rsidR="0040062E" w:rsidRPr="0040062E" w:rsidRDefault="0040062E" w:rsidP="0040062E">
      <w:pPr>
        <w:tabs>
          <w:tab w:val="num" w:pos="567"/>
        </w:tabs>
      </w:pPr>
      <w:r w:rsidRPr="0040062E">
        <w:t xml:space="preserve">The applicant states the misalignment issue affects CC outer packaging primarily used for larger multi-packs of beer, cider and pre-mixed drinks (e.g. 12, 16, 18 and 24 packs) as well as wine (6 and 12 bottle cases). </w:t>
      </w:r>
      <w:bookmarkStart w:id="9" w:name="_Hlk113184904"/>
      <w:r w:rsidRPr="0040062E">
        <w:rPr>
          <w:lang w:val="en-AU"/>
        </w:rPr>
        <w:t>They estimate 8% of beer and cider, 9.5% of wine and 12.5% of pre-mixed drinks are in CC packaging at the retail point of sale i.e. most CC packaging is removed prior to retail sale.</w:t>
      </w:r>
      <w:bookmarkEnd w:id="9"/>
      <w:r w:rsidR="00B11B70">
        <w:t xml:space="preserve"> </w:t>
      </w:r>
      <w:r w:rsidR="00E12BBA">
        <w:t>The applicant also note</w:t>
      </w:r>
      <w:r w:rsidR="00473144">
        <w:t>s</w:t>
      </w:r>
      <w:r w:rsidR="00E12BBA">
        <w:t xml:space="preserve"> that g</w:t>
      </w:r>
      <w:r w:rsidRPr="0040062E">
        <w:t xml:space="preserve">iven the producer does not control a retail display, the pregnancy warning mark has to be printed on all outer CC packaging. </w:t>
      </w:r>
    </w:p>
    <w:p w14:paraId="407B0BB7" w14:textId="77777777" w:rsidR="0040062E" w:rsidRPr="0040062E" w:rsidRDefault="0040062E" w:rsidP="0040062E"/>
    <w:p w14:paraId="4B7D50DC" w14:textId="77777777" w:rsidR="0040062E" w:rsidRPr="0040062E" w:rsidRDefault="0040062E" w:rsidP="0040062E">
      <w:pPr>
        <w:rPr>
          <w:lang w:bidi="ar-SA"/>
        </w:rPr>
      </w:pPr>
      <w:r w:rsidRPr="0040062E">
        <w:rPr>
          <w:lang w:bidi="ar-SA"/>
        </w:rPr>
        <w:t>The purpose of the requested amendment is to provide an alternative pregnancy warning mark for CC outer packaging of more than one individual unit of a prescribed alcoholic beverage, when a post-print printing process is used. No other aspects of the pregnancy warning labelling requirements are in scope of the application.</w:t>
      </w:r>
    </w:p>
    <w:p w14:paraId="2193D88C" w14:textId="77777777" w:rsidR="0040062E" w:rsidRPr="0040062E" w:rsidRDefault="0040062E" w:rsidP="0040062E">
      <w:pPr>
        <w:rPr>
          <w:lang w:bidi="ar-SA"/>
        </w:rPr>
      </w:pPr>
    </w:p>
    <w:p w14:paraId="3FE7376B" w14:textId="111CABBE" w:rsidR="0040062E" w:rsidRPr="0040062E" w:rsidRDefault="0040062E" w:rsidP="0040062E">
      <w:r w:rsidRPr="0040062E">
        <w:t xml:space="preserve">FSANZ has undertaken an assessment of the requested amendment to the pregnancy warning mark in relation to the technical printing issue. In doing this assessment we considered </w:t>
      </w:r>
      <w:r w:rsidR="008B39DC">
        <w:t>information</w:t>
      </w:r>
      <w:r w:rsidRPr="0040062E">
        <w:t xml:space="preserve"> provided by printers</w:t>
      </w:r>
      <w:r w:rsidR="008B39DC">
        <w:t xml:space="preserve"> and </w:t>
      </w:r>
      <w:r w:rsidRPr="0040062E">
        <w:t>drew on the consumer evidence included in Proposal P1050, specifically in relation to the impact of the requested amendment on label effectiveness. FSANZ is satisfied the P1050 evidence is the best available evidence.</w:t>
      </w:r>
    </w:p>
    <w:p w14:paraId="7E8ABF02" w14:textId="77777777" w:rsidR="0040062E" w:rsidRPr="0040062E" w:rsidRDefault="0040062E" w:rsidP="0040062E"/>
    <w:p w14:paraId="428AEDC6" w14:textId="7B7BF1A0" w:rsidR="00473144" w:rsidRDefault="00AB01B7" w:rsidP="0040062E">
      <w:r>
        <w:t xml:space="preserve">FSANZ concluded that given a misaligned label could </w:t>
      </w:r>
      <w:r w:rsidR="00584042">
        <w:t>reduce readability</w:t>
      </w:r>
      <w:r>
        <w:t xml:space="preserve"> and</w:t>
      </w:r>
      <w:r w:rsidR="00584042">
        <w:t xml:space="preserve"> effectiveness of the pregnancy warning mark, and</w:t>
      </w:r>
      <w:r>
        <w:t xml:space="preserve"> risk non-compliance with </w:t>
      </w:r>
      <w:r w:rsidR="00584042">
        <w:t>existing requirements</w:t>
      </w:r>
      <w:r>
        <w:t>,</w:t>
      </w:r>
      <w:r w:rsidR="00473144">
        <w:t xml:space="preserve"> </w:t>
      </w:r>
      <w:r w:rsidR="002C0994">
        <w:t xml:space="preserve">permitting </w:t>
      </w:r>
      <w:r w:rsidR="004B68C8">
        <w:t xml:space="preserve"> </w:t>
      </w:r>
      <w:r>
        <w:t xml:space="preserve">an alternative pregnancy warning mark </w:t>
      </w:r>
      <w:r w:rsidR="00C9589A">
        <w:t>will</w:t>
      </w:r>
      <w:r>
        <w:t xml:space="preserve"> maintain </w:t>
      </w:r>
      <w:r w:rsidR="00473144">
        <w:t>effectiveness</w:t>
      </w:r>
      <w:bookmarkStart w:id="10" w:name="_Hlk113182697"/>
      <w:r w:rsidR="00473144">
        <w:t xml:space="preserve"> of pregnancy warning labelling.</w:t>
      </w:r>
    </w:p>
    <w:p w14:paraId="66C46754" w14:textId="77777777" w:rsidR="00473144" w:rsidRDefault="00473144" w:rsidP="0040062E"/>
    <w:p w14:paraId="4E6B0B38" w14:textId="07181930" w:rsidR="00085397" w:rsidRDefault="00085397" w:rsidP="0040062E">
      <w:r>
        <w:rPr>
          <w:lang w:bidi="ar-SA"/>
        </w:rPr>
        <w:t>Following assessment and the preparation of a draft variation</w:t>
      </w:r>
      <w:r w:rsidR="00B05174">
        <w:rPr>
          <w:lang w:bidi="ar-SA"/>
        </w:rPr>
        <w:t>,</w:t>
      </w:r>
      <w:r>
        <w:rPr>
          <w:lang w:bidi="ar-SA"/>
        </w:rPr>
        <w:t xml:space="preserve"> FSANZ called for submissions </w:t>
      </w:r>
      <w:r w:rsidR="00FC7359">
        <w:rPr>
          <w:lang w:bidi="ar-SA"/>
        </w:rPr>
        <w:t>about</w:t>
      </w:r>
      <w:r w:rsidR="005D2E4E">
        <w:rPr>
          <w:lang w:bidi="ar-SA"/>
        </w:rPr>
        <w:t xml:space="preserve"> </w:t>
      </w:r>
      <w:r>
        <w:rPr>
          <w:lang w:bidi="ar-SA"/>
        </w:rPr>
        <w:t xml:space="preserve">the draft variation on 6 October 2022 for a six-week consultation period. FSANZ received 38 </w:t>
      </w:r>
      <w:r w:rsidR="00231EEE">
        <w:rPr>
          <w:lang w:bidi="ar-SA"/>
        </w:rPr>
        <w:t>submissions</w:t>
      </w:r>
      <w:r>
        <w:rPr>
          <w:lang w:bidi="ar-SA"/>
        </w:rPr>
        <w:t xml:space="preserve"> (24 from industry, eight from public health/consumer groups, five from government and one academic</w:t>
      </w:r>
      <w:r w:rsidRPr="2E6B84D1">
        <w:rPr>
          <w:lang w:bidi="ar-SA"/>
        </w:rPr>
        <w:t>)</w:t>
      </w:r>
      <w:r w:rsidR="448E974C" w:rsidRPr="2E6B84D1">
        <w:rPr>
          <w:lang w:bidi="ar-SA"/>
        </w:rPr>
        <w:t>, including one late submission</w:t>
      </w:r>
      <w:r w:rsidRPr="2E6B84D1">
        <w:rPr>
          <w:lang w:bidi="ar-SA"/>
        </w:rPr>
        <w:t>.</w:t>
      </w:r>
      <w:r w:rsidR="00C40D90">
        <w:rPr>
          <w:lang w:bidi="ar-SA"/>
        </w:rPr>
        <w:t xml:space="preserve"> Submitter views varied with public health, academic and consumer submitters not supporting the draft variation, most industry submitters supporting it and government submitters ha</w:t>
      </w:r>
      <w:r w:rsidR="00FC7359">
        <w:rPr>
          <w:lang w:bidi="ar-SA"/>
        </w:rPr>
        <w:t>ving</w:t>
      </w:r>
      <w:r w:rsidR="00C40D90">
        <w:rPr>
          <w:lang w:bidi="ar-SA"/>
        </w:rPr>
        <w:t xml:space="preserve"> mixed views.</w:t>
      </w:r>
    </w:p>
    <w:p w14:paraId="15612343" w14:textId="676DED69" w:rsidR="00FC7359" w:rsidRDefault="00FC7359" w:rsidP="0040062E">
      <w:pPr>
        <w:rPr>
          <w:lang w:bidi="ar-SA"/>
        </w:rPr>
      </w:pPr>
    </w:p>
    <w:p w14:paraId="6FB127BA" w14:textId="61BB7296" w:rsidR="0075270F" w:rsidRDefault="00FC7359" w:rsidP="0040062E">
      <w:r>
        <w:rPr>
          <w:lang w:bidi="ar-SA"/>
        </w:rPr>
        <w:t xml:space="preserve">Based on the assessment and </w:t>
      </w:r>
      <w:r w:rsidR="00F67632">
        <w:rPr>
          <w:lang w:bidi="ar-SA"/>
        </w:rPr>
        <w:t>having considered s</w:t>
      </w:r>
      <w:r w:rsidR="00374DEA">
        <w:rPr>
          <w:lang w:bidi="ar-SA"/>
        </w:rPr>
        <w:t>ubmitter</w:t>
      </w:r>
      <w:r w:rsidR="00F67632">
        <w:rPr>
          <w:lang w:bidi="ar-SA"/>
        </w:rPr>
        <w:t xml:space="preserve"> views</w:t>
      </w:r>
      <w:r>
        <w:rPr>
          <w:lang w:bidi="ar-SA"/>
        </w:rPr>
        <w:t xml:space="preserve"> and other relevant considerations set out in this report, FSANZ approved </w:t>
      </w:r>
      <w:r w:rsidRPr="2E6B84D1">
        <w:rPr>
          <w:lang w:bidi="ar-SA"/>
        </w:rPr>
        <w:t>a</w:t>
      </w:r>
      <w:r w:rsidR="0075270F">
        <w:rPr>
          <w:lang w:bidi="ar-SA"/>
        </w:rPr>
        <w:t>n amended</w:t>
      </w:r>
      <w:r>
        <w:rPr>
          <w:lang w:bidi="ar-SA"/>
        </w:rPr>
        <w:t xml:space="preserve"> draft variation to the Code to </w:t>
      </w:r>
      <w:r>
        <w:t>permit an alternative pregnancy warning mark</w:t>
      </w:r>
      <w:r w:rsidR="00473144">
        <w:t>. The alternative pregnancy warning mark can only be used</w:t>
      </w:r>
      <w:r>
        <w:t xml:space="preserve"> on CC outer packages</w:t>
      </w:r>
      <w:r w:rsidR="007F1AB4">
        <w:t xml:space="preserve"> for retail sale</w:t>
      </w:r>
      <w:r w:rsidR="00473144">
        <w:t xml:space="preserve"> that are printed using a post-print process</w:t>
      </w:r>
      <w:r>
        <w:t xml:space="preserve"> and contain more than one individual unit of a</w:t>
      </w:r>
      <w:r w:rsidR="00EA3C37">
        <w:t xml:space="preserve"> prescribed</w:t>
      </w:r>
      <w:r>
        <w:t xml:space="preserve"> alcoholic beverage. </w:t>
      </w:r>
      <w:r w:rsidR="004216D0">
        <w:t xml:space="preserve">FSANZ amended the </w:t>
      </w:r>
      <w:r w:rsidR="004216D0" w:rsidRPr="2E6B84D1">
        <w:rPr>
          <w:lang w:bidi="ar-SA"/>
        </w:rPr>
        <w:t>draft variation</w:t>
      </w:r>
      <w:r w:rsidR="004216D0">
        <w:rPr>
          <w:lang w:bidi="ar-SA"/>
        </w:rPr>
        <w:t xml:space="preserve"> to correct a typographical error. </w:t>
      </w:r>
    </w:p>
    <w:p w14:paraId="390F2B3E" w14:textId="77777777" w:rsidR="0075270F" w:rsidRDefault="0075270F" w:rsidP="0040062E"/>
    <w:p w14:paraId="7575E4F4" w14:textId="0ECF12C1" w:rsidR="00FC7359" w:rsidRDefault="00FC7359" w:rsidP="0040062E">
      <w:pPr>
        <w:rPr>
          <w:lang w:bidi="ar-SA"/>
        </w:rPr>
      </w:pPr>
      <w:r>
        <w:t>The approved draft variation amends Standard 2.7.1 of the Code to permit the use of an alterna</w:t>
      </w:r>
      <w:r w:rsidR="00EA3C37">
        <w:t>tive pregnancy warning mark with the following requirements:</w:t>
      </w:r>
    </w:p>
    <w:p w14:paraId="3C7D9983" w14:textId="77777777" w:rsidR="0040062E" w:rsidRPr="0040062E" w:rsidRDefault="0040062E" w:rsidP="0040062E">
      <w:pPr>
        <w:rPr>
          <w:lang w:bidi="ar-SA"/>
        </w:rPr>
      </w:pPr>
    </w:p>
    <w:p w14:paraId="2609314B" w14:textId="220D4295" w:rsidR="0040062E" w:rsidRPr="0040062E" w:rsidRDefault="0040062E" w:rsidP="0040062E">
      <w:pPr>
        <w:widowControl/>
        <w:numPr>
          <w:ilvl w:val="0"/>
          <w:numId w:val="30"/>
        </w:numPr>
        <w:ind w:left="567" w:hanging="567"/>
        <w:contextualSpacing/>
        <w:rPr>
          <w:rFonts w:eastAsiaTheme="minorHAnsi" w:cstheme="minorBidi"/>
          <w:szCs w:val="22"/>
          <w:lang w:bidi="ar-SA"/>
        </w:rPr>
      </w:pPr>
      <w:r w:rsidRPr="0040062E">
        <w:rPr>
          <w:rFonts w:eastAsiaTheme="minorHAnsi" w:cstheme="minorBidi"/>
          <w:szCs w:val="22"/>
          <w:lang w:bidi="ar-SA"/>
        </w:rPr>
        <w:t xml:space="preserve">the </w:t>
      </w:r>
      <w:r w:rsidR="002067F1">
        <w:rPr>
          <w:rFonts w:eastAsiaTheme="minorHAnsi" w:cstheme="minorBidi"/>
          <w:szCs w:val="22"/>
          <w:lang w:bidi="ar-SA"/>
        </w:rPr>
        <w:t>signal words, statement</w:t>
      </w:r>
      <w:r w:rsidRPr="0040062E">
        <w:rPr>
          <w:rFonts w:eastAsiaTheme="minorHAnsi" w:cstheme="minorBidi"/>
          <w:szCs w:val="22"/>
          <w:lang w:bidi="ar-SA"/>
        </w:rPr>
        <w:t xml:space="preserve">, pictogram and border </w:t>
      </w:r>
      <w:r w:rsidR="001B66CA">
        <w:rPr>
          <w:rFonts w:eastAsiaTheme="minorHAnsi" w:cstheme="minorBidi"/>
          <w:szCs w:val="22"/>
          <w:lang w:bidi="ar-SA"/>
        </w:rPr>
        <w:t xml:space="preserve">must </w:t>
      </w:r>
      <w:r w:rsidRPr="0040062E">
        <w:rPr>
          <w:rFonts w:eastAsiaTheme="minorHAnsi" w:cstheme="minorBidi"/>
          <w:szCs w:val="22"/>
          <w:lang w:bidi="ar-SA"/>
        </w:rPr>
        <w:t>be in the single colour black</w:t>
      </w:r>
    </w:p>
    <w:p w14:paraId="49B4C9DC" w14:textId="398A41A5" w:rsidR="0040062E" w:rsidRPr="001B66CA" w:rsidRDefault="0040062E" w:rsidP="0040062E">
      <w:pPr>
        <w:widowControl/>
        <w:numPr>
          <w:ilvl w:val="0"/>
          <w:numId w:val="30"/>
        </w:numPr>
        <w:ind w:left="567" w:hanging="567"/>
        <w:contextualSpacing/>
        <w:rPr>
          <w:rFonts w:eastAsiaTheme="minorHAnsi" w:cstheme="minorBidi"/>
          <w:szCs w:val="22"/>
          <w:lang w:bidi="ar-SA"/>
        </w:rPr>
      </w:pPr>
      <w:r w:rsidRPr="0040062E">
        <w:rPr>
          <w:rFonts w:eastAsiaTheme="minorHAnsi" w:cstheme="minorBidi"/>
          <w:szCs w:val="22"/>
          <w:lang w:bidi="ar-SA"/>
        </w:rPr>
        <w:t xml:space="preserve">the background </w:t>
      </w:r>
      <w:r w:rsidR="001B66CA">
        <w:rPr>
          <w:rFonts w:eastAsiaTheme="minorHAnsi" w:cstheme="minorBidi"/>
          <w:szCs w:val="22"/>
          <w:lang w:bidi="ar-SA"/>
        </w:rPr>
        <w:t xml:space="preserve">must </w:t>
      </w:r>
      <w:r w:rsidRPr="0040062E">
        <w:rPr>
          <w:rFonts w:eastAsiaTheme="minorHAnsi" w:cstheme="minorBidi"/>
          <w:szCs w:val="22"/>
          <w:lang w:bidi="ar-SA"/>
        </w:rPr>
        <w:t>be</w:t>
      </w:r>
      <w:r w:rsidRPr="0040062E">
        <w:rPr>
          <w:rFonts w:eastAsiaTheme="minorHAnsi" w:cstheme="minorBidi"/>
          <w:color w:val="000000"/>
          <w:szCs w:val="22"/>
          <w:lang w:bidi="ar-SA"/>
        </w:rPr>
        <w:t xml:space="preserve"> the same colour as the CC outside liner (i.e</w:t>
      </w:r>
      <w:r w:rsidRPr="001B66CA">
        <w:rPr>
          <w:rFonts w:eastAsiaTheme="minorHAnsi" w:cstheme="minorBidi"/>
          <w:color w:val="000000"/>
          <w:szCs w:val="22"/>
          <w:lang w:bidi="ar-SA"/>
        </w:rPr>
        <w:t>. brown, grey</w:t>
      </w:r>
      <w:r w:rsidR="00B047BA" w:rsidRPr="001B66CA">
        <w:rPr>
          <w:rFonts w:eastAsiaTheme="minorHAnsi" w:cstheme="minorBidi"/>
          <w:color w:val="000000"/>
          <w:szCs w:val="22"/>
          <w:lang w:bidi="ar-SA"/>
        </w:rPr>
        <w:t xml:space="preserve"> </w:t>
      </w:r>
      <w:r w:rsidRPr="001B66CA">
        <w:rPr>
          <w:rFonts w:eastAsiaTheme="minorHAnsi" w:cstheme="minorBidi"/>
          <w:color w:val="000000"/>
          <w:szCs w:val="22"/>
          <w:lang w:bidi="ar-SA"/>
        </w:rPr>
        <w:t>or white). </w:t>
      </w:r>
    </w:p>
    <w:p w14:paraId="4251996D" w14:textId="14E9AB2F" w:rsidR="00EA3C37" w:rsidRDefault="00EA3C37" w:rsidP="00EA3C37">
      <w:pPr>
        <w:widowControl/>
        <w:numPr>
          <w:ilvl w:val="0"/>
          <w:numId w:val="30"/>
        </w:numPr>
        <w:ind w:left="567" w:hanging="567"/>
        <w:contextualSpacing/>
        <w:rPr>
          <w:rFonts w:eastAsiaTheme="minorHAnsi" w:cstheme="minorBidi"/>
          <w:szCs w:val="22"/>
          <w:lang w:bidi="ar-SA"/>
        </w:rPr>
      </w:pPr>
      <w:bookmarkStart w:id="11" w:name="_Hlk113185514"/>
      <w:r>
        <w:rPr>
          <w:rFonts w:eastAsiaTheme="minorHAnsi" w:cstheme="minorBidi"/>
          <w:szCs w:val="22"/>
          <w:lang w:bidi="ar-SA"/>
        </w:rPr>
        <w:t xml:space="preserve">minimum </w:t>
      </w:r>
      <w:r w:rsidRPr="0040062E">
        <w:rPr>
          <w:rFonts w:eastAsiaTheme="minorHAnsi" w:cstheme="minorBidi"/>
          <w:szCs w:val="22"/>
          <w:lang w:bidi="ar-SA"/>
        </w:rPr>
        <w:t>size of type for the signal words</w:t>
      </w:r>
      <w:r>
        <w:rPr>
          <w:rFonts w:eastAsiaTheme="minorHAnsi" w:cstheme="minorBidi"/>
          <w:szCs w:val="22"/>
          <w:lang w:bidi="ar-SA"/>
        </w:rPr>
        <w:t xml:space="preserve"> of 4.4 mm</w:t>
      </w:r>
    </w:p>
    <w:p w14:paraId="51CA3C88" w14:textId="6DE54DE7" w:rsidR="00EA3C37" w:rsidRDefault="00EA3C37" w:rsidP="00EA3C37">
      <w:pPr>
        <w:widowControl/>
        <w:numPr>
          <w:ilvl w:val="0"/>
          <w:numId w:val="30"/>
        </w:numPr>
        <w:ind w:left="567" w:hanging="567"/>
        <w:contextualSpacing/>
        <w:rPr>
          <w:rFonts w:eastAsiaTheme="minorHAnsi" w:cstheme="minorBidi"/>
          <w:szCs w:val="22"/>
          <w:lang w:bidi="ar-SA"/>
        </w:rPr>
      </w:pPr>
      <w:r>
        <w:rPr>
          <w:rFonts w:eastAsiaTheme="minorHAnsi" w:cstheme="minorBidi"/>
          <w:szCs w:val="22"/>
          <w:lang w:bidi="ar-SA"/>
        </w:rPr>
        <w:t xml:space="preserve">minimum </w:t>
      </w:r>
      <w:r w:rsidRPr="0040062E">
        <w:rPr>
          <w:rFonts w:eastAsiaTheme="minorHAnsi" w:cstheme="minorBidi"/>
          <w:szCs w:val="22"/>
          <w:lang w:bidi="ar-SA"/>
        </w:rPr>
        <w:t xml:space="preserve">size of type for the </w:t>
      </w:r>
      <w:r>
        <w:rPr>
          <w:rFonts w:eastAsiaTheme="minorHAnsi" w:cstheme="minorBidi"/>
          <w:szCs w:val="22"/>
          <w:lang w:bidi="ar-SA"/>
        </w:rPr>
        <w:t>statement of 3.4 mm</w:t>
      </w:r>
    </w:p>
    <w:p w14:paraId="08A097B7" w14:textId="6083A502" w:rsidR="00EA3C37" w:rsidRPr="0040062E" w:rsidRDefault="00EA3C37" w:rsidP="00EA3C37">
      <w:pPr>
        <w:widowControl/>
        <w:numPr>
          <w:ilvl w:val="0"/>
          <w:numId w:val="30"/>
        </w:numPr>
        <w:ind w:left="567" w:hanging="567"/>
        <w:contextualSpacing/>
        <w:rPr>
          <w:rFonts w:eastAsiaTheme="minorHAnsi" w:cstheme="minorBidi"/>
          <w:szCs w:val="22"/>
          <w:lang w:bidi="ar-SA"/>
        </w:rPr>
      </w:pPr>
      <w:r>
        <w:rPr>
          <w:rFonts w:eastAsiaTheme="minorHAnsi" w:cstheme="minorBidi"/>
          <w:szCs w:val="22"/>
          <w:lang w:bidi="ar-SA"/>
        </w:rPr>
        <w:t xml:space="preserve">minimum </w:t>
      </w:r>
      <w:r w:rsidRPr="0040062E">
        <w:rPr>
          <w:rFonts w:eastAsiaTheme="minorHAnsi" w:cstheme="minorBidi"/>
          <w:szCs w:val="22"/>
          <w:lang w:bidi="ar-SA"/>
        </w:rPr>
        <w:t xml:space="preserve">pictogram diameter </w:t>
      </w:r>
      <w:r>
        <w:rPr>
          <w:rFonts w:eastAsiaTheme="minorHAnsi" w:cstheme="minorBidi"/>
          <w:szCs w:val="22"/>
          <w:lang w:bidi="ar-SA"/>
        </w:rPr>
        <w:t>of 14 mm.</w:t>
      </w:r>
      <w:r w:rsidRPr="0040062E">
        <w:rPr>
          <w:rFonts w:eastAsiaTheme="minorHAnsi" w:cstheme="minorBidi"/>
          <w:szCs w:val="22"/>
          <w:lang w:bidi="ar-SA"/>
        </w:rPr>
        <w:t xml:space="preserve"> </w:t>
      </w:r>
      <w:bookmarkEnd w:id="11"/>
    </w:p>
    <w:p w14:paraId="37B0DEEE" w14:textId="77777777" w:rsidR="00EA3C37" w:rsidRPr="0040062E" w:rsidRDefault="00EA3C37" w:rsidP="00EA3C37">
      <w:pPr>
        <w:widowControl/>
        <w:contextualSpacing/>
        <w:rPr>
          <w:rFonts w:eastAsiaTheme="minorHAnsi" w:cstheme="minorBidi"/>
          <w:szCs w:val="22"/>
          <w:lang w:bidi="ar-SA"/>
        </w:rPr>
      </w:pPr>
    </w:p>
    <w:p w14:paraId="36222E7B" w14:textId="2E1CD012" w:rsidR="004B68C8" w:rsidRDefault="0040062E" w:rsidP="004B68C8">
      <w:bookmarkStart w:id="12" w:name="_Hlk113184185"/>
      <w:bookmarkEnd w:id="10"/>
      <w:r w:rsidRPr="0040062E">
        <w:rPr>
          <w:color w:val="000000"/>
          <w:szCs w:val="22"/>
        </w:rPr>
        <w:t>This approach prescribes colour, contrast and an i</w:t>
      </w:r>
      <w:bookmarkStart w:id="13" w:name="_Hlk124431510"/>
      <w:r w:rsidRPr="0040062E">
        <w:rPr>
          <w:color w:val="000000"/>
          <w:szCs w:val="22"/>
        </w:rPr>
        <w:t xml:space="preserve">ncreased </w:t>
      </w:r>
      <w:r w:rsidR="00EA3C37">
        <w:rPr>
          <w:color w:val="000000"/>
          <w:szCs w:val="22"/>
        </w:rPr>
        <w:t xml:space="preserve">label </w:t>
      </w:r>
      <w:r w:rsidRPr="0040062E">
        <w:rPr>
          <w:color w:val="000000"/>
          <w:szCs w:val="22"/>
        </w:rPr>
        <w:t>size</w:t>
      </w:r>
      <w:r w:rsidR="00EA3C37">
        <w:rPr>
          <w:color w:val="000000"/>
          <w:szCs w:val="22"/>
        </w:rPr>
        <w:t xml:space="preserve"> compared with the existing size requirements for outer packaging</w:t>
      </w:r>
      <w:bookmarkEnd w:id="13"/>
      <w:r w:rsidRPr="0040062E">
        <w:rPr>
          <w:color w:val="000000"/>
          <w:szCs w:val="22"/>
        </w:rPr>
        <w:t xml:space="preserve">, ensuring </w:t>
      </w:r>
      <w:bookmarkStart w:id="14" w:name="_Hlk124431431"/>
      <w:r w:rsidRPr="0040062E">
        <w:t>effectiveness of the pregnancy warning mark is maintained</w:t>
      </w:r>
      <w:r w:rsidR="007F1AB4">
        <w:t>.</w:t>
      </w:r>
      <w:r w:rsidRPr="0040062E">
        <w:t xml:space="preserve"> </w:t>
      </w:r>
      <w:bookmarkStart w:id="15" w:name="_Hlk113603447"/>
      <w:r w:rsidR="004B68C8">
        <w:t>An alternative pregnancy warning mark will enable industry to resolve technical misalignment issues for a specific type of packaging</w:t>
      </w:r>
      <w:r w:rsidR="007F69C7">
        <w:t xml:space="preserve"> in a cost-effective manner</w:t>
      </w:r>
      <w:r w:rsidR="004B68C8">
        <w:t xml:space="preserve"> (i.e. post-printed CC outer packaging of more than one individual unit of an alcoholic beverage) and consistently comply with the Code.</w:t>
      </w:r>
    </w:p>
    <w:bookmarkEnd w:id="12"/>
    <w:bookmarkEnd w:id="14"/>
    <w:bookmarkEnd w:id="15"/>
    <w:p w14:paraId="1CB33910" w14:textId="77777777" w:rsidR="0040062E" w:rsidRPr="0040062E" w:rsidRDefault="0040062E" w:rsidP="0040062E"/>
    <w:p w14:paraId="22A0EB83" w14:textId="1D2A1F05" w:rsidR="0040062E" w:rsidRPr="0040062E" w:rsidRDefault="00EA3C37" w:rsidP="0040062E">
      <w:pPr>
        <w:rPr>
          <w:highlight w:val="yellow"/>
        </w:rPr>
      </w:pPr>
      <w:r>
        <w:t>The</w:t>
      </w:r>
      <w:r w:rsidR="0040062E" w:rsidRPr="0040062E">
        <w:t xml:space="preserve"> transition period for</w:t>
      </w:r>
      <w:r w:rsidR="0040062E" w:rsidRPr="0040062E">
        <w:rPr>
          <w:lang w:val="en-AU" w:eastAsia="en-GB" w:bidi="ar-SA"/>
        </w:rPr>
        <w:t xml:space="preserve"> a </w:t>
      </w:r>
      <w:r w:rsidR="0040062E" w:rsidRPr="0040062E">
        <w:t xml:space="preserve">prescribed alcoholic beverage with a pregnancy warning mark on an outer package made of CC (as set out in the </w:t>
      </w:r>
      <w:r w:rsidR="00CF45D0">
        <w:t xml:space="preserve">approved </w:t>
      </w:r>
      <w:r w:rsidR="0040062E" w:rsidRPr="0040062E">
        <w:t xml:space="preserve">draft variation) commences on the date of gazettal </w:t>
      </w:r>
      <w:r w:rsidR="005717C4">
        <w:t xml:space="preserve">of the approved draft variation </w:t>
      </w:r>
      <w:r w:rsidR="0040062E" w:rsidRPr="0040062E">
        <w:t>and ends on 1 February 2024. Additionally, such prescribed alcoholic beverages packaged and labelled before the end of the transition period (i.e. before 2 February 2024) may be sold without the pregnancy warning mark.</w:t>
      </w:r>
      <w:r>
        <w:t xml:space="preserve"> </w:t>
      </w:r>
      <w:r w:rsidR="003F513C">
        <w:t>The end of the transition period for pregnancy warning labels for all non-CC packaging and individual alcoholic beverage containers remains at 31 July 2023.</w:t>
      </w:r>
    </w:p>
    <w:p w14:paraId="5C8BA3B4" w14:textId="4B052C33" w:rsidR="00C836FF" w:rsidRDefault="00C836FF" w:rsidP="0040062E">
      <w:pPr>
        <w:pStyle w:val="Heading1"/>
        <w:ind w:left="0" w:firstLine="0"/>
      </w:pPr>
      <w:r>
        <w:br w:type="page"/>
      </w:r>
    </w:p>
    <w:p w14:paraId="74142A85" w14:textId="77777777" w:rsidR="007A53BF" w:rsidRPr="007A53BF" w:rsidRDefault="007A53BF" w:rsidP="00CE59AA">
      <w:pPr>
        <w:pStyle w:val="Heading1"/>
      </w:pPr>
      <w:bookmarkStart w:id="16" w:name="_Toc300933417"/>
      <w:bookmarkStart w:id="17" w:name="_Toc370223464"/>
      <w:bookmarkStart w:id="18" w:name="_Toc129854155"/>
      <w:r w:rsidRPr="007A53BF">
        <w:lastRenderedPageBreak/>
        <w:t>1</w:t>
      </w:r>
      <w:r w:rsidRPr="007A53BF">
        <w:tab/>
        <w:t>Introduction</w:t>
      </w:r>
      <w:bookmarkEnd w:id="16"/>
      <w:bookmarkEnd w:id="17"/>
      <w:bookmarkEnd w:id="18"/>
    </w:p>
    <w:p w14:paraId="44B0335E" w14:textId="4D68E577" w:rsidR="007A53BF" w:rsidRPr="00CE59AA" w:rsidRDefault="007A53BF" w:rsidP="00CE59AA">
      <w:pPr>
        <w:pStyle w:val="Heading2"/>
        <w:rPr>
          <w:color w:val="FF0000"/>
        </w:rPr>
      </w:pPr>
      <w:bookmarkStart w:id="19" w:name="_Toc300761890"/>
      <w:bookmarkStart w:id="20" w:name="_Toc129854156"/>
      <w:bookmarkStart w:id="21" w:name="_Toc300933419"/>
      <w:bookmarkStart w:id="22" w:name="_Toc370223465"/>
      <w:r w:rsidRPr="007A53BF">
        <w:t>1.1</w:t>
      </w:r>
      <w:r w:rsidRPr="007A53BF">
        <w:tab/>
        <w:t>The Applicant</w:t>
      </w:r>
      <w:bookmarkEnd w:id="19"/>
      <w:bookmarkEnd w:id="20"/>
      <w:r w:rsidRPr="007A53BF">
        <w:t xml:space="preserve"> </w:t>
      </w:r>
      <w:bookmarkEnd w:id="21"/>
      <w:bookmarkEnd w:id="22"/>
    </w:p>
    <w:p w14:paraId="56932F53" w14:textId="77777777" w:rsidR="00311619" w:rsidRPr="000E731C" w:rsidRDefault="00311619" w:rsidP="00311619">
      <w:bookmarkStart w:id="23" w:name="_Toc300761891"/>
      <w:bookmarkStart w:id="24" w:name="_Toc300933420"/>
      <w:bookmarkStart w:id="25" w:name="_Toc370223466"/>
      <w:r w:rsidRPr="000E731C">
        <w:t xml:space="preserve">The </w:t>
      </w:r>
      <w:r>
        <w:t>a</w:t>
      </w:r>
      <w:r w:rsidRPr="000E731C">
        <w:t xml:space="preserve">pplicant is </w:t>
      </w:r>
      <w:r>
        <w:t>the Brewers Association of New Zealand</w:t>
      </w:r>
      <w:r w:rsidRPr="000E731C">
        <w:t>, a</w:t>
      </w:r>
      <w:r>
        <w:t>n incorporated society representing the interests of brewers in New Zealand.</w:t>
      </w:r>
    </w:p>
    <w:p w14:paraId="678B6216" w14:textId="77777777" w:rsidR="00311619" w:rsidRDefault="00311619" w:rsidP="00311619"/>
    <w:p w14:paraId="693EC526" w14:textId="77777777" w:rsidR="00311619" w:rsidRPr="000E731C" w:rsidRDefault="00311619" w:rsidP="00311619">
      <w:r>
        <w:t>The application is supported by Visy Industries (Australia &amp; New Zealand), New Zealand Brewers Guild, Brewers Association of Australia, Australian Grape and Wine, New Zealand Winegrowers, Spirits New Zealand, Spirits and Cocktails Australia and Asahi Beverages Ltd (Australia).</w:t>
      </w:r>
    </w:p>
    <w:p w14:paraId="02AE6E05" w14:textId="4C37D62E" w:rsidR="007A53BF" w:rsidRPr="007A53BF" w:rsidRDefault="007A53BF" w:rsidP="00CE59AA">
      <w:pPr>
        <w:pStyle w:val="Heading2"/>
      </w:pPr>
      <w:bookmarkStart w:id="26" w:name="_Toc129854157"/>
      <w:r w:rsidRPr="007A53BF">
        <w:t>1.2</w:t>
      </w:r>
      <w:r w:rsidRPr="007A53BF">
        <w:tab/>
        <w:t xml:space="preserve">The </w:t>
      </w:r>
      <w:r w:rsidRPr="00311619">
        <w:t>Application</w:t>
      </w:r>
      <w:bookmarkEnd w:id="23"/>
      <w:bookmarkEnd w:id="24"/>
      <w:bookmarkEnd w:id="25"/>
      <w:bookmarkEnd w:id="26"/>
    </w:p>
    <w:p w14:paraId="1553A644" w14:textId="77777777" w:rsidR="00311619" w:rsidRPr="00E716A9" w:rsidRDefault="00311619" w:rsidP="00311619">
      <w:bookmarkStart w:id="27" w:name="_Hlk113181291"/>
      <w:bookmarkStart w:id="28" w:name="_Toc300761892"/>
      <w:bookmarkStart w:id="29" w:name="_Toc300933421"/>
      <w:bookmarkStart w:id="30" w:name="_Toc370223467"/>
      <w:r>
        <w:t>The applicant is seeking to amend Standard 2.7.1 (Labelling of alcoholic beverages and food containing alcohol) of the Australia New Zealand Food Standards Code (the Code), to permit pregnancy warning labels on corrugated cardboard (CC) packaging used for the outer package of multiple individual units of alcoholic beverages to be in a single colour on a contrasting background.</w:t>
      </w:r>
    </w:p>
    <w:bookmarkEnd w:id="27"/>
    <w:p w14:paraId="451E3A7F" w14:textId="77777777" w:rsidR="00311619" w:rsidRDefault="00311619" w:rsidP="00311619">
      <w:pPr>
        <w:tabs>
          <w:tab w:val="num" w:pos="567"/>
        </w:tabs>
      </w:pPr>
    </w:p>
    <w:p w14:paraId="33B6F207" w14:textId="77777777" w:rsidR="00311619" w:rsidRDefault="00311619" w:rsidP="00311619">
      <w:pPr>
        <w:tabs>
          <w:tab w:val="num" w:pos="567"/>
        </w:tabs>
      </w:pPr>
      <w:bookmarkStart w:id="31" w:name="_Hlk113181414"/>
      <w:r>
        <w:t>Since the gazettal of the requirements for pregnancy warning labels in July 2020 (from Proposal P1050 – Pregnancy warning labels on alcoholic beverages</w:t>
      </w:r>
      <w:r>
        <w:rPr>
          <w:rStyle w:val="FootnoteReference"/>
        </w:rPr>
        <w:footnoteReference w:id="5"/>
      </w:r>
      <w:r>
        <w:t>) a technical issue with printing the warning mark on CC packaging using a post-print (flexographic) printing process</w:t>
      </w:r>
      <w:r>
        <w:rPr>
          <w:rStyle w:val="FootnoteReference"/>
        </w:rPr>
        <w:footnoteReference w:id="6"/>
      </w:r>
      <w:r>
        <w:t xml:space="preserve"> has been identified.</w:t>
      </w:r>
    </w:p>
    <w:bookmarkEnd w:id="31"/>
    <w:p w14:paraId="0C6FD2DC" w14:textId="77777777" w:rsidR="00311619" w:rsidRDefault="00311619" w:rsidP="00311619">
      <w:pPr>
        <w:tabs>
          <w:tab w:val="num" w:pos="567"/>
        </w:tabs>
      </w:pPr>
    </w:p>
    <w:p w14:paraId="38F8ED02" w14:textId="11A3D1E2" w:rsidR="00311619" w:rsidRDefault="00311619" w:rsidP="00311619">
      <w:pPr>
        <w:tabs>
          <w:tab w:val="num" w:pos="567"/>
        </w:tabs>
        <w:rPr>
          <w:rFonts w:cs="Arial"/>
        </w:rPr>
      </w:pPr>
      <w:bookmarkStart w:id="33" w:name="_Hlk113181540"/>
      <w:r>
        <w:t>Three colours (black, red and white) are currently prescribed for the pregnancy warning mark. The applicant states that misalignment of the warning mark occurs when using the standard post-print printing process on CC. A misaligned mark (see Figure 1 below) can be difficult to read and have reduced effectiveness.</w:t>
      </w:r>
      <w:r w:rsidR="00F07E4A">
        <w:t xml:space="preserve"> </w:t>
      </w:r>
      <w:r>
        <w:t xml:space="preserve">The applicant states misalignment is due to a </w:t>
      </w:r>
      <w:r>
        <w:rPr>
          <w:rFonts w:cs="Arial"/>
        </w:rPr>
        <w:t xml:space="preserve">+/-3 mm margin of error for print registration for each colour (i.e. each colour is printed directly onto the board in a sequential manner). </w:t>
      </w:r>
      <w:r>
        <w:t xml:space="preserve">According to the applicant, </w:t>
      </w:r>
      <w:r>
        <w:rPr>
          <w:rFonts w:cs="Arial"/>
        </w:rPr>
        <w:t xml:space="preserve">the requested amendment would resolve this technical issue. </w:t>
      </w:r>
      <w:r>
        <w:t>The applicant also advise</w:t>
      </w:r>
      <w:r w:rsidR="009042C9">
        <w:t>s</w:t>
      </w:r>
      <w:r>
        <w:t xml:space="preserve"> that </w:t>
      </w:r>
      <w:r>
        <w:rPr>
          <w:rFonts w:cs="Arial"/>
        </w:rPr>
        <w:t xml:space="preserve">options currently available to resolve the misalignment issue are not practical or feasible. </w:t>
      </w:r>
    </w:p>
    <w:bookmarkEnd w:id="33"/>
    <w:p w14:paraId="40A92A36" w14:textId="77777777" w:rsidR="00311619" w:rsidRDefault="00311619" w:rsidP="00311619">
      <w:pPr>
        <w:tabs>
          <w:tab w:val="num" w:pos="567"/>
        </w:tabs>
        <w:rPr>
          <w:rFonts w:cs="Arial"/>
        </w:rPr>
      </w:pPr>
    </w:p>
    <w:p w14:paraId="34C53435" w14:textId="77777777" w:rsidR="00311619" w:rsidRDefault="00311619" w:rsidP="00311619">
      <w:pPr>
        <w:tabs>
          <w:tab w:val="num" w:pos="567"/>
        </w:tabs>
        <w:jc w:val="center"/>
        <w:rPr>
          <w:rFonts w:cs="Arial"/>
        </w:rPr>
      </w:pPr>
      <w:r>
        <w:rPr>
          <w:rFonts w:cs="Arial"/>
          <w:noProof/>
          <w:lang w:eastAsia="en-GB" w:bidi="ar-SA"/>
        </w:rPr>
        <w:drawing>
          <wp:inline distT="0" distB="0" distL="0" distR="0" wp14:anchorId="0FA5B715" wp14:editId="4619DAFF">
            <wp:extent cx="2343150" cy="790575"/>
            <wp:effectExtent l="0" t="0" r="0" b="9525"/>
            <wp:docPr id="4" name="Picture 2" descr="Misaligned pregnancy warning mark showing overlapping text and overlapping elements i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isaligned pregnancy warning mark showing overlapping text and overlapping elements in picto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790575"/>
                    </a:xfrm>
                    <a:prstGeom prst="rect">
                      <a:avLst/>
                    </a:prstGeom>
                    <a:noFill/>
                    <a:ln>
                      <a:noFill/>
                    </a:ln>
                  </pic:spPr>
                </pic:pic>
              </a:graphicData>
            </a:graphic>
          </wp:inline>
        </w:drawing>
      </w:r>
    </w:p>
    <w:p w14:paraId="0C709FE3" w14:textId="77777777" w:rsidR="00311619" w:rsidRDefault="00311619" w:rsidP="00311619">
      <w:pPr>
        <w:tabs>
          <w:tab w:val="num" w:pos="567"/>
        </w:tabs>
        <w:rPr>
          <w:rFonts w:cs="Arial"/>
        </w:rPr>
      </w:pPr>
      <w:r>
        <w:rPr>
          <w:rFonts w:cs="Arial"/>
        </w:rPr>
        <w:tab/>
      </w:r>
      <w:r w:rsidRPr="008B39DC">
        <w:rPr>
          <w:rFonts w:cs="Arial"/>
          <w:b/>
          <w:bCs/>
        </w:rPr>
        <w:t>Figure 1:</w:t>
      </w:r>
      <w:r>
        <w:rPr>
          <w:rFonts w:cs="Arial"/>
        </w:rPr>
        <w:t xml:space="preserve"> Example of a misaligned pregnancy warning mark</w:t>
      </w:r>
    </w:p>
    <w:p w14:paraId="57B277A5" w14:textId="77777777" w:rsidR="00311619" w:rsidRDefault="00311619" w:rsidP="00311619">
      <w:pPr>
        <w:tabs>
          <w:tab w:val="num" w:pos="567"/>
        </w:tabs>
        <w:rPr>
          <w:rFonts w:cs="Arial"/>
        </w:rPr>
      </w:pPr>
    </w:p>
    <w:p w14:paraId="74A4C6E9" w14:textId="77777777" w:rsidR="00311619" w:rsidRDefault="00311619" w:rsidP="00311619">
      <w:pPr>
        <w:tabs>
          <w:tab w:val="num" w:pos="567"/>
        </w:tabs>
        <w:rPr>
          <w:rFonts w:cs="Arial"/>
        </w:rPr>
      </w:pPr>
      <w:r w:rsidRPr="3A6E3176">
        <w:rPr>
          <w:rFonts w:cs="Arial"/>
        </w:rPr>
        <w:t>The scope of the application is limited to the pregnancy warning mark on CC packaging as follows:</w:t>
      </w:r>
    </w:p>
    <w:p w14:paraId="706FCDE8" w14:textId="77777777" w:rsidR="00311619" w:rsidRDefault="00311619" w:rsidP="00311619">
      <w:pPr>
        <w:tabs>
          <w:tab w:val="num" w:pos="567"/>
        </w:tabs>
        <w:rPr>
          <w:rFonts w:cs="Arial"/>
        </w:rPr>
      </w:pPr>
    </w:p>
    <w:p w14:paraId="0C3B2177" w14:textId="77777777" w:rsidR="00311619" w:rsidRDefault="00311619" w:rsidP="00311619">
      <w:pPr>
        <w:pStyle w:val="ListParagraph"/>
        <w:numPr>
          <w:ilvl w:val="0"/>
          <w:numId w:val="6"/>
        </w:numPr>
        <w:tabs>
          <w:tab w:val="num" w:pos="567"/>
        </w:tabs>
        <w:ind w:left="567" w:hanging="567"/>
      </w:pPr>
      <w:r>
        <w:t>the CC packaging material consists of at least three layers (outside liner, fluted medium, inside liner); and</w:t>
      </w:r>
    </w:p>
    <w:p w14:paraId="537F8029" w14:textId="77777777" w:rsidR="00311619" w:rsidRDefault="00311619" w:rsidP="00311619">
      <w:pPr>
        <w:pStyle w:val="ListParagraph"/>
        <w:numPr>
          <w:ilvl w:val="0"/>
          <w:numId w:val="6"/>
        </w:numPr>
        <w:tabs>
          <w:tab w:val="num" w:pos="567"/>
        </w:tabs>
        <w:ind w:left="567" w:hanging="567"/>
      </w:pPr>
      <w:r>
        <w:t>the CC packaging is in the form of a box or carton; and</w:t>
      </w:r>
    </w:p>
    <w:p w14:paraId="5D648BFF" w14:textId="1FA78905" w:rsidR="00311619" w:rsidRDefault="00311619" w:rsidP="00311619">
      <w:pPr>
        <w:pStyle w:val="ListParagraph"/>
        <w:numPr>
          <w:ilvl w:val="0"/>
          <w:numId w:val="6"/>
        </w:numPr>
        <w:tabs>
          <w:tab w:val="num" w:pos="567"/>
        </w:tabs>
        <w:ind w:left="567" w:hanging="567"/>
      </w:pPr>
      <w:r>
        <w:t xml:space="preserve">the pregnancy warning mark on the CC packaging is printed using </w:t>
      </w:r>
      <w:r w:rsidR="00E41CA4">
        <w:t>a</w:t>
      </w:r>
      <w:r>
        <w:t xml:space="preserve"> post-print process; and</w:t>
      </w:r>
    </w:p>
    <w:p w14:paraId="755B8D13" w14:textId="77777777" w:rsidR="00311619" w:rsidRDefault="00311619" w:rsidP="00311619">
      <w:pPr>
        <w:pStyle w:val="ListParagraph"/>
        <w:numPr>
          <w:ilvl w:val="0"/>
          <w:numId w:val="6"/>
        </w:numPr>
        <w:tabs>
          <w:tab w:val="num" w:pos="567"/>
        </w:tabs>
        <w:ind w:left="567" w:hanging="567"/>
      </w:pPr>
      <w:r>
        <w:lastRenderedPageBreak/>
        <w:t>the CC packaging contains multiple individual units of a prescribed alcoholic beverage, each of which is labelled with the warning label as required by Standard 2.7.1; and</w:t>
      </w:r>
    </w:p>
    <w:p w14:paraId="54401121" w14:textId="77777777" w:rsidR="00311619" w:rsidRDefault="00311619" w:rsidP="00311619">
      <w:pPr>
        <w:pStyle w:val="ListParagraph"/>
        <w:numPr>
          <w:ilvl w:val="0"/>
          <w:numId w:val="6"/>
        </w:numPr>
        <w:tabs>
          <w:tab w:val="num" w:pos="567"/>
        </w:tabs>
        <w:ind w:left="567" w:hanging="567"/>
      </w:pPr>
      <w:r>
        <w:t>the individual units of the prescribed alcoholic beverage cannot be consumed without removing them from the CC packaging.</w:t>
      </w:r>
    </w:p>
    <w:p w14:paraId="38DE0950" w14:textId="77777777" w:rsidR="00311619" w:rsidRDefault="00311619" w:rsidP="00311619">
      <w:pPr>
        <w:tabs>
          <w:tab w:val="num" w:pos="567"/>
        </w:tabs>
      </w:pPr>
    </w:p>
    <w:p w14:paraId="3918123D" w14:textId="77777777" w:rsidR="00311619" w:rsidRDefault="00311619" w:rsidP="00311619">
      <w:r>
        <w:t>No other pregnancy warning labelling requirements are being reviewed in the context of this application.</w:t>
      </w:r>
    </w:p>
    <w:p w14:paraId="6B806F45" w14:textId="77777777" w:rsidR="00311619" w:rsidRDefault="00311619" w:rsidP="00311619">
      <w:pPr>
        <w:tabs>
          <w:tab w:val="num" w:pos="567"/>
        </w:tabs>
      </w:pPr>
    </w:p>
    <w:p w14:paraId="3939A45A" w14:textId="77777777" w:rsidR="00311619" w:rsidRDefault="00311619" w:rsidP="00311619">
      <w:pPr>
        <w:tabs>
          <w:tab w:val="num" w:pos="567"/>
        </w:tabs>
      </w:pPr>
      <w:r>
        <w:t>The applicant states the misalignment issue affects CC outer packages that are primarily used for larger multi-packs of beer, cider and pre-mixed drinks (e.g. 12, 16, 18 and 24 packs) as well as wine (6 and 12 bottle cases).</w:t>
      </w:r>
    </w:p>
    <w:p w14:paraId="7362D4F4" w14:textId="77777777" w:rsidR="00311619" w:rsidRDefault="00311619" w:rsidP="00311619">
      <w:pPr>
        <w:tabs>
          <w:tab w:val="num" w:pos="567"/>
        </w:tabs>
      </w:pPr>
    </w:p>
    <w:p w14:paraId="319080B0" w14:textId="28763A57" w:rsidR="00311619" w:rsidRPr="00E716A9" w:rsidRDefault="00311619" w:rsidP="00311619">
      <w:pPr>
        <w:tabs>
          <w:tab w:val="num" w:pos="567"/>
        </w:tabs>
      </w:pPr>
      <w:r>
        <w:t xml:space="preserve">The applicant </w:t>
      </w:r>
      <w:r w:rsidR="00604438">
        <w:t>states</w:t>
      </w:r>
      <w:r>
        <w:t xml:space="preserve"> individual alcoholic beverage producers use </w:t>
      </w:r>
      <w:r w:rsidR="00E41CA4">
        <w:t>a</w:t>
      </w:r>
      <w:r>
        <w:t xml:space="preserve"> post-print process for the majority of their CC packaging. </w:t>
      </w:r>
      <w:r>
        <w:rPr>
          <w:lang w:val="en-AU"/>
        </w:rPr>
        <w:t>They estimate 8% of beer and cider, 9.5% of wine and 12.5% of pre-mixed drinks are in CC packaging at the retail point of sale</w:t>
      </w:r>
      <w:r>
        <w:t xml:space="preserve"> i.e. most CC packaging is used for transportation, not retail point of sale. The applicant therefore claims the proposed amendment to the colour requirements would have a very minor impact on potential purchaser and/or consumer attention to the pregnancy warning mark.</w:t>
      </w:r>
    </w:p>
    <w:p w14:paraId="61FDB681" w14:textId="77777777" w:rsidR="007A53BF" w:rsidRPr="007A53BF" w:rsidRDefault="007A53BF" w:rsidP="00CE59AA">
      <w:pPr>
        <w:pStyle w:val="Heading2"/>
      </w:pPr>
      <w:bookmarkStart w:id="34" w:name="_Toc129854158"/>
      <w:r w:rsidRPr="007A53BF">
        <w:t>1.3</w:t>
      </w:r>
      <w:r w:rsidRPr="007A53BF">
        <w:tab/>
        <w:t>The current Standard</w:t>
      </w:r>
      <w:bookmarkEnd w:id="28"/>
      <w:bookmarkEnd w:id="29"/>
      <w:bookmarkEnd w:id="30"/>
      <w:bookmarkEnd w:id="34"/>
    </w:p>
    <w:p w14:paraId="49B7412A" w14:textId="585E9EEC" w:rsidR="00311619" w:rsidRDefault="00882FD1" w:rsidP="00311619">
      <w:bookmarkStart w:id="35" w:name="_Toc286391007"/>
      <w:bookmarkStart w:id="36" w:name="_Toc300933423"/>
      <w:bookmarkStart w:id="37" w:name="_Toc370223468"/>
      <w:bookmarkStart w:id="38" w:name="_Toc175381432"/>
      <w:r>
        <w:t>Subsection</w:t>
      </w:r>
      <w:r w:rsidR="00311619">
        <w:t xml:space="preserve"> 1.1.1—10(8) of the Code provides that food for sale must comply with all relevant labelling requirements in the Code. </w:t>
      </w:r>
    </w:p>
    <w:p w14:paraId="164BB523" w14:textId="77777777" w:rsidR="00311619" w:rsidRDefault="00311619" w:rsidP="00311619"/>
    <w:p w14:paraId="7170C120" w14:textId="6465C861" w:rsidR="00311619" w:rsidRDefault="00311619" w:rsidP="00311619">
      <w:r>
        <w:t>Standard 2.7.1</w:t>
      </w:r>
      <w:r w:rsidR="00097C50">
        <w:rPr>
          <w:rStyle w:val="FootnoteReference"/>
        </w:rPr>
        <w:footnoteReference w:id="7"/>
      </w:r>
      <w:r w:rsidR="00097C50">
        <w:t xml:space="preserve"> </w:t>
      </w:r>
      <w:r>
        <w:t xml:space="preserve">of the Code sets </w:t>
      </w:r>
      <w:r w:rsidR="009042C9">
        <w:t xml:space="preserve">out </w:t>
      </w:r>
      <w:r>
        <w:t>labelling requirements for alcoholic beverages and food containing alcohol. Standard 2.7.1</w:t>
      </w:r>
      <w:r w:rsidR="00097C50">
        <w:t xml:space="preserve"> </w:t>
      </w:r>
      <w:r>
        <w:t>and Standard 1.1.2 (Definitions used throughout the Code) were amended in 2020</w:t>
      </w:r>
      <w:r>
        <w:rPr>
          <w:rStyle w:val="FootnoteReference"/>
        </w:rPr>
        <w:footnoteReference w:id="8"/>
      </w:r>
      <w:r>
        <w:t xml:space="preserve"> to require a packaged </w:t>
      </w:r>
      <w:r w:rsidRPr="00451C74">
        <w:rPr>
          <w:i/>
          <w:iCs/>
        </w:rPr>
        <w:t>prescribed alcoholic beverage</w:t>
      </w:r>
      <w:r>
        <w:t xml:space="preserve"> to display a pregnancy warning label. </w:t>
      </w:r>
    </w:p>
    <w:p w14:paraId="0DADD86C" w14:textId="77777777" w:rsidR="00311619" w:rsidRDefault="00311619" w:rsidP="00311619"/>
    <w:p w14:paraId="61545B02" w14:textId="77777777" w:rsidR="00311619" w:rsidRDefault="00311619" w:rsidP="00311619">
      <w:r>
        <w:t xml:space="preserve">Standard 1.1.2 provides that a </w:t>
      </w:r>
      <w:r w:rsidRPr="00F9396C">
        <w:rPr>
          <w:b/>
          <w:bCs/>
          <w:i/>
          <w:iCs/>
        </w:rPr>
        <w:t>prescribed alcoholic beverage</w:t>
      </w:r>
      <w:r>
        <w:t xml:space="preserve"> is a beverage that:</w:t>
      </w:r>
    </w:p>
    <w:p w14:paraId="7C344945" w14:textId="77777777" w:rsidR="00311619" w:rsidRDefault="00311619" w:rsidP="00311619"/>
    <w:p w14:paraId="7CEBCB55" w14:textId="77777777" w:rsidR="00311619" w:rsidRDefault="00311619" w:rsidP="00311619">
      <w:r>
        <w:t>(a)</w:t>
      </w:r>
      <w:r>
        <w:tab/>
        <w:t>has more than 1.15% alcohol by volume; and</w:t>
      </w:r>
    </w:p>
    <w:p w14:paraId="7CE4720A" w14:textId="77777777" w:rsidR="00311619" w:rsidRDefault="00311619" w:rsidP="00311619">
      <w:r>
        <w:t>(b)</w:t>
      </w:r>
      <w:r>
        <w:tab/>
        <w:t>either:</w:t>
      </w:r>
    </w:p>
    <w:p w14:paraId="62F7D4B4" w14:textId="77777777" w:rsidR="00311619" w:rsidRDefault="00311619" w:rsidP="00311619">
      <w:r>
        <w:tab/>
        <w:t>(</w:t>
      </w:r>
      <w:proofErr w:type="spellStart"/>
      <w:r>
        <w:t>i</w:t>
      </w:r>
      <w:proofErr w:type="spellEnd"/>
      <w:r>
        <w:t>)</w:t>
      </w:r>
      <w:r>
        <w:tab/>
        <w:t>is for retail sale; or</w:t>
      </w:r>
    </w:p>
    <w:p w14:paraId="58A7ECF5" w14:textId="77777777" w:rsidR="00311619" w:rsidRDefault="00311619" w:rsidP="00311619">
      <w:r>
        <w:tab/>
        <w:t>(ii)</w:t>
      </w:r>
      <w:r>
        <w:tab/>
        <w:t xml:space="preserve">is sold as suitable for retail sale without any further processing, packaging or </w:t>
      </w:r>
      <w:r>
        <w:tab/>
      </w:r>
      <w:r>
        <w:tab/>
        <w:t>labelling; and</w:t>
      </w:r>
    </w:p>
    <w:p w14:paraId="3D3A5E9A" w14:textId="77777777" w:rsidR="00311619" w:rsidRDefault="00311619" w:rsidP="00311619"/>
    <w:p w14:paraId="034C0D7F" w14:textId="77777777" w:rsidR="00311619" w:rsidRDefault="00311619" w:rsidP="00311619">
      <w:r>
        <w:t>(a)</w:t>
      </w:r>
      <w:r>
        <w:tab/>
        <w:t>does not include a beverage that:</w:t>
      </w:r>
    </w:p>
    <w:p w14:paraId="17AE628F" w14:textId="77777777" w:rsidR="00311619" w:rsidRDefault="00311619" w:rsidP="00311619">
      <w:r>
        <w:tab/>
        <w:t>(</w:t>
      </w:r>
      <w:proofErr w:type="spellStart"/>
      <w:r>
        <w:t>i</w:t>
      </w:r>
      <w:proofErr w:type="spellEnd"/>
      <w:r>
        <w:t>)</w:t>
      </w:r>
      <w:r>
        <w:tab/>
        <w:t>is sold for retail sale; and</w:t>
      </w:r>
    </w:p>
    <w:p w14:paraId="1807BBE1" w14:textId="77777777" w:rsidR="00311619" w:rsidRDefault="00311619" w:rsidP="00311619">
      <w:r>
        <w:tab/>
        <w:t>(ii)</w:t>
      </w:r>
      <w:r>
        <w:tab/>
        <w:t>is packaged in the presence of the purchaser.</w:t>
      </w:r>
    </w:p>
    <w:p w14:paraId="7BBF6C7E" w14:textId="77777777" w:rsidR="00311619" w:rsidRDefault="00311619" w:rsidP="00311619"/>
    <w:p w14:paraId="79B22218" w14:textId="77777777" w:rsidR="00311619" w:rsidRDefault="00311619" w:rsidP="00311619">
      <w:r w:rsidRPr="00451C74">
        <w:t>Standard 1.1.2 also provides the following definitions for the purposes of Standard 2.7.1:</w:t>
      </w:r>
    </w:p>
    <w:p w14:paraId="41D2EA88" w14:textId="77777777" w:rsidR="00311619" w:rsidRDefault="00311619" w:rsidP="00311619"/>
    <w:p w14:paraId="537C27F7" w14:textId="77777777" w:rsidR="00311619" w:rsidRDefault="00311619" w:rsidP="00311619">
      <w:pPr>
        <w:rPr>
          <w:lang w:val="en-AU"/>
        </w:rPr>
      </w:pPr>
      <w:r>
        <w:rPr>
          <w:b/>
          <w:bCs/>
          <w:i/>
          <w:iCs/>
          <w:lang w:val="en-AU"/>
        </w:rPr>
        <w:tab/>
      </w:r>
      <w:r w:rsidRPr="3A6E3176">
        <w:rPr>
          <w:b/>
          <w:bCs/>
          <w:i/>
          <w:iCs/>
          <w:lang w:val="en-AU"/>
        </w:rPr>
        <w:t>Pregnancy warning label</w:t>
      </w:r>
      <w:r>
        <w:rPr>
          <w:lang w:val="en-AU"/>
        </w:rPr>
        <w:t xml:space="preserve"> means either the pregnancy warning pictogram or the </w:t>
      </w:r>
      <w:r>
        <w:rPr>
          <w:lang w:val="en-AU"/>
        </w:rPr>
        <w:tab/>
      </w:r>
      <w:r>
        <w:tab/>
      </w:r>
      <w:r w:rsidRPr="3A6E3176">
        <w:rPr>
          <w:lang w:val="en-AU"/>
        </w:rPr>
        <w:t>pregnancy warning mark.</w:t>
      </w:r>
    </w:p>
    <w:p w14:paraId="5D161049" w14:textId="77777777" w:rsidR="00311619" w:rsidRDefault="00311619" w:rsidP="00311619">
      <w:pPr>
        <w:rPr>
          <w:lang w:val="en-AU"/>
        </w:rPr>
      </w:pPr>
    </w:p>
    <w:p w14:paraId="327BAD64" w14:textId="77777777" w:rsidR="00311619" w:rsidRDefault="00311619" w:rsidP="00311619">
      <w:pPr>
        <w:pStyle w:val="FootnoteText"/>
        <w:rPr>
          <w:sz w:val="22"/>
          <w:szCs w:val="22"/>
          <w:lang w:val="en-AU"/>
        </w:rPr>
      </w:pPr>
      <w:r>
        <w:rPr>
          <w:lang w:val="en-AU"/>
        </w:rPr>
        <w:tab/>
      </w:r>
      <w:r w:rsidRPr="00061B84">
        <w:rPr>
          <w:b/>
          <w:bCs/>
          <w:i/>
          <w:iCs/>
          <w:sz w:val="22"/>
          <w:szCs w:val="22"/>
          <w:lang w:val="en-AU"/>
        </w:rPr>
        <w:t>Pregnancy warning mark</w:t>
      </w:r>
      <w:r w:rsidRPr="00061B84">
        <w:rPr>
          <w:sz w:val="22"/>
          <w:szCs w:val="22"/>
          <w:lang w:val="en-AU"/>
        </w:rPr>
        <w:t xml:space="preserve"> means the following image</w:t>
      </w:r>
      <w:r>
        <w:rPr>
          <w:sz w:val="22"/>
          <w:szCs w:val="22"/>
          <w:lang w:val="en-AU"/>
        </w:rPr>
        <w:t xml:space="preserve"> comprising</w:t>
      </w:r>
      <w:r w:rsidRPr="00061B84">
        <w:rPr>
          <w:sz w:val="22"/>
          <w:szCs w:val="22"/>
          <w:lang w:val="en-AU"/>
        </w:rPr>
        <w:t xml:space="preserve">: </w:t>
      </w:r>
    </w:p>
    <w:p w14:paraId="4DB7AC3F" w14:textId="77777777" w:rsidR="00311619" w:rsidRDefault="00311619" w:rsidP="00311619">
      <w:pPr>
        <w:pStyle w:val="FootnoteText"/>
        <w:numPr>
          <w:ilvl w:val="0"/>
          <w:numId w:val="7"/>
        </w:numPr>
        <w:rPr>
          <w:sz w:val="22"/>
          <w:szCs w:val="22"/>
          <w:lang w:val="en-AU"/>
        </w:rPr>
      </w:pPr>
      <w:r>
        <w:rPr>
          <w:sz w:val="22"/>
          <w:szCs w:val="22"/>
          <w:lang w:val="en-AU"/>
        </w:rPr>
        <w:t>the pregnancy warning pictogram,</w:t>
      </w:r>
    </w:p>
    <w:p w14:paraId="1A57BB57" w14:textId="77777777" w:rsidR="00311619" w:rsidRDefault="00311619" w:rsidP="00311619">
      <w:pPr>
        <w:pStyle w:val="FootnoteText"/>
        <w:numPr>
          <w:ilvl w:val="0"/>
          <w:numId w:val="7"/>
        </w:numPr>
        <w:rPr>
          <w:sz w:val="22"/>
          <w:szCs w:val="22"/>
          <w:lang w:val="en-AU"/>
        </w:rPr>
      </w:pPr>
      <w:r>
        <w:rPr>
          <w:sz w:val="22"/>
          <w:szCs w:val="22"/>
          <w:lang w:val="en-AU"/>
        </w:rPr>
        <w:t>the signal words ‘Pregnancy Warning’ and</w:t>
      </w:r>
    </w:p>
    <w:p w14:paraId="32BAB2E7" w14:textId="77777777" w:rsidR="00311619" w:rsidRDefault="00311619" w:rsidP="00311619">
      <w:pPr>
        <w:pStyle w:val="FootnoteText"/>
        <w:numPr>
          <w:ilvl w:val="0"/>
          <w:numId w:val="7"/>
        </w:numPr>
        <w:rPr>
          <w:sz w:val="22"/>
          <w:szCs w:val="22"/>
          <w:lang w:val="en-AU"/>
        </w:rPr>
      </w:pPr>
      <w:r>
        <w:rPr>
          <w:sz w:val="22"/>
          <w:szCs w:val="22"/>
          <w:lang w:val="en-AU"/>
        </w:rPr>
        <w:t>the statement ‘Alcohol can cause lifelong harm to your baby’,</w:t>
      </w:r>
    </w:p>
    <w:p w14:paraId="3F6E0788" w14:textId="77777777" w:rsidR="00311619" w:rsidRDefault="00311619" w:rsidP="00311619">
      <w:pPr>
        <w:pStyle w:val="FootnoteText"/>
        <w:ind w:left="930"/>
        <w:rPr>
          <w:sz w:val="22"/>
          <w:szCs w:val="22"/>
          <w:lang w:val="en-AU"/>
        </w:rPr>
      </w:pPr>
    </w:p>
    <w:p w14:paraId="7B23CE69" w14:textId="77777777" w:rsidR="00311619" w:rsidRPr="00580FFB" w:rsidRDefault="00311619" w:rsidP="00311619">
      <w:pPr>
        <w:pStyle w:val="FootnoteText"/>
        <w:ind w:left="930"/>
        <w:rPr>
          <w:sz w:val="22"/>
          <w:szCs w:val="22"/>
          <w:lang w:val="en-AU"/>
        </w:rPr>
      </w:pPr>
      <w:r>
        <w:rPr>
          <w:sz w:val="22"/>
          <w:szCs w:val="22"/>
          <w:lang w:val="en-AU"/>
        </w:rPr>
        <w:t>all within a border.</w:t>
      </w:r>
    </w:p>
    <w:p w14:paraId="27B28277" w14:textId="77777777" w:rsidR="00311619" w:rsidRDefault="00311619" w:rsidP="00311619">
      <w:pPr>
        <w:rPr>
          <w:lang w:val="en-AU"/>
        </w:rPr>
      </w:pPr>
    </w:p>
    <w:p w14:paraId="0643CD80" w14:textId="77777777" w:rsidR="00311619" w:rsidRDefault="00311619" w:rsidP="00311619">
      <w:pPr>
        <w:jc w:val="center"/>
      </w:pPr>
      <w:r>
        <w:rPr>
          <w:noProof/>
          <w:lang w:eastAsia="en-GB" w:bidi="ar-SA"/>
        </w:rPr>
        <w:drawing>
          <wp:inline distT="0" distB="0" distL="0" distR="0" wp14:anchorId="6FAA47C2" wp14:editId="694D9070">
            <wp:extent cx="2019650" cy="466725"/>
            <wp:effectExtent l="0" t="0" r="0" b="0"/>
            <wp:docPr id="11" name="Picture 11" descr="Picture of the pregnancy warning mark showing the pictogram, signal words Pregnancy Warning and the statement Alcohol can cause lifelong harm to your baby all within a border. The pictogram shows a silhouette of a pregnant woman holding a glass  within a circle which has a strikethrough across the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the pregnancy warning mark showing the pictogram, signal words Pregnancy Warning and the statement Alcohol can cause lifelong harm to your baby all within a border. The pictogram shows a silhouette of a pregnant woman holding a glass  within a circle which has a strikethrough across the diame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1166" cy="476319"/>
                    </a:xfrm>
                    <a:prstGeom prst="rect">
                      <a:avLst/>
                    </a:prstGeom>
                    <a:noFill/>
                    <a:ln>
                      <a:noFill/>
                    </a:ln>
                  </pic:spPr>
                </pic:pic>
              </a:graphicData>
            </a:graphic>
          </wp:inline>
        </w:drawing>
      </w:r>
    </w:p>
    <w:p w14:paraId="722F58CD" w14:textId="77777777" w:rsidR="00311619" w:rsidRDefault="00311619" w:rsidP="00311619"/>
    <w:p w14:paraId="1D6E9E3F" w14:textId="77777777" w:rsidR="00311619" w:rsidRDefault="00311619" w:rsidP="00311619">
      <w:r>
        <w:rPr>
          <w:b/>
          <w:bCs/>
          <w:i/>
          <w:iCs/>
        </w:rPr>
        <w:tab/>
      </w:r>
      <w:r w:rsidRPr="009A0492">
        <w:rPr>
          <w:b/>
          <w:bCs/>
          <w:i/>
          <w:iCs/>
        </w:rPr>
        <w:t>Individual unit</w:t>
      </w:r>
      <w:r>
        <w:t xml:space="preserve"> means a container that:</w:t>
      </w:r>
    </w:p>
    <w:p w14:paraId="37B98E69" w14:textId="77777777" w:rsidR="00311619" w:rsidRDefault="00311619" w:rsidP="00311619">
      <w:pPr>
        <w:pStyle w:val="ListParagraph"/>
        <w:numPr>
          <w:ilvl w:val="0"/>
          <w:numId w:val="8"/>
        </w:numPr>
      </w:pPr>
      <w:r>
        <w:t>is an innermost package; and</w:t>
      </w:r>
    </w:p>
    <w:p w14:paraId="64991C79" w14:textId="77777777" w:rsidR="00311619" w:rsidRDefault="00311619" w:rsidP="00311619">
      <w:pPr>
        <w:pStyle w:val="ListParagraph"/>
        <w:numPr>
          <w:ilvl w:val="0"/>
          <w:numId w:val="8"/>
        </w:numPr>
      </w:pPr>
      <w:r>
        <w:t>contains a beverage with more than 1.15% alcohol by volume.</w:t>
      </w:r>
    </w:p>
    <w:p w14:paraId="60E62EFD" w14:textId="77777777" w:rsidR="00311619" w:rsidRPr="00451C74" w:rsidRDefault="00311619" w:rsidP="00311619"/>
    <w:p w14:paraId="79A5825D" w14:textId="54FDE2B9" w:rsidR="00311619" w:rsidRDefault="00654A8D" w:rsidP="00311619">
      <w:r>
        <w:t>Subs</w:t>
      </w:r>
      <w:r w:rsidR="00311619">
        <w:t>ection 2.7.1—8</w:t>
      </w:r>
      <w:r>
        <w:t>(2)</w:t>
      </w:r>
      <w:r w:rsidR="00311619">
        <w:t xml:space="preserve"> generally provides that a prescribed alcoholic beverage that has more than one layer of packaging must display a *pregnancy warning label on its outer package</w:t>
      </w:r>
      <w:r w:rsidR="009042C9">
        <w:t>.</w:t>
      </w:r>
    </w:p>
    <w:p w14:paraId="5D871D8C" w14:textId="77777777" w:rsidR="00311619" w:rsidRDefault="00311619" w:rsidP="00311619"/>
    <w:p w14:paraId="23857621" w14:textId="785D1DBA" w:rsidR="00311619" w:rsidRDefault="00311619" w:rsidP="00311619">
      <w:r>
        <w:t>Section 2.7.1—10 sets out that a prescribed alcoholic beverage containing more than one individual unit (as defined above) must display a pregnancy warning mark on its outer package and the size requirements for that label. The required size of the pregnancy warning mark is as follows:</w:t>
      </w:r>
    </w:p>
    <w:p w14:paraId="5211838A" w14:textId="77777777" w:rsidR="00311619" w:rsidRDefault="00311619" w:rsidP="00311619"/>
    <w:p w14:paraId="04F01DC7" w14:textId="77777777" w:rsidR="00311619" w:rsidRDefault="00311619" w:rsidP="00311619">
      <w:pPr>
        <w:pStyle w:val="ListParagraph"/>
        <w:numPr>
          <w:ilvl w:val="0"/>
          <w:numId w:val="9"/>
        </w:numPr>
        <w:ind w:left="567" w:hanging="567"/>
      </w:pPr>
      <w:r>
        <w:t>size of the pictogram: at least 11 mm in diameter</w:t>
      </w:r>
    </w:p>
    <w:p w14:paraId="0AB30A34" w14:textId="77777777" w:rsidR="00311619" w:rsidRDefault="00311619" w:rsidP="00311619">
      <w:pPr>
        <w:pStyle w:val="ListParagraph"/>
        <w:numPr>
          <w:ilvl w:val="0"/>
          <w:numId w:val="9"/>
        </w:numPr>
        <w:ind w:left="567" w:hanging="567"/>
      </w:pPr>
      <w:r>
        <w:t xml:space="preserve">size of type of the signal words </w:t>
      </w:r>
      <w:r w:rsidRPr="00451C74">
        <w:rPr>
          <w:rFonts w:cs="Arial"/>
        </w:rPr>
        <w:t>‘</w:t>
      </w:r>
      <w:r>
        <w:t>PREGNANCY WARNING</w:t>
      </w:r>
      <w:r w:rsidRPr="00451C74">
        <w:rPr>
          <w:rFonts w:cs="Arial"/>
        </w:rPr>
        <w:t>’</w:t>
      </w:r>
      <w:r>
        <w:t>: at least 3.5 mm</w:t>
      </w:r>
    </w:p>
    <w:p w14:paraId="119B1521" w14:textId="77777777" w:rsidR="00311619" w:rsidRDefault="00311619" w:rsidP="00311619">
      <w:pPr>
        <w:pStyle w:val="ListParagraph"/>
        <w:numPr>
          <w:ilvl w:val="0"/>
          <w:numId w:val="9"/>
        </w:numPr>
        <w:ind w:left="567" w:hanging="567"/>
      </w:pPr>
      <w:r>
        <w:t xml:space="preserve">size of type of the statement </w:t>
      </w:r>
      <w:r w:rsidRPr="00451C74">
        <w:rPr>
          <w:rFonts w:cs="Arial"/>
        </w:rPr>
        <w:t>‘</w:t>
      </w:r>
      <w:r>
        <w:t>Alcohol can cause lifelong harm to your baby</w:t>
      </w:r>
      <w:r w:rsidRPr="00451C74">
        <w:rPr>
          <w:rFonts w:cs="Arial"/>
        </w:rPr>
        <w:t>’</w:t>
      </w:r>
      <w:r>
        <w:t>: at least 2.7 mm.</w:t>
      </w:r>
    </w:p>
    <w:p w14:paraId="05865B39" w14:textId="77777777" w:rsidR="00311619" w:rsidRDefault="00311619" w:rsidP="00311619"/>
    <w:p w14:paraId="0E665115" w14:textId="5A59C979" w:rsidR="00311619" w:rsidRDefault="00311619" w:rsidP="00311619">
      <w:r>
        <w:t xml:space="preserve">Section 2.7.1—12 sets out the required form for pregnancy warning </w:t>
      </w:r>
      <w:r w:rsidR="007129F3">
        <w:t xml:space="preserve">labels, including the pregnancy warning </w:t>
      </w:r>
      <w:r>
        <w:t>mark. The section requires the use of three colours (red, white and black) as follows:</w:t>
      </w:r>
    </w:p>
    <w:p w14:paraId="06414F06" w14:textId="77777777" w:rsidR="00311619" w:rsidRDefault="00311619" w:rsidP="00311619"/>
    <w:p w14:paraId="12815C18" w14:textId="419300CC" w:rsidR="00311619" w:rsidRPr="00E75CBC" w:rsidRDefault="00311619" w:rsidP="00311619">
      <w:pPr>
        <w:pStyle w:val="ListParagraph"/>
        <w:numPr>
          <w:ilvl w:val="0"/>
          <w:numId w:val="10"/>
        </w:numPr>
        <w:ind w:left="567" w:hanging="567"/>
      </w:pPr>
      <w:r>
        <w:t xml:space="preserve">The background of the pregnancy warning </w:t>
      </w:r>
      <w:r w:rsidR="008421EF">
        <w:t xml:space="preserve">label </w:t>
      </w:r>
      <w:r>
        <w:t>must be in the colour white.</w:t>
      </w:r>
      <w:r w:rsidRPr="00E75CBC">
        <w:rPr>
          <w:rFonts w:cs="Arial"/>
        </w:rPr>
        <w:t> </w:t>
      </w:r>
    </w:p>
    <w:p w14:paraId="07B6C011" w14:textId="77777777" w:rsidR="00311619" w:rsidRDefault="00311619" w:rsidP="00311619">
      <w:pPr>
        <w:pStyle w:val="ListParagraph"/>
        <w:numPr>
          <w:ilvl w:val="0"/>
          <w:numId w:val="10"/>
        </w:numPr>
        <w:ind w:left="567" w:hanging="567"/>
      </w:pPr>
      <w:r>
        <w:t>The circle and strikethrough of the pictogram must be in the colour red. </w:t>
      </w:r>
    </w:p>
    <w:p w14:paraId="08F2FA43" w14:textId="77777777" w:rsidR="00311619" w:rsidRPr="00E75CBC" w:rsidRDefault="00311619" w:rsidP="00311619">
      <w:pPr>
        <w:pStyle w:val="ListParagraph"/>
        <w:numPr>
          <w:ilvl w:val="0"/>
          <w:numId w:val="10"/>
        </w:numPr>
        <w:ind w:left="567" w:hanging="567"/>
      </w:pPr>
      <w:r>
        <w:t>The silhouette of a pregnant woman of the pictogram must be in the colour black.</w:t>
      </w:r>
      <w:r w:rsidRPr="00E75CBC">
        <w:rPr>
          <w:rFonts w:cs="Arial"/>
        </w:rPr>
        <w:t> </w:t>
      </w:r>
    </w:p>
    <w:p w14:paraId="6C7784A6" w14:textId="5BEBDCE2" w:rsidR="00311619" w:rsidRPr="00E75CBC" w:rsidRDefault="00311619" w:rsidP="00311619">
      <w:pPr>
        <w:pStyle w:val="ListParagraph"/>
        <w:numPr>
          <w:ilvl w:val="0"/>
          <w:numId w:val="10"/>
        </w:numPr>
        <w:ind w:left="567" w:hanging="567"/>
      </w:pPr>
      <w:r>
        <w:t xml:space="preserve">The signal words </w:t>
      </w:r>
      <w:r w:rsidR="002A3FAE">
        <w:t xml:space="preserve">of the pregnancy warning mark </w:t>
      </w:r>
      <w:r w:rsidRPr="00E75CBC">
        <w:rPr>
          <w:rFonts w:cs="Arial"/>
        </w:rPr>
        <w:t>‘</w:t>
      </w:r>
      <w:r>
        <w:t>PREGNANCY WARNING</w:t>
      </w:r>
      <w:r w:rsidRPr="00E75CBC">
        <w:rPr>
          <w:rFonts w:cs="Arial"/>
        </w:rPr>
        <w:t>’</w:t>
      </w:r>
      <w:r>
        <w:t xml:space="preserve"> must be in the colour red.</w:t>
      </w:r>
      <w:r w:rsidRPr="00E75CBC">
        <w:rPr>
          <w:rFonts w:cs="Arial"/>
        </w:rPr>
        <w:t> </w:t>
      </w:r>
    </w:p>
    <w:p w14:paraId="4028C9DE" w14:textId="65AE3673" w:rsidR="00311619" w:rsidRDefault="00311619" w:rsidP="00311619">
      <w:pPr>
        <w:pStyle w:val="ListParagraph"/>
        <w:numPr>
          <w:ilvl w:val="0"/>
          <w:numId w:val="10"/>
        </w:numPr>
        <w:ind w:left="567" w:hanging="567"/>
      </w:pPr>
      <w:r>
        <w:t xml:space="preserve">The statement </w:t>
      </w:r>
      <w:r w:rsidR="002A3FAE">
        <w:t xml:space="preserve">of the pregnancy warning mark </w:t>
      </w:r>
      <w:r w:rsidRPr="00E75CBC">
        <w:rPr>
          <w:rFonts w:cs="Arial"/>
        </w:rPr>
        <w:t>‘</w:t>
      </w:r>
      <w:r>
        <w:t>Alcohol can cause lifelong harm to your baby’ must be in the colour black. </w:t>
      </w:r>
    </w:p>
    <w:p w14:paraId="77D52356" w14:textId="77777777" w:rsidR="00311619" w:rsidRDefault="00311619" w:rsidP="00311619">
      <w:pPr>
        <w:pStyle w:val="ListParagraph"/>
        <w:numPr>
          <w:ilvl w:val="0"/>
          <w:numId w:val="10"/>
        </w:numPr>
        <w:ind w:left="567" w:hanging="567"/>
      </w:pPr>
      <w:r>
        <w:t>The border of the pregnancy warning mark must be</w:t>
      </w:r>
      <w:r w:rsidRPr="00E75CBC">
        <w:rPr>
          <w:rFonts w:cs="Arial"/>
        </w:rPr>
        <w:t> </w:t>
      </w:r>
      <w:r>
        <w:t>in the colour black. </w:t>
      </w:r>
    </w:p>
    <w:p w14:paraId="46B98457" w14:textId="77777777" w:rsidR="00311619" w:rsidRDefault="00311619" w:rsidP="00311619"/>
    <w:p w14:paraId="5616DF3C" w14:textId="131F0362" w:rsidR="00311619" w:rsidRDefault="00311619" w:rsidP="00311619">
      <w:r w:rsidRPr="00E75CBC">
        <w:t xml:space="preserve">Section 2.7.1—12 also sets out other requirements, including bolding of the signal words, typeface, the use of capital letters (signal words) and sentence case (statement) and the clear space </w:t>
      </w:r>
      <w:r w:rsidR="00CB07AB">
        <w:t xml:space="preserve">surrounding the </w:t>
      </w:r>
      <w:r w:rsidRPr="00E75CBC">
        <w:t xml:space="preserve">outside </w:t>
      </w:r>
      <w:r w:rsidR="00CB07AB">
        <w:t xml:space="preserve">of </w:t>
      </w:r>
      <w:r w:rsidRPr="00E75CBC">
        <w:t>the border of the pregnancy warning mark.</w:t>
      </w:r>
    </w:p>
    <w:p w14:paraId="467EF4A3" w14:textId="77777777" w:rsidR="00311619" w:rsidRDefault="00311619" w:rsidP="00311619"/>
    <w:p w14:paraId="0F7BE404" w14:textId="77777777" w:rsidR="00311619" w:rsidRDefault="00311619" w:rsidP="00311619">
      <w:r w:rsidRPr="00E75CBC">
        <w:t xml:space="preserve">The above requirements operate subject to transitional arrangements put in place by </w:t>
      </w:r>
      <w:r>
        <w:t xml:space="preserve">Proposal </w:t>
      </w:r>
      <w:r w:rsidRPr="00E75CBC">
        <w:t>P1050. These are as follows</w:t>
      </w:r>
      <w:r>
        <w:t>:</w:t>
      </w:r>
    </w:p>
    <w:p w14:paraId="1EE715EB" w14:textId="77777777" w:rsidR="00311619" w:rsidRDefault="00311619" w:rsidP="00311619"/>
    <w:p w14:paraId="22408F25" w14:textId="77777777" w:rsidR="00311619" w:rsidRDefault="00311619" w:rsidP="00311619">
      <w:pPr>
        <w:pStyle w:val="ListParagraph"/>
        <w:numPr>
          <w:ilvl w:val="0"/>
          <w:numId w:val="11"/>
        </w:numPr>
        <w:ind w:left="567" w:hanging="567"/>
      </w:pPr>
      <w:r>
        <w:t>From 31 July 2020 to 31 July 2023, an alcoholic beverage can comply with either the Code as in force as if the above requirements had not taken effect, or with the Code including the above-mentioned requirements.</w:t>
      </w:r>
    </w:p>
    <w:p w14:paraId="21C04FD1" w14:textId="77777777" w:rsidR="00311619" w:rsidRDefault="00311619" w:rsidP="00311619">
      <w:pPr>
        <w:pStyle w:val="ListParagraph"/>
        <w:numPr>
          <w:ilvl w:val="0"/>
          <w:numId w:val="11"/>
        </w:numPr>
        <w:ind w:left="567" w:hanging="567"/>
      </w:pPr>
      <w:r>
        <w:t>From 1 August 2023, all alcoholic beverages will need to comply with the above requirements (i.e. have the pregnancy warning label), except for those subject to the exemption below. </w:t>
      </w:r>
    </w:p>
    <w:p w14:paraId="69C2C271" w14:textId="1D336317" w:rsidR="00311619" w:rsidRDefault="00311619" w:rsidP="00311619">
      <w:pPr>
        <w:pStyle w:val="ListParagraph"/>
        <w:numPr>
          <w:ilvl w:val="0"/>
          <w:numId w:val="11"/>
        </w:numPr>
        <w:ind w:left="567" w:hanging="567"/>
      </w:pPr>
      <w:r w:rsidRPr="00E75CBC">
        <w:t>An alcoholic beverage packaged and labelled before 1 August 2023 (i.e. compliant with either the Code as in force without the above requirements i.e. not carry the mandatory pregnancy warning label, or with the Code</w:t>
      </w:r>
      <w:r>
        <w:t xml:space="preserve"> as in force with the above</w:t>
      </w:r>
      <w:r w:rsidRPr="00E75CBC">
        <w:t xml:space="preserve"> requirements i.e. carry the mandatory pregnancy warning label) will be deemed compliant with the Code </w:t>
      </w:r>
      <w:r w:rsidRPr="00E75CBC">
        <w:lastRenderedPageBreak/>
        <w:t xml:space="preserve">if sold </w:t>
      </w:r>
      <w:r w:rsidR="009042C9">
        <w:t>from</w:t>
      </w:r>
      <w:r w:rsidRPr="00E75CBC">
        <w:t xml:space="preserve"> 1 August 2023. This exemption also applies to imported alcoholic beverages.</w:t>
      </w:r>
    </w:p>
    <w:p w14:paraId="4A7CF62D" w14:textId="258C2FC6" w:rsidR="007A53BF" w:rsidRPr="007A53BF" w:rsidRDefault="007A53BF" w:rsidP="00CE59AA">
      <w:pPr>
        <w:pStyle w:val="Heading2"/>
        <w:rPr>
          <w:u w:color="FFFF00"/>
        </w:rPr>
      </w:pPr>
      <w:bookmarkStart w:id="39" w:name="_Toc129854159"/>
      <w:r w:rsidRPr="007A53BF">
        <w:rPr>
          <w:u w:color="FFFF00"/>
        </w:rPr>
        <w:t>1.4</w:t>
      </w:r>
      <w:r w:rsidRPr="007A53BF">
        <w:rPr>
          <w:u w:color="FFFF00"/>
        </w:rPr>
        <w:tab/>
        <w:t xml:space="preserve">Reasons for </w:t>
      </w:r>
      <w:r w:rsidRPr="00311619">
        <w:rPr>
          <w:color w:val="000000" w:themeColor="text1"/>
          <w:u w:color="FFFF00"/>
        </w:rPr>
        <w:t xml:space="preserve">accepting </w:t>
      </w:r>
      <w:r w:rsidR="00097C50">
        <w:rPr>
          <w:color w:val="000000" w:themeColor="text1"/>
          <w:u w:color="FFFF00"/>
        </w:rPr>
        <w:t xml:space="preserve">the </w:t>
      </w:r>
      <w:r w:rsidRPr="00311619">
        <w:rPr>
          <w:color w:val="000000" w:themeColor="text1"/>
          <w:u w:color="FFFF00"/>
        </w:rPr>
        <w:t>Application</w:t>
      </w:r>
      <w:bookmarkEnd w:id="35"/>
      <w:bookmarkEnd w:id="39"/>
      <w:r w:rsidRPr="00311619">
        <w:rPr>
          <w:color w:val="000000" w:themeColor="text1"/>
          <w:u w:color="FFFF00"/>
        </w:rPr>
        <w:t xml:space="preserve"> </w:t>
      </w:r>
      <w:bookmarkEnd w:id="36"/>
      <w:bookmarkEnd w:id="37"/>
    </w:p>
    <w:bookmarkEnd w:id="38"/>
    <w:p w14:paraId="432879AF" w14:textId="77777777" w:rsidR="00311619" w:rsidRPr="00CC7A9D" w:rsidRDefault="00311619" w:rsidP="00311619">
      <w:r w:rsidRPr="00CC7A9D">
        <w:t xml:space="preserve">The </w:t>
      </w:r>
      <w:r>
        <w:t>application</w:t>
      </w:r>
      <w:r w:rsidRPr="00CC7A9D">
        <w:t xml:space="preserve"> was accepted for assessment because:</w:t>
      </w:r>
    </w:p>
    <w:p w14:paraId="02D10592" w14:textId="77777777" w:rsidR="00311619" w:rsidRPr="00CC7A9D" w:rsidRDefault="00311619" w:rsidP="00311619"/>
    <w:p w14:paraId="27CF6C8F" w14:textId="77777777" w:rsidR="00311619" w:rsidRPr="00CC7A9D" w:rsidRDefault="00311619" w:rsidP="00311619">
      <w:pPr>
        <w:pStyle w:val="FSBullet1"/>
        <w:numPr>
          <w:ilvl w:val="0"/>
          <w:numId w:val="5"/>
        </w:numPr>
        <w:ind w:left="567" w:hanging="567"/>
      </w:pPr>
      <w:r w:rsidRPr="00CC7A9D">
        <w:t>it complied with the procedural requirements under subsection 22(2)</w:t>
      </w:r>
      <w:r>
        <w:t xml:space="preserve"> of the </w:t>
      </w:r>
      <w:r w:rsidRPr="00364738">
        <w:rPr>
          <w:i/>
        </w:rPr>
        <w:t>Food Standards Australia New Zealand 1991</w:t>
      </w:r>
      <w:r>
        <w:t xml:space="preserve"> (the FSANZ Act)</w:t>
      </w:r>
    </w:p>
    <w:p w14:paraId="6B045DC6" w14:textId="5F6C1244" w:rsidR="00311619" w:rsidRPr="00311619" w:rsidRDefault="00311619" w:rsidP="00311619">
      <w:pPr>
        <w:pStyle w:val="FSBullet1"/>
        <w:numPr>
          <w:ilvl w:val="0"/>
          <w:numId w:val="5"/>
        </w:numPr>
        <w:ind w:left="567" w:hanging="567"/>
      </w:pPr>
      <w:r>
        <w:t xml:space="preserve">it related to a matter that warranted </w:t>
      </w:r>
      <w:r w:rsidRPr="000E1EA4">
        <w:t>the variation of a food regulatory measure</w:t>
      </w:r>
      <w:r>
        <w:t xml:space="preserve">. </w:t>
      </w:r>
    </w:p>
    <w:p w14:paraId="00ACE8F0" w14:textId="77777777" w:rsidR="007A53BF" w:rsidRPr="007A53BF" w:rsidRDefault="007A53BF" w:rsidP="00CE59AA">
      <w:pPr>
        <w:pStyle w:val="Heading2"/>
      </w:pPr>
      <w:bookmarkStart w:id="40" w:name="_Toc370223469"/>
      <w:bookmarkStart w:id="41" w:name="_Toc129854160"/>
      <w:r w:rsidRPr="007A53BF">
        <w:t>1.5</w:t>
      </w:r>
      <w:r w:rsidRPr="007A53BF">
        <w:tab/>
        <w:t>Procedure for assessment</w:t>
      </w:r>
      <w:bookmarkEnd w:id="40"/>
      <w:bookmarkEnd w:id="41"/>
    </w:p>
    <w:p w14:paraId="69ABBD8F" w14:textId="1F877B47" w:rsidR="00311619" w:rsidRPr="00CC7A9D" w:rsidRDefault="00311619" w:rsidP="00311619">
      <w:r w:rsidRPr="00CC7A9D">
        <w:t xml:space="preserve">The </w:t>
      </w:r>
      <w:r>
        <w:t>a</w:t>
      </w:r>
      <w:r w:rsidRPr="00CC7A9D">
        <w:t xml:space="preserve">pplication </w:t>
      </w:r>
      <w:r w:rsidR="00097C50">
        <w:t>was</w:t>
      </w:r>
      <w:r w:rsidRPr="00CC7A9D">
        <w:t xml:space="preserve"> assessed under the General Procedure in the FSANZ Act.</w:t>
      </w:r>
    </w:p>
    <w:p w14:paraId="7976B3D2" w14:textId="77777777" w:rsidR="00422EC9" w:rsidRDefault="007A53BF" w:rsidP="00422EC9">
      <w:pPr>
        <w:pStyle w:val="Heading2"/>
      </w:pPr>
      <w:bookmarkStart w:id="42" w:name="_Toc129854161"/>
      <w:r>
        <w:t>1</w:t>
      </w:r>
      <w:r w:rsidR="00422EC9">
        <w:t>.6</w:t>
      </w:r>
      <w:r w:rsidR="00422EC9">
        <w:tab/>
      </w:r>
      <w:r w:rsidR="00422EC9" w:rsidRPr="00932F14">
        <w:t>Decision</w:t>
      </w:r>
      <w:bookmarkEnd w:id="42"/>
    </w:p>
    <w:p w14:paraId="733BA3B4" w14:textId="2C5CEF2D" w:rsidR="00842DEF" w:rsidRDefault="00842DEF" w:rsidP="002C1A3B">
      <w:r>
        <w:t xml:space="preserve">For reasons set out in this report, FSANZ decided to approve a draft variation amending the Code to permit an alternative pregnancy warning mark for CC </w:t>
      </w:r>
      <w:r w:rsidR="00AF2B6B">
        <w:t xml:space="preserve">outer </w:t>
      </w:r>
      <w:r>
        <w:t>packag</w:t>
      </w:r>
      <w:r w:rsidR="00AF2B6B">
        <w:t>ing</w:t>
      </w:r>
      <w:r>
        <w:t xml:space="preserve"> of more than one individual unit of </w:t>
      </w:r>
      <w:r w:rsidR="00AF2B6B">
        <w:t>a prescribed</w:t>
      </w:r>
      <w:r>
        <w:t xml:space="preserve"> alcoholic beverage</w:t>
      </w:r>
      <w:r w:rsidR="00AF2B6B">
        <w:t>, when a post-print printing process is used</w:t>
      </w:r>
      <w:r>
        <w:t>.</w:t>
      </w:r>
    </w:p>
    <w:p w14:paraId="05504E67" w14:textId="77777777" w:rsidR="00842DEF" w:rsidRDefault="00842DEF" w:rsidP="002C1A3B"/>
    <w:p w14:paraId="59DD6D8A" w14:textId="127BE2D9" w:rsidR="00401ADE" w:rsidRDefault="00422EC9" w:rsidP="002C1A3B">
      <w:r>
        <w:t xml:space="preserve">The draft </w:t>
      </w:r>
      <w:r w:rsidR="005751CD">
        <w:t>variation</w:t>
      </w:r>
      <w:r w:rsidR="005751CD" w:rsidRPr="002C2A4D">
        <w:t xml:space="preserve"> </w:t>
      </w:r>
      <w:r>
        <w:t xml:space="preserve">as proposed following assessment was </w:t>
      </w:r>
      <w:r w:rsidRPr="00097C50">
        <w:t xml:space="preserve">approved </w:t>
      </w:r>
      <w:r w:rsidR="004216D0">
        <w:t xml:space="preserve">with one amendment </w:t>
      </w:r>
      <w:r w:rsidR="009079C5">
        <w:t>required to correct a typographical error.</w:t>
      </w:r>
      <w:r w:rsidR="002C1A3B">
        <w:t xml:space="preserve"> </w:t>
      </w:r>
      <w:r w:rsidR="002C1A3B" w:rsidRPr="003A7725">
        <w:t xml:space="preserve">The </w:t>
      </w:r>
      <w:r w:rsidR="006B55B0">
        <w:t xml:space="preserve">approved draft </w:t>
      </w:r>
      <w:r w:rsidR="002C1A3B" w:rsidRPr="00B464E4">
        <w:t>variation</w:t>
      </w:r>
      <w:r w:rsidR="002C1A3B">
        <w:t xml:space="preserve"> </w:t>
      </w:r>
      <w:r w:rsidR="002C1A3B" w:rsidRPr="00D26814">
        <w:t>takes effect on</w:t>
      </w:r>
      <w:r w:rsidR="002C1A3B">
        <w:t xml:space="preserve"> </w:t>
      </w:r>
      <w:r w:rsidR="002A24C1">
        <w:t xml:space="preserve">gazettal. </w:t>
      </w:r>
      <w:r>
        <w:t xml:space="preserve">The </w:t>
      </w:r>
      <w:r w:rsidR="002C1A3B">
        <w:t xml:space="preserve">approved </w:t>
      </w:r>
      <w:r>
        <w:t xml:space="preserve">draft </w:t>
      </w:r>
      <w:r w:rsidR="006B55B0">
        <w:t>variation</w:t>
      </w:r>
      <w:r w:rsidR="006B55B0" w:rsidRPr="00CA5734">
        <w:rPr>
          <w:color w:val="FF0000"/>
        </w:rPr>
        <w:t xml:space="preserve"> </w:t>
      </w:r>
      <w:r w:rsidR="005E06C0">
        <w:t xml:space="preserve">is </w:t>
      </w:r>
      <w:r>
        <w:t xml:space="preserve">at </w:t>
      </w:r>
      <w:r w:rsidRPr="007C22CB">
        <w:t xml:space="preserve">Attachment A. </w:t>
      </w:r>
    </w:p>
    <w:p w14:paraId="1EC03774" w14:textId="77777777" w:rsidR="00401ADE" w:rsidRDefault="00401ADE" w:rsidP="00401ADE"/>
    <w:p w14:paraId="04515C95" w14:textId="379046A7" w:rsidR="002C1A3B" w:rsidRPr="00842DEF" w:rsidRDefault="005E06C0" w:rsidP="002C1A3B">
      <w:r>
        <w:t xml:space="preserve">The </w:t>
      </w:r>
      <w:r w:rsidR="00401ADE">
        <w:t xml:space="preserve">related explanatory statement </w:t>
      </w:r>
      <w:r>
        <w:t xml:space="preserve">is at Attachment B. </w:t>
      </w:r>
      <w:r w:rsidR="002C1A3B">
        <w:t xml:space="preserve">An </w:t>
      </w:r>
      <w:r w:rsidR="002C1A3B" w:rsidRPr="00D26814">
        <w:t xml:space="preserve">explanatory statement is required to accompany </w:t>
      </w:r>
      <w:r w:rsidR="002C1A3B">
        <w:t>an</w:t>
      </w:r>
      <w:r w:rsidR="002C1A3B" w:rsidRPr="00D26814">
        <w:t xml:space="preserve"> instrument </w:t>
      </w:r>
      <w:r w:rsidR="002C1A3B">
        <w:t>if it is</w:t>
      </w:r>
      <w:r w:rsidR="002C1A3B" w:rsidRPr="00D26814">
        <w:t xml:space="preserve"> lodged on the Federal Register of Legislati</w:t>
      </w:r>
      <w:r w:rsidR="00917C6F">
        <w:t>on</w:t>
      </w:r>
      <w:r w:rsidR="002C1A3B">
        <w:t xml:space="preserve">. </w:t>
      </w:r>
    </w:p>
    <w:p w14:paraId="34F338EE" w14:textId="2E02099C" w:rsidR="00E76BF1" w:rsidRDefault="00E76BF1" w:rsidP="002C1A3B"/>
    <w:p w14:paraId="1F377686" w14:textId="42371862" w:rsidR="00E76BF1" w:rsidRPr="00B11B70" w:rsidRDefault="00E76BF1" w:rsidP="002C1A3B">
      <w:r w:rsidRPr="00B11B70">
        <w:t>The draft variation on which submissions were sought is at Attachment C.</w:t>
      </w:r>
    </w:p>
    <w:p w14:paraId="3012DA53" w14:textId="48C69F9D" w:rsidR="00273E24" w:rsidRDefault="007A53BF" w:rsidP="006F5BBA">
      <w:pPr>
        <w:pStyle w:val="Heading1"/>
      </w:pPr>
      <w:bookmarkStart w:id="43" w:name="_Toc129854162"/>
      <w:bookmarkStart w:id="44" w:name="_Toc300933438"/>
      <w:bookmarkStart w:id="45" w:name="_Toc370223471"/>
      <w:bookmarkStart w:id="46" w:name="_Toc370225386"/>
      <w:bookmarkStart w:id="47" w:name="_Toc286391009"/>
      <w:bookmarkStart w:id="48" w:name="_Toc300933425"/>
      <w:bookmarkStart w:id="49" w:name="_Toc309291838"/>
      <w:bookmarkStart w:id="50" w:name="_Toc309385455"/>
      <w:bookmarkStart w:id="51" w:name="_Toc120358583"/>
      <w:bookmarkStart w:id="52" w:name="_Toc175381440"/>
      <w:bookmarkStart w:id="53" w:name="_Toc11735630"/>
      <w:bookmarkStart w:id="54" w:name="_Toc29883114"/>
      <w:bookmarkStart w:id="55" w:name="_Toc41906801"/>
      <w:bookmarkStart w:id="56" w:name="_Toc41907548"/>
      <w:bookmarkStart w:id="57" w:name="_Toc120358578"/>
      <w:bookmarkStart w:id="58" w:name="_Toc175381435"/>
      <w:bookmarkEnd w:id="4"/>
      <w:bookmarkEnd w:id="5"/>
      <w:bookmarkEnd w:id="6"/>
      <w:bookmarkEnd w:id="7"/>
      <w:bookmarkEnd w:id="8"/>
      <w:r>
        <w:t>2</w:t>
      </w:r>
      <w:r w:rsidR="00AC428E">
        <w:tab/>
      </w:r>
      <w:r w:rsidR="00AF387F" w:rsidRPr="00CC560B">
        <w:t xml:space="preserve">Summary </w:t>
      </w:r>
      <w:r w:rsidR="00AF387F" w:rsidRPr="000B6AF2">
        <w:rPr>
          <w:u w:color="FFFF00"/>
        </w:rPr>
        <w:t>of</w:t>
      </w:r>
      <w:r w:rsidR="00AF387F" w:rsidRPr="00CC560B">
        <w:t xml:space="preserve"> the finding</w:t>
      </w:r>
      <w:bookmarkEnd w:id="43"/>
    </w:p>
    <w:p w14:paraId="6785BF74" w14:textId="34BF75B1" w:rsidR="007A53BF" w:rsidRDefault="007A53BF" w:rsidP="007A53BF">
      <w:pPr>
        <w:pStyle w:val="Heading2"/>
      </w:pPr>
      <w:bookmarkStart w:id="59" w:name="_Toc129854163"/>
      <w:r w:rsidRPr="002C1A3B">
        <w:t>2.1</w:t>
      </w:r>
      <w:r w:rsidRPr="002C1A3B">
        <w:tab/>
        <w:t xml:space="preserve">Summary of issues raised </w:t>
      </w:r>
      <w:bookmarkEnd w:id="44"/>
      <w:r w:rsidRPr="002C1A3B">
        <w:t>in submissions</w:t>
      </w:r>
      <w:bookmarkEnd w:id="45"/>
      <w:bookmarkEnd w:id="46"/>
      <w:bookmarkEnd w:id="59"/>
    </w:p>
    <w:p w14:paraId="61C1C06E" w14:textId="2300BE24" w:rsidR="00FD4AEC" w:rsidRDefault="00FD4AEC" w:rsidP="00FD4AEC">
      <w:pPr>
        <w:rPr>
          <w:lang w:bidi="ar-SA"/>
        </w:rPr>
      </w:pPr>
      <w:r>
        <w:rPr>
          <w:lang w:bidi="ar-SA"/>
        </w:rPr>
        <w:t>FSANZ sought public comment on the proposed draft variation to the Code</w:t>
      </w:r>
      <w:r w:rsidR="00097C50">
        <w:rPr>
          <w:lang w:bidi="ar-SA"/>
        </w:rPr>
        <w:t xml:space="preserve"> in the Call for Submissions (CFS) report</w:t>
      </w:r>
      <w:r>
        <w:rPr>
          <w:lang w:bidi="ar-SA"/>
        </w:rPr>
        <w:t xml:space="preserve"> from </w:t>
      </w:r>
      <w:r w:rsidR="00E32453">
        <w:rPr>
          <w:lang w:bidi="ar-SA"/>
        </w:rPr>
        <w:t>6</w:t>
      </w:r>
      <w:r>
        <w:rPr>
          <w:lang w:bidi="ar-SA"/>
        </w:rPr>
        <w:t xml:space="preserve"> October 2022 to 16 November 2022. A total of 3</w:t>
      </w:r>
      <w:r w:rsidR="006716B6">
        <w:rPr>
          <w:lang w:bidi="ar-SA"/>
        </w:rPr>
        <w:t>8</w:t>
      </w:r>
      <w:r w:rsidR="00397FDE">
        <w:rPr>
          <w:lang w:bidi="ar-SA"/>
        </w:rPr>
        <w:t xml:space="preserve"> </w:t>
      </w:r>
      <w:r>
        <w:rPr>
          <w:lang w:bidi="ar-SA"/>
        </w:rPr>
        <w:t>submissions</w:t>
      </w:r>
      <w:r w:rsidR="008D1643">
        <w:rPr>
          <w:rStyle w:val="FootnoteReference"/>
          <w:lang w:bidi="ar-SA"/>
        </w:rPr>
        <w:footnoteReference w:id="9"/>
      </w:r>
      <w:r w:rsidR="008D1643">
        <w:rPr>
          <w:lang w:bidi="ar-SA"/>
        </w:rPr>
        <w:t xml:space="preserve"> </w:t>
      </w:r>
      <w:r w:rsidR="00397FDE">
        <w:rPr>
          <w:lang w:bidi="ar-SA"/>
        </w:rPr>
        <w:t>(including one late</w:t>
      </w:r>
      <w:r w:rsidR="131C7FF7">
        <w:rPr>
          <w:lang w:bidi="ar-SA"/>
        </w:rPr>
        <w:t xml:space="preserve"> submission) </w:t>
      </w:r>
      <w:r>
        <w:rPr>
          <w:lang w:bidi="ar-SA"/>
        </w:rPr>
        <w:t>were received: 2</w:t>
      </w:r>
      <w:r w:rsidR="00397FDE">
        <w:rPr>
          <w:lang w:bidi="ar-SA"/>
        </w:rPr>
        <w:t>4</w:t>
      </w:r>
      <w:r>
        <w:rPr>
          <w:lang w:bidi="ar-SA"/>
        </w:rPr>
        <w:t xml:space="preserve"> from industry</w:t>
      </w:r>
      <w:r w:rsidR="00397FDE">
        <w:rPr>
          <w:lang w:bidi="ar-SA"/>
        </w:rPr>
        <w:t>,</w:t>
      </w:r>
      <w:r w:rsidR="00775778">
        <w:rPr>
          <w:lang w:bidi="ar-SA"/>
        </w:rPr>
        <w:t xml:space="preserve"> </w:t>
      </w:r>
      <w:r w:rsidR="004248FD">
        <w:rPr>
          <w:lang w:bidi="ar-SA"/>
        </w:rPr>
        <w:t>ei</w:t>
      </w:r>
      <w:r w:rsidR="00E44464">
        <w:rPr>
          <w:lang w:bidi="ar-SA"/>
        </w:rPr>
        <w:t>ght</w:t>
      </w:r>
      <w:r>
        <w:rPr>
          <w:lang w:bidi="ar-SA"/>
        </w:rPr>
        <w:t xml:space="preserve"> from public health/consumer groups, </w:t>
      </w:r>
      <w:r w:rsidR="00E44464">
        <w:rPr>
          <w:lang w:bidi="ar-SA"/>
        </w:rPr>
        <w:t>five</w:t>
      </w:r>
      <w:r>
        <w:rPr>
          <w:lang w:bidi="ar-SA"/>
        </w:rPr>
        <w:t xml:space="preserve"> from government and </w:t>
      </w:r>
      <w:r w:rsidR="00E44464">
        <w:rPr>
          <w:lang w:bidi="ar-SA"/>
        </w:rPr>
        <w:t>one</w:t>
      </w:r>
      <w:r>
        <w:rPr>
          <w:lang w:bidi="ar-SA"/>
        </w:rPr>
        <w:t xml:space="preserve"> academic. </w:t>
      </w:r>
    </w:p>
    <w:p w14:paraId="5D81B1ED" w14:textId="43A1CAB9" w:rsidR="00FD4AEC" w:rsidRDefault="00FD4AEC" w:rsidP="00FD4AEC">
      <w:pPr>
        <w:rPr>
          <w:lang w:bidi="ar-SA"/>
        </w:rPr>
      </w:pPr>
    </w:p>
    <w:p w14:paraId="6BB0B2C3" w14:textId="11E0EC0B" w:rsidR="00992569" w:rsidRDefault="00992569" w:rsidP="00992569">
      <w:r>
        <w:t>A summary of issues raised by submitters and FSANZ’s response are presented in Table 1.</w:t>
      </w:r>
    </w:p>
    <w:p w14:paraId="0B54A217" w14:textId="77777777" w:rsidR="00992569" w:rsidRDefault="00992569" w:rsidP="00992569">
      <w:pPr>
        <w:rPr>
          <w:lang w:bidi="ar-SA"/>
        </w:rPr>
      </w:pPr>
    </w:p>
    <w:p w14:paraId="74920A3D" w14:textId="413B8A68" w:rsidR="008F5CF1" w:rsidRDefault="000C1412" w:rsidP="00992569">
      <w:pPr>
        <w:rPr>
          <w:lang w:bidi="ar-SA"/>
        </w:rPr>
      </w:pPr>
      <w:r w:rsidRPr="1FF9D995">
        <w:rPr>
          <w:lang w:bidi="ar-SA"/>
        </w:rPr>
        <w:t xml:space="preserve">Public health, academic and consumer submitters did not support the alternative pregnancy warning </w:t>
      </w:r>
      <w:r w:rsidR="005F5709">
        <w:rPr>
          <w:lang w:bidi="ar-SA"/>
        </w:rPr>
        <w:t>mark</w:t>
      </w:r>
      <w:r w:rsidRPr="1FF9D995">
        <w:rPr>
          <w:lang w:bidi="ar-SA"/>
        </w:rPr>
        <w:t xml:space="preserve"> </w:t>
      </w:r>
      <w:r w:rsidR="00F547D8" w:rsidRPr="1FF9D995">
        <w:rPr>
          <w:lang w:bidi="ar-SA"/>
        </w:rPr>
        <w:t xml:space="preserve">proposed to </w:t>
      </w:r>
      <w:r w:rsidRPr="1FF9D995">
        <w:rPr>
          <w:lang w:bidi="ar-SA"/>
        </w:rPr>
        <w:t>address the technical printing issue</w:t>
      </w:r>
      <w:r w:rsidR="000644B3" w:rsidRPr="1FF9D995">
        <w:rPr>
          <w:lang w:bidi="ar-SA"/>
        </w:rPr>
        <w:t xml:space="preserve">. </w:t>
      </w:r>
      <w:r w:rsidR="00992569" w:rsidRPr="1FF9D995">
        <w:rPr>
          <w:lang w:bidi="ar-SA"/>
        </w:rPr>
        <w:t>Key views included that sufficient</w:t>
      </w:r>
      <w:r w:rsidR="00136829">
        <w:t xml:space="preserve"> evidence of the problem</w:t>
      </w:r>
      <w:r w:rsidR="00992569">
        <w:t xml:space="preserve"> was not provided</w:t>
      </w:r>
      <w:r w:rsidR="00C32D3A">
        <w:t xml:space="preserve"> to justify an alternative label</w:t>
      </w:r>
      <w:r w:rsidR="00992569" w:rsidRPr="1FF9D995">
        <w:rPr>
          <w:lang w:bidi="ar-SA"/>
        </w:rPr>
        <w:t xml:space="preserve">, </w:t>
      </w:r>
      <w:r w:rsidR="00136829">
        <w:t xml:space="preserve">the proposed alternative label </w:t>
      </w:r>
      <w:r w:rsidR="008F5CF1">
        <w:t xml:space="preserve">could </w:t>
      </w:r>
      <w:r w:rsidR="662CDA80">
        <w:t xml:space="preserve">reduce </w:t>
      </w:r>
      <w:r w:rsidR="00DA414F">
        <w:t xml:space="preserve">label </w:t>
      </w:r>
      <w:r w:rsidR="008F5CF1">
        <w:t>effectiveness</w:t>
      </w:r>
      <w:r w:rsidR="000F3CB5">
        <w:t>,</w:t>
      </w:r>
      <w:r w:rsidR="008F5CF1">
        <w:t xml:space="preserve"> </w:t>
      </w:r>
      <w:r w:rsidR="00992569" w:rsidRPr="1FF9D995">
        <w:rPr>
          <w:lang w:bidi="ar-SA"/>
        </w:rPr>
        <w:t xml:space="preserve">and that </w:t>
      </w:r>
      <w:r w:rsidR="00C32D3A">
        <w:t xml:space="preserve">any increased costs for industry in printing the three-colour label on </w:t>
      </w:r>
      <w:r w:rsidR="00992569">
        <w:t>CC</w:t>
      </w:r>
      <w:r w:rsidR="00C32D3A">
        <w:t xml:space="preserve"> packaging could be passed onto consumers</w:t>
      </w:r>
      <w:r w:rsidR="00992569">
        <w:t xml:space="preserve"> (see Table 1 for further details)</w:t>
      </w:r>
      <w:r w:rsidR="00C32D3A">
        <w:t>.</w:t>
      </w:r>
    </w:p>
    <w:p w14:paraId="09AF0DC8" w14:textId="77777777" w:rsidR="008F5CF1" w:rsidRDefault="008F5CF1" w:rsidP="00FD4AEC">
      <w:pPr>
        <w:rPr>
          <w:lang w:bidi="ar-SA"/>
        </w:rPr>
      </w:pPr>
    </w:p>
    <w:p w14:paraId="6E08A132" w14:textId="77777777" w:rsidR="0046390E" w:rsidRDefault="0046390E">
      <w:pPr>
        <w:widowControl/>
        <w:rPr>
          <w:lang w:bidi="ar-SA"/>
        </w:rPr>
      </w:pPr>
      <w:r>
        <w:rPr>
          <w:lang w:bidi="ar-SA"/>
        </w:rPr>
        <w:br w:type="page"/>
      </w:r>
    </w:p>
    <w:p w14:paraId="1B3FDAD0" w14:textId="1F64832A" w:rsidR="00926315" w:rsidRDefault="00FD4AEC" w:rsidP="00FD4AEC">
      <w:pPr>
        <w:rPr>
          <w:lang w:bidi="ar-SA"/>
        </w:rPr>
      </w:pPr>
      <w:r>
        <w:rPr>
          <w:lang w:bidi="ar-SA"/>
        </w:rPr>
        <w:lastRenderedPageBreak/>
        <w:t>Most industry submitters supported the proposed alternative pregnancy warning mark</w:t>
      </w:r>
      <w:r w:rsidR="00926315">
        <w:rPr>
          <w:lang w:bidi="ar-SA"/>
        </w:rPr>
        <w:t xml:space="preserve"> </w:t>
      </w:r>
      <w:r w:rsidR="008F5CF1">
        <w:rPr>
          <w:lang w:bidi="ar-SA"/>
        </w:rPr>
        <w:t>for the following key reasons:</w:t>
      </w:r>
    </w:p>
    <w:p w14:paraId="2ED89F87" w14:textId="77777777" w:rsidR="00926315" w:rsidRDefault="00926315" w:rsidP="00FD4AEC">
      <w:pPr>
        <w:rPr>
          <w:lang w:bidi="ar-SA"/>
        </w:rPr>
      </w:pPr>
    </w:p>
    <w:p w14:paraId="76AB5298" w14:textId="7CD0EF00" w:rsidR="00597B49" w:rsidRDefault="00926315" w:rsidP="00926315">
      <w:pPr>
        <w:pStyle w:val="ListParagraph"/>
        <w:numPr>
          <w:ilvl w:val="0"/>
          <w:numId w:val="23"/>
        </w:numPr>
        <w:ind w:left="567" w:hanging="567"/>
      </w:pPr>
      <w:r>
        <w:t xml:space="preserve">the application is about a minor technical issue </w:t>
      </w:r>
      <w:r w:rsidR="00597B49">
        <w:t xml:space="preserve">only </w:t>
      </w:r>
      <w:r>
        <w:t>affecting</w:t>
      </w:r>
      <w:r w:rsidR="00597B49">
        <w:t xml:space="preserve"> labelling of products </w:t>
      </w:r>
      <w:r w:rsidR="00597B49" w:rsidRPr="0066721D">
        <w:t xml:space="preserve">in </w:t>
      </w:r>
      <w:r w:rsidR="00597B49">
        <w:t>post-printed CC outer</w:t>
      </w:r>
      <w:r w:rsidR="00597B49" w:rsidRPr="0066721D">
        <w:t xml:space="preserve"> packaging </w:t>
      </w:r>
      <w:r w:rsidR="00597B49">
        <w:t xml:space="preserve">at </w:t>
      </w:r>
      <w:r w:rsidR="00AB5111">
        <w:t xml:space="preserve">the </w:t>
      </w:r>
      <w:r w:rsidR="00597B49">
        <w:t>point of retail sale</w:t>
      </w:r>
    </w:p>
    <w:p w14:paraId="6028F5AC" w14:textId="4F9D2757" w:rsidR="0066721D" w:rsidRDefault="0066721D" w:rsidP="00926315">
      <w:pPr>
        <w:pStyle w:val="ListParagraph"/>
        <w:numPr>
          <w:ilvl w:val="0"/>
          <w:numId w:val="23"/>
        </w:numPr>
        <w:ind w:left="567" w:hanging="567"/>
      </w:pPr>
      <w:r>
        <w:t>the proposed alternative label is a practical solution to address technical printing issues</w:t>
      </w:r>
    </w:p>
    <w:p w14:paraId="7C89F7A9" w14:textId="5CE5A660" w:rsidR="00597B49" w:rsidRDefault="0066721D" w:rsidP="00926315">
      <w:pPr>
        <w:pStyle w:val="ListParagraph"/>
        <w:numPr>
          <w:ilvl w:val="0"/>
          <w:numId w:val="23"/>
        </w:numPr>
        <w:ind w:left="567" w:hanging="567"/>
      </w:pPr>
      <w:r>
        <w:t>t</w:t>
      </w:r>
      <w:r w:rsidRPr="0066721D">
        <w:t xml:space="preserve">he impact of the proposed </w:t>
      </w:r>
      <w:r>
        <w:t>alternative label</w:t>
      </w:r>
      <w:r w:rsidRPr="0066721D">
        <w:t xml:space="preserve"> on consumers will be minor given the small percentage of alcoholic beverages that are actually sold in </w:t>
      </w:r>
      <w:r>
        <w:t xml:space="preserve">post-printed </w:t>
      </w:r>
      <w:r w:rsidR="00F82CEE">
        <w:t>CC</w:t>
      </w:r>
      <w:r>
        <w:t xml:space="preserve"> outer</w:t>
      </w:r>
      <w:r w:rsidRPr="0066721D">
        <w:t xml:space="preserve"> packaging in New Zealand and Australia and given the warning </w:t>
      </w:r>
      <w:r>
        <w:t>labels</w:t>
      </w:r>
      <w:r w:rsidRPr="0066721D">
        <w:t xml:space="preserve"> on individual units</w:t>
      </w:r>
      <w:r>
        <w:t xml:space="preserve"> and other types of outer packaging will be in the three colours</w:t>
      </w:r>
    </w:p>
    <w:p w14:paraId="475183FB" w14:textId="02638F07" w:rsidR="0066721D" w:rsidRDefault="005E7964" w:rsidP="0066721D">
      <w:pPr>
        <w:pStyle w:val="ListParagraph"/>
        <w:numPr>
          <w:ilvl w:val="0"/>
          <w:numId w:val="23"/>
        </w:numPr>
        <w:ind w:left="567" w:hanging="567"/>
      </w:pPr>
      <w:r>
        <w:t xml:space="preserve">with the 25% increase in </w:t>
      </w:r>
      <w:r w:rsidR="009042C9">
        <w:t>size of type and pictogram diameter</w:t>
      </w:r>
      <w:r w:rsidR="0066721D">
        <w:t xml:space="preserve"> and the mandated colour contrast</w:t>
      </w:r>
      <w:r w:rsidR="00926315">
        <w:t xml:space="preserve"> the impact of the alternative label on consumers </w:t>
      </w:r>
      <w:r w:rsidR="0066721D" w:rsidRPr="00464AA9">
        <w:t>in relation to visibility and consumer attention</w:t>
      </w:r>
      <w:r w:rsidR="008F5CF1">
        <w:t xml:space="preserve"> will be minor</w:t>
      </w:r>
    </w:p>
    <w:p w14:paraId="5DBD3391" w14:textId="3EB2DDA5" w:rsidR="003663C1" w:rsidRDefault="003663C1" w:rsidP="008F5CF1">
      <w:pPr>
        <w:pStyle w:val="ListParagraph"/>
        <w:numPr>
          <w:ilvl w:val="0"/>
          <w:numId w:val="23"/>
        </w:numPr>
        <w:ind w:left="567" w:hanging="567"/>
      </w:pPr>
      <w:r>
        <w:t>flexibility with the background colour avoids producers having to use white CC because of the need to avoid smudging that would arise from printing a white background</w:t>
      </w:r>
    </w:p>
    <w:p w14:paraId="3215832E" w14:textId="6873B3FE" w:rsidR="00FD4AEC" w:rsidRDefault="00FD4AEC" w:rsidP="008F5CF1">
      <w:pPr>
        <w:pStyle w:val="ListParagraph"/>
        <w:numPr>
          <w:ilvl w:val="0"/>
          <w:numId w:val="23"/>
        </w:numPr>
        <w:ind w:left="567" w:hanging="567"/>
      </w:pPr>
      <w:r>
        <w:t>available technical solutions for addressing the printing issue are either impractical and/or uneconomic, and would grossly outweigh any perceived adverse impacts of adopting an alternative, compromise solution such as the one proposed.</w:t>
      </w:r>
    </w:p>
    <w:p w14:paraId="51143448" w14:textId="77777777" w:rsidR="00926315" w:rsidRDefault="00926315" w:rsidP="008F5CF1"/>
    <w:p w14:paraId="7B0018F9" w14:textId="0B65A17B" w:rsidR="008F5CF1" w:rsidRDefault="008F5CF1" w:rsidP="00777FA2">
      <w:r>
        <w:t xml:space="preserve">Some industry submissions were unclear as to their support for the proposed alternative label. Furthermore, mandating the colour black and an increased size for the proposed alternative label were </w:t>
      </w:r>
      <w:r w:rsidR="000F5C29">
        <w:t>not supported</w:t>
      </w:r>
      <w:r>
        <w:t xml:space="preserve"> </w:t>
      </w:r>
      <w:r w:rsidR="000F5C29">
        <w:t xml:space="preserve">by all industry submitters </w:t>
      </w:r>
      <w:r>
        <w:t>(see Table 1).</w:t>
      </w:r>
    </w:p>
    <w:p w14:paraId="732E8F93" w14:textId="77777777" w:rsidR="00FD4AEC" w:rsidRDefault="00FD4AEC" w:rsidP="00FD4AEC">
      <w:pPr>
        <w:rPr>
          <w:lang w:bidi="ar-SA"/>
        </w:rPr>
      </w:pPr>
    </w:p>
    <w:p w14:paraId="3B3DDFF7" w14:textId="71DAC5EE" w:rsidR="00E23B0E" w:rsidRDefault="00C32D3A" w:rsidP="00992569">
      <w:r>
        <w:t xml:space="preserve">Government submitters had mixed views. While one </w:t>
      </w:r>
      <w:r w:rsidR="00912947">
        <w:t>government submitter</w:t>
      </w:r>
      <w:r>
        <w:t xml:space="preserve"> supported the proposed alternative label, others did not</w:t>
      </w:r>
      <w:r w:rsidR="00051A84">
        <w:t>. Key views for not supporting the alternative label included</w:t>
      </w:r>
      <w:r>
        <w:t xml:space="preserve"> </w:t>
      </w:r>
      <w:r w:rsidR="00C6717B">
        <w:t>that</w:t>
      </w:r>
      <w:r w:rsidR="00992569">
        <w:t xml:space="preserve"> </w:t>
      </w:r>
      <w:r>
        <w:t>further clarification and information about the problem</w:t>
      </w:r>
      <w:r w:rsidR="00912947">
        <w:t xml:space="preserve"> </w:t>
      </w:r>
      <w:r w:rsidR="00992569">
        <w:t>was</w:t>
      </w:r>
      <w:r>
        <w:t xml:space="preserve"> needed</w:t>
      </w:r>
      <w:r w:rsidR="00992569">
        <w:t xml:space="preserve">, </w:t>
      </w:r>
      <w:r w:rsidR="00E23B0E" w:rsidRPr="00E23B0E">
        <w:t xml:space="preserve">the impact on overall </w:t>
      </w:r>
      <w:r w:rsidR="00992569">
        <w:t xml:space="preserve">label </w:t>
      </w:r>
      <w:r w:rsidR="00E23B0E" w:rsidRPr="00E23B0E">
        <w:t>effectiveness and associated trade-offs</w:t>
      </w:r>
      <w:r w:rsidR="00B03E27">
        <w:t xml:space="preserve"> should be considere</w:t>
      </w:r>
      <w:r w:rsidR="00087924">
        <w:t>d</w:t>
      </w:r>
      <w:r w:rsidR="00992569">
        <w:t xml:space="preserve"> noting </w:t>
      </w:r>
      <w:r w:rsidR="00DD5776">
        <w:t>the</w:t>
      </w:r>
      <w:r w:rsidR="00992569" w:rsidRPr="00992569">
        <w:t xml:space="preserve"> removal of the colour red would undermine the labels</w:t>
      </w:r>
      <w:r w:rsidR="003F1CEF">
        <w:t>’</w:t>
      </w:r>
      <w:r w:rsidR="00992569" w:rsidRPr="00992569">
        <w:t xml:space="preserve"> effectiveness</w:t>
      </w:r>
      <w:r w:rsidR="00992569">
        <w:t xml:space="preserve">, and </w:t>
      </w:r>
      <w:r>
        <w:t xml:space="preserve">the proposed alternative label </w:t>
      </w:r>
      <w:r w:rsidR="00E23B0E">
        <w:t xml:space="preserve">may compromise the objectives of </w:t>
      </w:r>
      <w:r>
        <w:t xml:space="preserve">Proposal </w:t>
      </w:r>
      <w:r w:rsidR="00E23B0E">
        <w:t>P1050</w:t>
      </w:r>
      <w:r w:rsidR="00992569">
        <w:t xml:space="preserve"> (see Table 1 for further details).</w:t>
      </w:r>
      <w:r w:rsidR="00E23B0E">
        <w:t xml:space="preserve"> </w:t>
      </w:r>
    </w:p>
    <w:p w14:paraId="3199F8BA" w14:textId="0601A636" w:rsidR="002E1A36" w:rsidRDefault="002E1A36" w:rsidP="002E1A36"/>
    <w:p w14:paraId="549CE3FA" w14:textId="77777777" w:rsidR="00F14B67" w:rsidRDefault="00F14B67" w:rsidP="002E1A36"/>
    <w:p w14:paraId="142C4EE8" w14:textId="77777777" w:rsidR="00F14B67" w:rsidRDefault="00F14B67" w:rsidP="002E1A36"/>
    <w:p w14:paraId="6F1170A1" w14:textId="77777777" w:rsidR="00081D10" w:rsidRDefault="00081D10" w:rsidP="002E1A36"/>
    <w:p w14:paraId="1F54A195" w14:textId="77777777" w:rsidR="00081D10" w:rsidRDefault="00081D10" w:rsidP="002E1A36"/>
    <w:p w14:paraId="7B06DFD8" w14:textId="508646DB" w:rsidR="00C330E4" w:rsidRPr="00FD4AEC" w:rsidRDefault="00C330E4" w:rsidP="002E1A36">
      <w:pPr>
        <w:sectPr w:rsidR="00C330E4" w:rsidRPr="00FD4AEC" w:rsidSect="00F8244D">
          <w:pgSz w:w="11906" w:h="16838" w:code="9"/>
          <w:pgMar w:top="1418" w:right="1418" w:bottom="1418" w:left="1418" w:header="709" w:footer="709" w:gutter="0"/>
          <w:cols w:space="708"/>
          <w:docGrid w:linePitch="360"/>
        </w:sectPr>
      </w:pPr>
    </w:p>
    <w:p w14:paraId="3E104301" w14:textId="25210A42" w:rsidR="00CA242B" w:rsidRDefault="007A53BF" w:rsidP="007A53BF">
      <w:pPr>
        <w:pStyle w:val="FSTableTitle"/>
      </w:pPr>
      <w:r>
        <w:lastRenderedPageBreak/>
        <w:t>Table 1: Summary of issues</w:t>
      </w:r>
      <w:r w:rsidR="00F222CD">
        <w:t xml:space="preserve"> raised in submissions to the CFS and FSANZ response</w:t>
      </w:r>
    </w:p>
    <w:p w14:paraId="7DBE5DC2" w14:textId="77777777" w:rsidR="007A53BF" w:rsidRPr="00B853D2" w:rsidRDefault="007A53BF" w:rsidP="007A53BF"/>
    <w:tbl>
      <w:tblPr>
        <w:tblStyle w:val="MediumShading1-Accent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6843"/>
      </w:tblGrid>
      <w:tr w:rsidR="00EA5E14" w14:paraId="16B1376A" w14:textId="77777777" w:rsidTr="00EA5E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0B1FE460" w14:textId="77777777" w:rsidR="007A53BF" w:rsidRPr="008C4E76" w:rsidRDefault="007A53BF" w:rsidP="008D07D1">
            <w:pPr>
              <w:pStyle w:val="FSTableHeading"/>
              <w:jc w:val="left"/>
              <w:rPr>
                <w:b/>
              </w:rPr>
            </w:pPr>
            <w:r w:rsidRPr="008C4E76">
              <w:rPr>
                <w:b/>
              </w:rPr>
              <w:t>Issue</w:t>
            </w:r>
          </w:p>
        </w:tc>
        <w:tc>
          <w:tcPr>
            <w:tcW w:w="2126" w:type="dxa"/>
          </w:tcPr>
          <w:p w14:paraId="6188E4F4" w14:textId="1FD7CEF5" w:rsidR="007A53BF" w:rsidRPr="008C4E76" w:rsidRDefault="002F125C" w:rsidP="008D07D1">
            <w:pPr>
              <w:pStyle w:val="FSTableHeading"/>
              <w:jc w:val="left"/>
              <w:cnfStyle w:val="100000000000" w:firstRow="1" w:lastRow="0" w:firstColumn="0" w:lastColumn="0" w:oddVBand="0" w:evenVBand="0" w:oddHBand="0" w:evenHBand="0" w:firstRowFirstColumn="0" w:firstRowLastColumn="0" w:lastRowFirstColumn="0" w:lastRowLastColumn="0"/>
              <w:rPr>
                <w:b/>
              </w:rPr>
            </w:pPr>
            <w:r w:rsidRPr="003B5D67">
              <w:rPr>
                <w:b/>
              </w:rPr>
              <w:t>Raised by</w:t>
            </w:r>
          </w:p>
        </w:tc>
        <w:tc>
          <w:tcPr>
            <w:tcW w:w="6843" w:type="dxa"/>
          </w:tcPr>
          <w:p w14:paraId="5BC459AD" w14:textId="4133A587" w:rsidR="001D43F6" w:rsidRPr="00474DCA" w:rsidRDefault="007A53BF" w:rsidP="008D07D1">
            <w:pPr>
              <w:pStyle w:val="FSTableHeading"/>
              <w:jc w:val="left"/>
              <w:cnfStyle w:val="100000000000" w:firstRow="1" w:lastRow="0" w:firstColumn="0" w:lastColumn="0" w:oddVBand="0" w:evenVBand="0" w:oddHBand="0" w:evenHBand="0" w:firstRowFirstColumn="0" w:firstRowLastColumn="0" w:lastRowFirstColumn="0" w:lastRowLastColumn="0"/>
              <w:rPr>
                <w:b/>
              </w:rPr>
            </w:pPr>
            <w:r w:rsidRPr="00474DCA">
              <w:rPr>
                <w:b/>
              </w:rPr>
              <w:t>FSANZ response</w:t>
            </w:r>
            <w:r w:rsidR="001D43F6" w:rsidRPr="00474DCA">
              <w:rPr>
                <w:b/>
              </w:rPr>
              <w:t xml:space="preserve"> </w:t>
            </w:r>
          </w:p>
        </w:tc>
      </w:tr>
      <w:tr w:rsidR="00EA5E14" w14:paraId="1327063A" w14:textId="77777777" w:rsidTr="00995C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Borders>
              <w:bottom w:val="single" w:sz="4" w:space="0" w:color="auto"/>
            </w:tcBorders>
          </w:tcPr>
          <w:p w14:paraId="2E5522DB" w14:textId="6C3CE558" w:rsidR="00EA5E14" w:rsidRPr="00474DCA" w:rsidRDefault="00EA5E14" w:rsidP="006267D0">
            <w:pPr>
              <w:pStyle w:val="FSTableText"/>
            </w:pPr>
            <w:r>
              <w:t>General comments about the application</w:t>
            </w:r>
          </w:p>
        </w:tc>
      </w:tr>
      <w:tr w:rsidR="00EA5E14" w14:paraId="1119BDED"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31A0EC41" w14:textId="56CAE3CB" w:rsidR="00C654B0" w:rsidRPr="00775778" w:rsidRDefault="00C654B0" w:rsidP="006267D0">
            <w:pPr>
              <w:pStyle w:val="FSTableText"/>
              <w:rPr>
                <w:b w:val="0"/>
                <w:bCs w:val="0"/>
              </w:rPr>
            </w:pPr>
            <w:r w:rsidRPr="00775778">
              <w:rPr>
                <w:b w:val="0"/>
                <w:bCs w:val="0"/>
              </w:rPr>
              <w:t>Concern</w:t>
            </w:r>
            <w:r w:rsidR="003B5D67">
              <w:rPr>
                <w:b w:val="0"/>
                <w:bCs w:val="0"/>
              </w:rPr>
              <w:t>ed</w:t>
            </w:r>
            <w:r w:rsidRPr="00775778">
              <w:rPr>
                <w:b w:val="0"/>
                <w:bCs w:val="0"/>
              </w:rPr>
              <w:t xml:space="preserve"> with information and statements made in the application. For example, references to previous industry P1050 submissions (e.g. about cost, opposition to prescribed colour) in the application are not relevant to the application.</w:t>
            </w:r>
          </w:p>
        </w:tc>
        <w:tc>
          <w:tcPr>
            <w:tcW w:w="2126" w:type="dxa"/>
            <w:tcBorders>
              <w:left w:val="single" w:sz="4" w:space="0" w:color="auto"/>
              <w:right w:val="single" w:sz="4" w:space="0" w:color="auto"/>
            </w:tcBorders>
          </w:tcPr>
          <w:p w14:paraId="6FF2409A" w14:textId="33EB49CB" w:rsidR="00C654B0" w:rsidRDefault="003B5D67" w:rsidP="006267D0">
            <w:pPr>
              <w:pStyle w:val="FSTableText"/>
              <w:cnfStyle w:val="000000010000" w:firstRow="0" w:lastRow="0" w:firstColumn="0" w:lastColumn="0" w:oddVBand="0" w:evenVBand="0" w:oddHBand="0" w:evenHBand="1" w:firstRowFirstColumn="0" w:firstRowLastColumn="0" w:lastRowFirstColumn="0" w:lastRowLastColumn="0"/>
            </w:pPr>
            <w:r>
              <w:t>Foundation for Alcohol Research and Education (</w:t>
            </w:r>
            <w:r w:rsidR="00C654B0">
              <w:t>FARE</w:t>
            </w:r>
            <w:r>
              <w:t>)</w:t>
            </w:r>
          </w:p>
          <w:p w14:paraId="436FD093" w14:textId="3C6ABAEE" w:rsidR="00C654B0" w:rsidRDefault="00C654B0" w:rsidP="006267D0">
            <w:pPr>
              <w:pStyle w:val="FSTableText"/>
              <w:cnfStyle w:val="000000010000" w:firstRow="0" w:lastRow="0" w:firstColumn="0" w:lastColumn="0" w:oddVBand="0" w:evenVBand="0" w:oddHBand="0" w:evenHBand="1" w:firstRowFirstColumn="0" w:firstRowLastColumn="0" w:lastRowFirstColumn="0" w:lastRowLastColumn="0"/>
            </w:pPr>
            <w:r>
              <w:t>George Institute</w:t>
            </w:r>
          </w:p>
          <w:p w14:paraId="059456E7" w14:textId="0A0EAC3C" w:rsidR="00C654B0" w:rsidRPr="000778D6" w:rsidRDefault="00C654B0" w:rsidP="006267D0">
            <w:pPr>
              <w:pStyle w:val="FSTableText"/>
              <w:cnfStyle w:val="000000010000" w:firstRow="0" w:lastRow="0" w:firstColumn="0" w:lastColumn="0" w:oddVBand="0" w:evenVBand="0" w:oddHBand="0" w:evenHBand="1" w:firstRowFirstColumn="0" w:firstRowLastColumn="0" w:lastRowFirstColumn="0" w:lastRowLastColumn="0"/>
            </w:pPr>
          </w:p>
        </w:tc>
        <w:tc>
          <w:tcPr>
            <w:tcW w:w="6843" w:type="dxa"/>
            <w:tcBorders>
              <w:left w:val="single" w:sz="4" w:space="0" w:color="auto"/>
            </w:tcBorders>
          </w:tcPr>
          <w:p w14:paraId="26D694DE" w14:textId="3AB29DB6" w:rsidR="00C654B0" w:rsidRPr="00474DCA" w:rsidRDefault="003A5E2F" w:rsidP="006267D0">
            <w:pPr>
              <w:pStyle w:val="FSTableText"/>
              <w:cnfStyle w:val="000000010000" w:firstRow="0" w:lastRow="0" w:firstColumn="0" w:lastColumn="0" w:oddVBand="0" w:evenVBand="0" w:oddHBand="0" w:evenHBand="1" w:firstRowFirstColumn="0" w:firstRowLastColumn="0" w:lastRowFirstColumn="0" w:lastRowLastColumn="0"/>
            </w:pPr>
            <w:r>
              <w:t>FSANZ has undertaken its own assessment of th</w:t>
            </w:r>
            <w:r w:rsidR="001D15DC">
              <w:t>e</w:t>
            </w:r>
            <w:r>
              <w:t xml:space="preserve"> application</w:t>
            </w:r>
            <w:r w:rsidR="00883681">
              <w:t xml:space="preserve"> b</w:t>
            </w:r>
            <w:r w:rsidR="00883681" w:rsidRPr="00474DCA">
              <w:t>ased on</w:t>
            </w:r>
            <w:r w:rsidR="006C2DF4">
              <w:t xml:space="preserve"> information provided by third-par</w:t>
            </w:r>
            <w:r w:rsidR="0047478E">
              <w:t>ty printers</w:t>
            </w:r>
            <w:r w:rsidR="008A1EC5">
              <w:t>,</w:t>
            </w:r>
            <w:r w:rsidR="0047478E">
              <w:t xml:space="preserve"> and</w:t>
            </w:r>
            <w:r w:rsidR="00883681" w:rsidRPr="00474DCA">
              <w:t xml:space="preserve"> </w:t>
            </w:r>
            <w:r w:rsidR="00883681">
              <w:t>the consumer literature review</w:t>
            </w:r>
            <w:r w:rsidR="00883681" w:rsidRPr="00474DCA">
              <w:t xml:space="preserve"> </w:t>
            </w:r>
            <w:r w:rsidR="00883681">
              <w:t>that informed Proposal</w:t>
            </w:r>
            <w:r w:rsidR="00883681" w:rsidRPr="00474DCA">
              <w:t xml:space="preserve"> P1050</w:t>
            </w:r>
            <w:r w:rsidR="009B2A85">
              <w:t xml:space="preserve"> specifically in relation to</w:t>
            </w:r>
            <w:r w:rsidR="0019227F">
              <w:t xml:space="preserve"> the impact of the requested amendment on label effectiveness</w:t>
            </w:r>
            <w:r>
              <w:t xml:space="preserve">. </w:t>
            </w:r>
            <w:r w:rsidR="006036C0">
              <w:t>We note some of the information provided in the application was not relevant</w:t>
            </w:r>
            <w:r>
              <w:t xml:space="preserve"> </w:t>
            </w:r>
            <w:r w:rsidR="006036C0">
              <w:t xml:space="preserve">to our assessment. </w:t>
            </w:r>
          </w:p>
        </w:tc>
      </w:tr>
      <w:tr w:rsidR="00EA5E14" w14:paraId="4B86FFEA" w14:textId="77777777" w:rsidTr="00995C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7BA0310F" w14:textId="67865DC1" w:rsidR="00EA5E14" w:rsidRPr="00474DCA" w:rsidRDefault="00EA5E14" w:rsidP="008C4E76">
            <w:pPr>
              <w:pStyle w:val="FSTableText"/>
            </w:pPr>
            <w:r>
              <w:t>Evidence supporting the technical printing problem</w:t>
            </w:r>
          </w:p>
        </w:tc>
      </w:tr>
      <w:tr w:rsidR="00EA5E14" w14:paraId="4C8A1F83"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right w:val="single" w:sz="4" w:space="0" w:color="auto"/>
            </w:tcBorders>
          </w:tcPr>
          <w:p w14:paraId="15148A67" w14:textId="4255DB12" w:rsidR="007A53BF" w:rsidRPr="003B6E27" w:rsidRDefault="00FC3EF0" w:rsidP="008C4E76">
            <w:pPr>
              <w:pStyle w:val="FSTableText"/>
              <w:rPr>
                <w:b w:val="0"/>
                <w:bCs w:val="0"/>
              </w:rPr>
            </w:pPr>
            <w:r w:rsidRPr="003B6E27">
              <w:rPr>
                <w:b w:val="0"/>
                <w:bCs w:val="0"/>
              </w:rPr>
              <w:t>It is not clear how many labels will be misaligned, the extent to which they will be misaligned or how either of these factors will impact overall efficacy of the design.</w:t>
            </w:r>
          </w:p>
        </w:tc>
        <w:tc>
          <w:tcPr>
            <w:tcW w:w="2126" w:type="dxa"/>
            <w:tcBorders>
              <w:left w:val="single" w:sz="4" w:space="0" w:color="auto"/>
              <w:bottom w:val="single" w:sz="4" w:space="0" w:color="auto"/>
              <w:right w:val="single" w:sz="4" w:space="0" w:color="auto"/>
            </w:tcBorders>
          </w:tcPr>
          <w:p w14:paraId="500E5574" w14:textId="478BB7CC" w:rsidR="007A53BF" w:rsidRPr="006F6E14" w:rsidRDefault="00385715" w:rsidP="008C4E76">
            <w:pPr>
              <w:pStyle w:val="FSTableText"/>
              <w:cnfStyle w:val="000000010000" w:firstRow="0" w:lastRow="0" w:firstColumn="0" w:lastColumn="0" w:oddVBand="0" w:evenVBand="0" w:oddHBand="0" w:evenHBand="1" w:firstRowFirstColumn="0" w:firstRowLastColumn="0" w:lastRowFirstColumn="0" w:lastRowLastColumn="0"/>
            </w:pPr>
            <w:r w:rsidRPr="006F6E14">
              <w:t>Victorian Department of Health and the Victorian Department of Jobs, Precincts and Regions</w:t>
            </w:r>
          </w:p>
        </w:tc>
        <w:tc>
          <w:tcPr>
            <w:tcW w:w="6843" w:type="dxa"/>
            <w:tcBorders>
              <w:left w:val="single" w:sz="4" w:space="0" w:color="auto"/>
            </w:tcBorders>
          </w:tcPr>
          <w:p w14:paraId="049BE4DC" w14:textId="076D5861" w:rsidR="007A53BF" w:rsidRDefault="00D74154" w:rsidP="11834574">
            <w:pPr>
              <w:tabs>
                <w:tab w:val="num" w:pos="567"/>
              </w:tabs>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S</w:t>
            </w:r>
            <w:r w:rsidR="7DB3784A" w:rsidRPr="00474DCA">
              <w:rPr>
                <w:rFonts w:cs="Arial"/>
                <w:sz w:val="20"/>
                <w:szCs w:val="20"/>
              </w:rPr>
              <w:t xml:space="preserve">pecific information </w:t>
            </w:r>
            <w:r w:rsidR="1920E5B8" w:rsidRPr="00474DCA">
              <w:rPr>
                <w:rFonts w:cs="Arial"/>
                <w:sz w:val="20"/>
                <w:szCs w:val="20"/>
              </w:rPr>
              <w:t>on t</w:t>
            </w:r>
            <w:r w:rsidR="7DB3784A" w:rsidRPr="00474DCA">
              <w:rPr>
                <w:rFonts w:cs="Arial"/>
                <w:sz w:val="20"/>
                <w:szCs w:val="20"/>
              </w:rPr>
              <w:t>he number of labels which will be misaligned</w:t>
            </w:r>
            <w:r w:rsidR="001072D7">
              <w:rPr>
                <w:rFonts w:cs="Arial"/>
                <w:sz w:val="20"/>
                <w:szCs w:val="20"/>
              </w:rPr>
              <w:t>, and the extent of misalignment</w:t>
            </w:r>
            <w:r w:rsidR="008A32E3">
              <w:rPr>
                <w:rFonts w:cs="Arial"/>
                <w:sz w:val="20"/>
                <w:szCs w:val="20"/>
              </w:rPr>
              <w:t xml:space="preserve"> is not available. </w:t>
            </w:r>
            <w:r w:rsidR="000F5814">
              <w:rPr>
                <w:rFonts w:cs="Arial"/>
                <w:sz w:val="20"/>
                <w:szCs w:val="20"/>
              </w:rPr>
              <w:t xml:space="preserve">As </w:t>
            </w:r>
            <w:r w:rsidR="000B7591">
              <w:rPr>
                <w:rFonts w:cs="Arial"/>
                <w:sz w:val="20"/>
                <w:szCs w:val="20"/>
              </w:rPr>
              <w:t>further detailed</w:t>
            </w:r>
            <w:r w:rsidR="000F5814">
              <w:rPr>
                <w:rFonts w:cs="Arial"/>
                <w:sz w:val="20"/>
                <w:szCs w:val="20"/>
              </w:rPr>
              <w:t xml:space="preserve"> in </w:t>
            </w:r>
            <w:r w:rsidR="000F5814" w:rsidRPr="00370EC6">
              <w:rPr>
                <w:rFonts w:cs="Arial"/>
                <w:sz w:val="20"/>
                <w:szCs w:val="20"/>
              </w:rPr>
              <w:t xml:space="preserve">section </w:t>
            </w:r>
            <w:r w:rsidR="007E63D1" w:rsidRPr="00370EC6">
              <w:rPr>
                <w:rFonts w:cs="Arial"/>
                <w:sz w:val="20"/>
                <w:szCs w:val="20"/>
              </w:rPr>
              <w:t>2.2.1</w:t>
            </w:r>
            <w:r w:rsidR="00950C35">
              <w:rPr>
                <w:rFonts w:cs="Arial"/>
                <w:sz w:val="20"/>
                <w:szCs w:val="20"/>
              </w:rPr>
              <w:t xml:space="preserve"> of this report</w:t>
            </w:r>
            <w:r w:rsidR="000F5814">
              <w:rPr>
                <w:rFonts w:cs="Arial"/>
                <w:sz w:val="20"/>
                <w:szCs w:val="20"/>
              </w:rPr>
              <w:t xml:space="preserve">, </w:t>
            </w:r>
            <w:r w:rsidR="00F31998">
              <w:rPr>
                <w:rFonts w:cs="Arial"/>
                <w:sz w:val="20"/>
                <w:szCs w:val="20"/>
              </w:rPr>
              <w:t>w</w:t>
            </w:r>
            <w:r w:rsidR="5A28B212" w:rsidRPr="00474DCA">
              <w:rPr>
                <w:rFonts w:eastAsia="Arial" w:cs="Arial"/>
                <w:color w:val="000000" w:themeColor="text1"/>
                <w:sz w:val="20"/>
                <w:szCs w:val="20"/>
              </w:rPr>
              <w:t>hilst</w:t>
            </w:r>
            <w:r w:rsidR="00BE482C">
              <w:rPr>
                <w:rFonts w:eastAsia="Arial" w:cs="Arial"/>
                <w:color w:val="000000" w:themeColor="text1"/>
                <w:sz w:val="20"/>
                <w:szCs w:val="20"/>
              </w:rPr>
              <w:t xml:space="preserve"> it is acknowledged</w:t>
            </w:r>
            <w:r w:rsidR="5A28B212" w:rsidRPr="00474DCA">
              <w:rPr>
                <w:rFonts w:eastAsia="Arial" w:cs="Arial"/>
                <w:color w:val="000000" w:themeColor="text1"/>
                <w:sz w:val="20"/>
                <w:szCs w:val="20"/>
              </w:rPr>
              <w:t xml:space="preserve"> misalignment will not be evident on every CC package, it is difficult to predict the incidence or extent of the misalignment within the margin of error</w:t>
            </w:r>
            <w:r w:rsidR="00E668A0">
              <w:rPr>
                <w:rFonts w:eastAsia="Arial" w:cs="Arial"/>
                <w:color w:val="000000" w:themeColor="text1"/>
                <w:sz w:val="20"/>
                <w:szCs w:val="20"/>
              </w:rPr>
              <w:t xml:space="preserve"> </w:t>
            </w:r>
            <w:r w:rsidR="008D0318">
              <w:rPr>
                <w:rFonts w:eastAsia="Arial" w:cs="Arial"/>
                <w:color w:val="000000" w:themeColor="text1"/>
                <w:sz w:val="20"/>
                <w:szCs w:val="20"/>
              </w:rPr>
              <w:t xml:space="preserve">(i.e. </w:t>
            </w:r>
            <w:r w:rsidR="00031690">
              <w:rPr>
                <w:rFonts w:eastAsia="Arial" w:cs="Arial"/>
                <w:color w:val="000000" w:themeColor="text1"/>
                <w:sz w:val="20"/>
                <w:szCs w:val="20"/>
              </w:rPr>
              <w:t>±</w:t>
            </w:r>
            <w:r w:rsidR="001379DB">
              <w:rPr>
                <w:rFonts w:eastAsia="Arial" w:cs="Arial"/>
                <w:color w:val="000000" w:themeColor="text1"/>
                <w:sz w:val="20"/>
                <w:szCs w:val="20"/>
              </w:rPr>
              <w:t xml:space="preserve"> 2-</w:t>
            </w:r>
            <w:r w:rsidR="00031690">
              <w:rPr>
                <w:rFonts w:eastAsia="Arial" w:cs="Arial"/>
                <w:color w:val="000000" w:themeColor="text1"/>
                <w:sz w:val="20"/>
                <w:szCs w:val="20"/>
              </w:rPr>
              <w:t>5</w:t>
            </w:r>
            <w:r w:rsidR="0014335C">
              <w:rPr>
                <w:rFonts w:eastAsia="Arial" w:cs="Arial"/>
                <w:color w:val="000000" w:themeColor="text1"/>
                <w:sz w:val="20"/>
                <w:szCs w:val="20"/>
              </w:rPr>
              <w:t xml:space="preserve"> mm</w:t>
            </w:r>
            <w:r w:rsidR="008D0318">
              <w:rPr>
                <w:rFonts w:eastAsia="Arial" w:cs="Arial"/>
                <w:color w:val="000000" w:themeColor="text1"/>
                <w:sz w:val="20"/>
                <w:szCs w:val="20"/>
              </w:rPr>
              <w:t>)</w:t>
            </w:r>
            <w:r w:rsidR="5A28B212" w:rsidRPr="00474DCA">
              <w:rPr>
                <w:rFonts w:eastAsia="Arial" w:cs="Arial"/>
                <w:color w:val="000000" w:themeColor="text1"/>
                <w:sz w:val="20"/>
                <w:szCs w:val="20"/>
              </w:rPr>
              <w:t xml:space="preserve">. </w:t>
            </w:r>
            <w:r w:rsidR="00DD462D">
              <w:rPr>
                <w:rFonts w:eastAsia="Arial" w:cs="Arial"/>
                <w:color w:val="000000" w:themeColor="text1"/>
                <w:sz w:val="20"/>
                <w:szCs w:val="20"/>
              </w:rPr>
              <w:t>There</w:t>
            </w:r>
            <w:r w:rsidR="002F61C8">
              <w:rPr>
                <w:rFonts w:eastAsia="Arial" w:cs="Arial"/>
                <w:color w:val="000000" w:themeColor="text1"/>
                <w:sz w:val="20"/>
                <w:szCs w:val="20"/>
              </w:rPr>
              <w:t xml:space="preserve"> are</w:t>
            </w:r>
            <w:r w:rsidR="00DD462D">
              <w:rPr>
                <w:rFonts w:eastAsia="Arial" w:cs="Arial"/>
                <w:color w:val="000000" w:themeColor="text1"/>
                <w:sz w:val="20"/>
                <w:szCs w:val="20"/>
              </w:rPr>
              <w:t xml:space="preserve"> also</w:t>
            </w:r>
            <w:r w:rsidR="002F61C8">
              <w:rPr>
                <w:rFonts w:eastAsia="Arial" w:cs="Arial"/>
                <w:color w:val="000000" w:themeColor="text1"/>
                <w:sz w:val="20"/>
                <w:szCs w:val="20"/>
              </w:rPr>
              <w:t xml:space="preserve"> variances in printing machines </w:t>
            </w:r>
            <w:r w:rsidR="006F1507">
              <w:rPr>
                <w:rFonts w:eastAsia="Arial" w:cs="Arial"/>
                <w:color w:val="000000" w:themeColor="text1"/>
                <w:sz w:val="20"/>
                <w:szCs w:val="20"/>
              </w:rPr>
              <w:t xml:space="preserve">used </w:t>
            </w:r>
            <w:r w:rsidR="002F61C8">
              <w:rPr>
                <w:rFonts w:eastAsia="Arial" w:cs="Arial"/>
                <w:color w:val="000000" w:themeColor="text1"/>
                <w:sz w:val="20"/>
                <w:szCs w:val="20"/>
              </w:rPr>
              <w:t>across the industry</w:t>
            </w:r>
            <w:r w:rsidR="00781A7E">
              <w:rPr>
                <w:rFonts w:eastAsia="Arial" w:cs="Arial"/>
                <w:color w:val="000000" w:themeColor="text1"/>
                <w:sz w:val="20"/>
                <w:szCs w:val="20"/>
              </w:rPr>
              <w:t xml:space="preserve">, with older machines </w:t>
            </w:r>
            <w:r w:rsidR="00607406">
              <w:rPr>
                <w:rFonts w:eastAsia="Arial" w:cs="Arial"/>
                <w:color w:val="000000" w:themeColor="text1"/>
                <w:sz w:val="20"/>
                <w:szCs w:val="20"/>
              </w:rPr>
              <w:t xml:space="preserve">generally </w:t>
            </w:r>
            <w:r w:rsidR="00781A7E">
              <w:rPr>
                <w:rFonts w:eastAsia="Arial" w:cs="Arial"/>
                <w:color w:val="000000" w:themeColor="text1"/>
                <w:sz w:val="20"/>
                <w:szCs w:val="20"/>
              </w:rPr>
              <w:t xml:space="preserve">having </w:t>
            </w:r>
            <w:r w:rsidR="00614FEF">
              <w:rPr>
                <w:rFonts w:eastAsia="Arial" w:cs="Arial"/>
                <w:color w:val="000000" w:themeColor="text1"/>
                <w:sz w:val="20"/>
                <w:szCs w:val="20"/>
              </w:rPr>
              <w:t>greater misalignment issues</w:t>
            </w:r>
            <w:r w:rsidR="002F61C8">
              <w:rPr>
                <w:rFonts w:eastAsia="Arial" w:cs="Arial"/>
                <w:color w:val="000000" w:themeColor="text1"/>
                <w:sz w:val="20"/>
                <w:szCs w:val="20"/>
              </w:rPr>
              <w:t xml:space="preserve">. </w:t>
            </w:r>
          </w:p>
          <w:p w14:paraId="007C61C1" w14:textId="77777777" w:rsidR="00FF20A7" w:rsidRDefault="00FF20A7" w:rsidP="11834574">
            <w:pPr>
              <w:tabs>
                <w:tab w:val="num" w:pos="567"/>
              </w:tabs>
              <w:cnfStyle w:val="000000010000" w:firstRow="0" w:lastRow="0" w:firstColumn="0" w:lastColumn="0" w:oddVBand="0" w:evenVBand="0" w:oddHBand="0" w:evenHBand="1" w:firstRowFirstColumn="0" w:firstRowLastColumn="0" w:lastRowFirstColumn="0" w:lastRowLastColumn="0"/>
              <w:rPr>
                <w:rFonts w:cs="Arial"/>
                <w:sz w:val="20"/>
                <w:szCs w:val="20"/>
              </w:rPr>
            </w:pPr>
          </w:p>
          <w:p w14:paraId="2592C28D" w14:textId="20FE2FD9" w:rsidR="00AC57E7" w:rsidRDefault="006E2123" w:rsidP="11834574">
            <w:pPr>
              <w:tabs>
                <w:tab w:val="num" w:pos="567"/>
              </w:tabs>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As discussed in </w:t>
            </w:r>
            <w:r w:rsidRPr="00F36767">
              <w:rPr>
                <w:rFonts w:cs="Arial"/>
                <w:sz w:val="20"/>
                <w:szCs w:val="20"/>
              </w:rPr>
              <w:t xml:space="preserve">section </w:t>
            </w:r>
            <w:r w:rsidR="007E63D1">
              <w:rPr>
                <w:rFonts w:cs="Arial"/>
                <w:sz w:val="20"/>
                <w:szCs w:val="20"/>
              </w:rPr>
              <w:t>2.2.2</w:t>
            </w:r>
            <w:r>
              <w:rPr>
                <w:rFonts w:cs="Arial"/>
                <w:sz w:val="20"/>
                <w:szCs w:val="20"/>
              </w:rPr>
              <w:t xml:space="preserve">, </w:t>
            </w:r>
            <w:r w:rsidR="007E63D1">
              <w:rPr>
                <w:rFonts w:cs="Arial"/>
                <w:sz w:val="20"/>
                <w:szCs w:val="20"/>
              </w:rPr>
              <w:t>consumers</w:t>
            </w:r>
            <w:r w:rsidR="00B4335A">
              <w:rPr>
                <w:rFonts w:cs="Arial"/>
                <w:sz w:val="20"/>
                <w:szCs w:val="20"/>
              </w:rPr>
              <w:t xml:space="preserve"> need to be able to read and understand </w:t>
            </w:r>
            <w:r w:rsidR="00A05B19">
              <w:rPr>
                <w:rFonts w:cs="Arial"/>
                <w:sz w:val="20"/>
                <w:szCs w:val="20"/>
              </w:rPr>
              <w:t xml:space="preserve">a warning label </w:t>
            </w:r>
            <w:r w:rsidR="009B5BE6">
              <w:rPr>
                <w:rFonts w:cs="Arial"/>
                <w:sz w:val="20"/>
                <w:szCs w:val="20"/>
              </w:rPr>
              <w:t xml:space="preserve">for it </w:t>
            </w:r>
            <w:r w:rsidR="00A05B19">
              <w:rPr>
                <w:rFonts w:cs="Arial"/>
                <w:sz w:val="20"/>
                <w:szCs w:val="20"/>
              </w:rPr>
              <w:t>to be effective</w:t>
            </w:r>
            <w:r w:rsidR="009B5BE6">
              <w:rPr>
                <w:rFonts w:cs="Arial"/>
                <w:sz w:val="20"/>
                <w:szCs w:val="20"/>
              </w:rPr>
              <w:t xml:space="preserve">. FSANZ considers a misaligned label </w:t>
            </w:r>
            <w:r w:rsidR="00D46280">
              <w:rPr>
                <w:rFonts w:cs="Arial"/>
                <w:sz w:val="20"/>
                <w:szCs w:val="20"/>
              </w:rPr>
              <w:t>could impact the readability</w:t>
            </w:r>
            <w:r w:rsidR="008B0645">
              <w:rPr>
                <w:rFonts w:cs="Arial"/>
                <w:sz w:val="20"/>
                <w:szCs w:val="20"/>
              </w:rPr>
              <w:t>, and therefore</w:t>
            </w:r>
            <w:r w:rsidR="002766CD">
              <w:rPr>
                <w:rFonts w:cs="Arial"/>
                <w:sz w:val="20"/>
                <w:szCs w:val="20"/>
              </w:rPr>
              <w:t xml:space="preserve"> </w:t>
            </w:r>
            <w:r w:rsidR="008B0645">
              <w:rPr>
                <w:rFonts w:cs="Arial"/>
                <w:sz w:val="20"/>
                <w:szCs w:val="20"/>
              </w:rPr>
              <w:t>the effectiveness</w:t>
            </w:r>
            <w:r w:rsidR="0023103F">
              <w:rPr>
                <w:rFonts w:cs="Arial"/>
                <w:sz w:val="20"/>
                <w:szCs w:val="20"/>
              </w:rPr>
              <w:t>,</w:t>
            </w:r>
            <w:r w:rsidR="008B0645">
              <w:rPr>
                <w:rFonts w:cs="Arial"/>
                <w:sz w:val="20"/>
                <w:szCs w:val="20"/>
              </w:rPr>
              <w:t xml:space="preserve"> of the label.</w:t>
            </w:r>
            <w:r w:rsidR="00AC57E7">
              <w:rPr>
                <w:rFonts w:cs="Arial"/>
                <w:sz w:val="20"/>
                <w:szCs w:val="20"/>
              </w:rPr>
              <w:t xml:space="preserve"> </w:t>
            </w:r>
          </w:p>
          <w:p w14:paraId="17F2C5F0" w14:textId="77777777" w:rsidR="00AC57E7" w:rsidRDefault="00AC57E7" w:rsidP="11834574">
            <w:pPr>
              <w:tabs>
                <w:tab w:val="num" w:pos="567"/>
              </w:tabs>
              <w:cnfStyle w:val="000000010000" w:firstRow="0" w:lastRow="0" w:firstColumn="0" w:lastColumn="0" w:oddVBand="0" w:evenVBand="0" w:oddHBand="0" w:evenHBand="1" w:firstRowFirstColumn="0" w:firstRowLastColumn="0" w:lastRowFirstColumn="0" w:lastRowLastColumn="0"/>
              <w:rPr>
                <w:rFonts w:cs="Arial"/>
                <w:sz w:val="20"/>
                <w:szCs w:val="20"/>
              </w:rPr>
            </w:pPr>
          </w:p>
          <w:p w14:paraId="50F11A48" w14:textId="2DD96163" w:rsidR="007A53BF" w:rsidRPr="001070B6" w:rsidRDefault="00AC57E7" w:rsidP="00BD08C4">
            <w:pPr>
              <w:tabs>
                <w:tab w:val="num" w:pos="567"/>
              </w:tabs>
              <w:cnfStyle w:val="000000010000" w:firstRow="0" w:lastRow="0" w:firstColumn="0" w:lastColumn="0" w:oddVBand="0" w:evenVBand="0" w:oddHBand="0" w:evenHBand="1" w:firstRowFirstColumn="0" w:firstRowLastColumn="0" w:lastRowFirstColumn="0" w:lastRowLastColumn="0"/>
              <w:rPr>
                <w:sz w:val="20"/>
                <w:szCs w:val="20"/>
              </w:rPr>
            </w:pPr>
            <w:r>
              <w:rPr>
                <w:rFonts w:cs="Arial"/>
                <w:sz w:val="20"/>
                <w:szCs w:val="20"/>
              </w:rPr>
              <w:t>A misaligned label also risks non-compliance with existing</w:t>
            </w:r>
            <w:r w:rsidR="008E6BEE">
              <w:rPr>
                <w:rFonts w:cs="Arial"/>
                <w:sz w:val="20"/>
                <w:szCs w:val="20"/>
              </w:rPr>
              <w:t xml:space="preserve"> pregnancy warning</w:t>
            </w:r>
            <w:r>
              <w:rPr>
                <w:rFonts w:cs="Arial"/>
                <w:sz w:val="20"/>
                <w:szCs w:val="20"/>
              </w:rPr>
              <w:t xml:space="preserve"> label requirements</w:t>
            </w:r>
            <w:r w:rsidR="007C31CD">
              <w:rPr>
                <w:rFonts w:cs="Arial"/>
                <w:sz w:val="20"/>
                <w:szCs w:val="20"/>
              </w:rPr>
              <w:t>.</w:t>
            </w:r>
            <w:r w:rsidR="007C31CD" w:rsidDel="004D0C33">
              <w:rPr>
                <w:rFonts w:cs="Arial"/>
                <w:sz w:val="20"/>
                <w:szCs w:val="20"/>
              </w:rPr>
              <w:t xml:space="preserve"> </w:t>
            </w:r>
            <w:r w:rsidR="00404A69" w:rsidRPr="00E616A6">
              <w:rPr>
                <w:rFonts w:cs="Arial"/>
                <w:sz w:val="20"/>
                <w:szCs w:val="20"/>
              </w:rPr>
              <w:t xml:space="preserve">General legibility </w:t>
            </w:r>
            <w:r w:rsidR="00404A69">
              <w:rPr>
                <w:rFonts w:cs="Arial"/>
                <w:sz w:val="20"/>
                <w:szCs w:val="20"/>
              </w:rPr>
              <w:t>provisions</w:t>
            </w:r>
            <w:r w:rsidR="00404A69" w:rsidRPr="00E616A6">
              <w:rPr>
                <w:rFonts w:cs="Arial"/>
                <w:sz w:val="20"/>
                <w:szCs w:val="20"/>
              </w:rPr>
              <w:t xml:space="preserve"> (section 1.2.1</w:t>
            </w:r>
            <w:r w:rsidR="00404A69" w:rsidRPr="00E616A6">
              <w:rPr>
                <w:sz w:val="20"/>
                <w:szCs w:val="20"/>
              </w:rPr>
              <w:t xml:space="preserve">—24 of the Code) also </w:t>
            </w:r>
            <w:r w:rsidR="00404A69">
              <w:rPr>
                <w:sz w:val="20"/>
                <w:szCs w:val="20"/>
              </w:rPr>
              <w:t>require</w:t>
            </w:r>
            <w:r w:rsidR="00404A69" w:rsidRPr="00E616A6">
              <w:rPr>
                <w:sz w:val="20"/>
                <w:szCs w:val="20"/>
              </w:rPr>
              <w:t xml:space="preserve"> the label to be legible. </w:t>
            </w:r>
          </w:p>
        </w:tc>
      </w:tr>
      <w:tr w:rsidR="00EA5E14" w14:paraId="229F8697"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048F5C5E" w14:textId="77777777" w:rsidR="007B04DD" w:rsidRPr="006F6E14" w:rsidRDefault="007B04DD" w:rsidP="001F091E">
            <w:pPr>
              <w:pStyle w:val="FSTableText"/>
              <w:rPr>
                <w:b w:val="0"/>
                <w:bCs w:val="0"/>
              </w:rPr>
            </w:pPr>
            <w:r w:rsidRPr="006F6E14">
              <w:rPr>
                <w:b w:val="0"/>
                <w:bCs w:val="0"/>
              </w:rPr>
              <w:t>Requests</w:t>
            </w:r>
            <w:r>
              <w:rPr>
                <w:b w:val="0"/>
                <w:bCs w:val="0"/>
              </w:rPr>
              <w:t xml:space="preserve"> </w:t>
            </w:r>
            <w:r w:rsidRPr="006273E7">
              <w:rPr>
                <w:b w:val="0"/>
                <w:bCs w:val="0"/>
              </w:rPr>
              <w:t>examples of printing the warning labels at varying sizes to determine the degree of misalignment</w:t>
            </w:r>
            <w:r>
              <w:rPr>
                <w:b w:val="0"/>
                <w:bCs w:val="0"/>
              </w:rPr>
              <w:t>.</w:t>
            </w:r>
          </w:p>
        </w:tc>
        <w:tc>
          <w:tcPr>
            <w:tcW w:w="2126" w:type="dxa"/>
            <w:tcBorders>
              <w:left w:val="single" w:sz="4" w:space="0" w:color="auto"/>
              <w:right w:val="single" w:sz="4" w:space="0" w:color="auto"/>
            </w:tcBorders>
          </w:tcPr>
          <w:p w14:paraId="0AD72751" w14:textId="77777777" w:rsidR="007B04DD" w:rsidRPr="006F6E14" w:rsidRDefault="007B04DD" w:rsidP="001F091E">
            <w:pPr>
              <w:pStyle w:val="FSTableText"/>
              <w:cnfStyle w:val="000000100000" w:firstRow="0" w:lastRow="0" w:firstColumn="0" w:lastColumn="0" w:oddVBand="0" w:evenVBand="0" w:oddHBand="1" w:evenHBand="0" w:firstRowFirstColumn="0" w:firstRowLastColumn="0" w:lastRowFirstColumn="0" w:lastRowLastColumn="0"/>
            </w:pPr>
            <w:r w:rsidRPr="00C23EA6">
              <w:rPr>
                <w:lang w:val="en-AU"/>
              </w:rPr>
              <w:t>Department of Health, Tasmania</w:t>
            </w:r>
          </w:p>
        </w:tc>
        <w:tc>
          <w:tcPr>
            <w:tcW w:w="6843" w:type="dxa"/>
            <w:tcBorders>
              <w:left w:val="single" w:sz="4" w:space="0" w:color="auto"/>
            </w:tcBorders>
          </w:tcPr>
          <w:p w14:paraId="6B367125" w14:textId="5C806D22" w:rsidR="007B04DD" w:rsidRPr="007B04DD" w:rsidRDefault="00C07FBD" w:rsidP="001F091E">
            <w:pPr>
              <w:pStyle w:val="FSTableText"/>
              <w:cnfStyle w:val="000000100000" w:firstRow="0" w:lastRow="0" w:firstColumn="0" w:lastColumn="0" w:oddVBand="0" w:evenVBand="0" w:oddHBand="1" w:evenHBand="0" w:firstRowFirstColumn="0" w:firstRowLastColumn="0" w:lastRowFirstColumn="0" w:lastRowLastColumn="0"/>
              <w:rPr>
                <w:highlight w:val="yellow"/>
              </w:rPr>
            </w:pPr>
            <w:r>
              <w:t xml:space="preserve">FSANZ </w:t>
            </w:r>
            <w:r w:rsidR="00137689">
              <w:t xml:space="preserve">has </w:t>
            </w:r>
            <w:r w:rsidR="00B12FDC">
              <w:t>received</w:t>
            </w:r>
            <w:r w:rsidR="00092C31">
              <w:t xml:space="preserve"> </w:t>
            </w:r>
            <w:r w:rsidR="005D5D15">
              <w:t xml:space="preserve">details </w:t>
            </w:r>
            <w:r w:rsidR="00092C31">
              <w:t xml:space="preserve">of </w:t>
            </w:r>
            <w:r w:rsidR="00936FD5">
              <w:t xml:space="preserve">larger </w:t>
            </w:r>
            <w:r w:rsidR="00137689">
              <w:t>label</w:t>
            </w:r>
            <w:r w:rsidR="00B12FDC">
              <w:t>s</w:t>
            </w:r>
            <w:r w:rsidR="00936FD5">
              <w:t xml:space="preserve"> from printers. </w:t>
            </w:r>
            <w:r w:rsidR="003E18EF">
              <w:t>See section</w:t>
            </w:r>
            <w:r w:rsidR="00016BB2">
              <w:t>s</w:t>
            </w:r>
            <w:r w:rsidR="003E18EF">
              <w:t xml:space="preserve"> 2.</w:t>
            </w:r>
            <w:r w:rsidR="009E4262">
              <w:t>2</w:t>
            </w:r>
            <w:r w:rsidR="003E18EF">
              <w:t>.1</w:t>
            </w:r>
            <w:r w:rsidR="009E4262">
              <w:t xml:space="preserve"> and 2.3.1 for further discussion.</w:t>
            </w:r>
            <w:r w:rsidR="0070614E">
              <w:t xml:space="preserve"> </w:t>
            </w:r>
          </w:p>
        </w:tc>
      </w:tr>
      <w:tr w:rsidR="00EA5E14" w14:paraId="17691A56"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53A9A180" w14:textId="77777777" w:rsidR="005B74AE" w:rsidRPr="006F6E14" w:rsidRDefault="005B74AE" w:rsidP="006267D0">
            <w:pPr>
              <w:pStyle w:val="FSTableText"/>
              <w:rPr>
                <w:b w:val="0"/>
                <w:bCs w:val="0"/>
              </w:rPr>
            </w:pPr>
            <w:r>
              <w:rPr>
                <w:b w:val="0"/>
                <w:bCs w:val="0"/>
              </w:rPr>
              <w:lastRenderedPageBreak/>
              <w:t>Need</w:t>
            </w:r>
            <w:r w:rsidRPr="00C42777">
              <w:rPr>
                <w:b w:val="0"/>
                <w:bCs w:val="0"/>
              </w:rPr>
              <w:t xml:space="preserve"> to </w:t>
            </w:r>
            <w:r>
              <w:rPr>
                <w:b w:val="0"/>
                <w:bCs w:val="0"/>
              </w:rPr>
              <w:t xml:space="preserve">independently </w:t>
            </w:r>
            <w:r w:rsidRPr="00C42777">
              <w:rPr>
                <w:b w:val="0"/>
                <w:bCs w:val="0"/>
              </w:rPr>
              <w:t xml:space="preserve">establish how many </w:t>
            </w:r>
            <w:r>
              <w:rPr>
                <w:b w:val="0"/>
                <w:bCs w:val="0"/>
              </w:rPr>
              <w:t xml:space="preserve">CC cartons </w:t>
            </w:r>
            <w:r w:rsidRPr="00C42777">
              <w:rPr>
                <w:b w:val="0"/>
                <w:bCs w:val="0"/>
              </w:rPr>
              <w:t>are on retail display, to be able to assert that it’s only a small proportion</w:t>
            </w:r>
            <w:r>
              <w:rPr>
                <w:b w:val="0"/>
                <w:bCs w:val="0"/>
              </w:rPr>
              <w:t>. Also need the breakdown on proportion of products in CC at retail by place of purchase.</w:t>
            </w:r>
            <w:r w:rsidRPr="00C42777">
              <w:rPr>
                <w:b w:val="0"/>
                <w:bCs w:val="0"/>
              </w:rPr>
              <w:t xml:space="preserve"> </w:t>
            </w:r>
            <w:r w:rsidRPr="00B64282">
              <w:rPr>
                <w:b w:val="0"/>
                <w:bCs w:val="0"/>
              </w:rPr>
              <w:t>10% or more of product does not constitute a very small proportion of the large alcohol market.</w:t>
            </w:r>
          </w:p>
        </w:tc>
        <w:tc>
          <w:tcPr>
            <w:tcW w:w="2126" w:type="dxa"/>
            <w:tcBorders>
              <w:left w:val="single" w:sz="4" w:space="0" w:color="auto"/>
              <w:right w:val="single" w:sz="4" w:space="0" w:color="auto"/>
            </w:tcBorders>
          </w:tcPr>
          <w:p w14:paraId="441593F7" w14:textId="77777777" w:rsidR="005B74AE" w:rsidRDefault="005B74AE" w:rsidP="006267D0">
            <w:pPr>
              <w:pStyle w:val="FSTableText"/>
              <w:cnfStyle w:val="000000010000" w:firstRow="0" w:lastRow="0" w:firstColumn="0" w:lastColumn="0" w:oddVBand="0" w:evenVBand="0" w:oddHBand="0" w:evenHBand="1" w:firstRowFirstColumn="0" w:firstRowLastColumn="0" w:lastRowFirstColumn="0" w:lastRowLastColumn="0"/>
            </w:pPr>
            <w:r>
              <w:t>FARE</w:t>
            </w:r>
          </w:p>
          <w:p w14:paraId="0ADA3CA1" w14:textId="5B932268" w:rsidR="005B74AE" w:rsidRDefault="005B74AE" w:rsidP="006267D0">
            <w:pPr>
              <w:pStyle w:val="FSTableText"/>
              <w:cnfStyle w:val="000000010000" w:firstRow="0" w:lastRow="0" w:firstColumn="0" w:lastColumn="0" w:oddVBand="0" w:evenVBand="0" w:oddHBand="0" w:evenHBand="1" w:firstRowFirstColumn="0" w:firstRowLastColumn="0" w:lastRowFirstColumn="0" w:lastRowLastColumn="0"/>
            </w:pPr>
            <w:r>
              <w:t>Cancer Council Australia</w:t>
            </w:r>
          </w:p>
          <w:p w14:paraId="7154B46B" w14:textId="19C909B0" w:rsidR="005B74AE" w:rsidRDefault="005B74AE" w:rsidP="006267D0">
            <w:pPr>
              <w:pStyle w:val="FSTableText"/>
              <w:cnfStyle w:val="000000010000" w:firstRow="0" w:lastRow="0" w:firstColumn="0" w:lastColumn="0" w:oddVBand="0" w:evenVBand="0" w:oddHBand="0" w:evenHBand="1" w:firstRowFirstColumn="0" w:firstRowLastColumn="0" w:lastRowFirstColumn="0" w:lastRowLastColumn="0"/>
            </w:pPr>
            <w:r>
              <w:t>Alcohol Healthwatch</w:t>
            </w:r>
          </w:p>
          <w:p w14:paraId="599A5518" w14:textId="0DFFCCBA" w:rsidR="005B74AE" w:rsidRPr="006F6E14" w:rsidRDefault="005B74AE" w:rsidP="006267D0">
            <w:pPr>
              <w:pStyle w:val="FSTableText"/>
              <w:cnfStyle w:val="000000010000" w:firstRow="0" w:lastRow="0" w:firstColumn="0" w:lastColumn="0" w:oddVBand="0" w:evenVBand="0" w:oddHBand="0" w:evenHBand="1" w:firstRowFirstColumn="0" w:firstRowLastColumn="0" w:lastRowFirstColumn="0" w:lastRowLastColumn="0"/>
            </w:pPr>
            <w:r>
              <w:t>Health N</w:t>
            </w:r>
            <w:r w:rsidR="001F176A">
              <w:t>ew Zealand</w:t>
            </w:r>
          </w:p>
        </w:tc>
        <w:tc>
          <w:tcPr>
            <w:tcW w:w="6843" w:type="dxa"/>
            <w:tcBorders>
              <w:left w:val="single" w:sz="4" w:space="0" w:color="auto"/>
            </w:tcBorders>
          </w:tcPr>
          <w:p w14:paraId="2ADD29A4" w14:textId="59307E70" w:rsidR="00635575" w:rsidRDefault="008D0E91" w:rsidP="006267D0">
            <w:pPr>
              <w:pStyle w:val="FSTableText"/>
              <w:cnfStyle w:val="000000010000" w:firstRow="0" w:lastRow="0" w:firstColumn="0" w:lastColumn="0" w:oddVBand="0" w:evenVBand="0" w:oddHBand="0" w:evenHBand="1" w:firstRowFirstColumn="0" w:firstRowLastColumn="0" w:lastRowFirstColumn="0" w:lastRowLastColumn="0"/>
            </w:pPr>
            <w:r>
              <w:t xml:space="preserve">It </w:t>
            </w:r>
            <w:r w:rsidR="0053026A">
              <w:t>is not possibl</w:t>
            </w:r>
            <w:r w:rsidR="002B38DA">
              <w:t>e</w:t>
            </w:r>
            <w:r w:rsidR="0053026A">
              <w:t xml:space="preserve"> for FSANZ </w:t>
            </w:r>
            <w:r>
              <w:t xml:space="preserve">to </w:t>
            </w:r>
            <w:r w:rsidR="00E0638A">
              <w:t>establish the exact number o</w:t>
            </w:r>
            <w:r w:rsidR="00C06A3D">
              <w:t>f</w:t>
            </w:r>
            <w:r w:rsidR="008726DF">
              <w:t xml:space="preserve"> CC cartons on retail display </w:t>
            </w:r>
            <w:r w:rsidR="00972735">
              <w:t xml:space="preserve">by </w:t>
            </w:r>
            <w:r w:rsidR="009F4EE7">
              <w:t xml:space="preserve">place </w:t>
            </w:r>
            <w:r w:rsidR="00C91199">
              <w:t>of</w:t>
            </w:r>
            <w:r w:rsidR="009F4EE7">
              <w:t xml:space="preserve"> purchase. </w:t>
            </w:r>
            <w:r w:rsidR="008B6B9D">
              <w:t>The applicant ha</w:t>
            </w:r>
            <w:r w:rsidR="003D66D5">
              <w:t xml:space="preserve">s sought data from its members and other parties to </w:t>
            </w:r>
            <w:r w:rsidR="00586391">
              <w:t>determine</w:t>
            </w:r>
            <w:r w:rsidR="00A6070D">
              <w:t xml:space="preserve"> estimated p</w:t>
            </w:r>
            <w:r w:rsidR="0037510B">
              <w:t>ercentages of wine, beer</w:t>
            </w:r>
            <w:r w:rsidR="001A60A4">
              <w:t xml:space="preserve">, </w:t>
            </w:r>
            <w:r w:rsidR="0037510B">
              <w:t xml:space="preserve">cider and </w:t>
            </w:r>
            <w:r w:rsidR="00CF3181">
              <w:t>pre-mixed drinks</w:t>
            </w:r>
            <w:r w:rsidR="0037510B">
              <w:t xml:space="preserve"> that are in CC’s at the point of retail sale </w:t>
            </w:r>
            <w:r w:rsidR="008A5FBB">
              <w:t xml:space="preserve">as </w:t>
            </w:r>
            <w:r w:rsidR="008A5FBB" w:rsidRPr="00607406">
              <w:t>detailed</w:t>
            </w:r>
            <w:r w:rsidR="0037510B" w:rsidRPr="00607406">
              <w:t xml:space="preserve"> in section </w:t>
            </w:r>
            <w:r w:rsidR="00B43003" w:rsidRPr="00607406">
              <w:t>1.2</w:t>
            </w:r>
            <w:r w:rsidR="003D66D5" w:rsidRPr="00607406">
              <w:t>.</w:t>
            </w:r>
            <w:r w:rsidR="001A0726">
              <w:t xml:space="preserve"> </w:t>
            </w:r>
            <w:r w:rsidR="00C20B8D">
              <w:t xml:space="preserve">Industry submitters have confirmed that most wine is removed from the CC outer package before being sold (see section 2.3.3). </w:t>
            </w:r>
            <w:r w:rsidR="005D3F2B">
              <w:t>Th</w:t>
            </w:r>
            <w:r w:rsidR="00C20B8D">
              <w:t>e</w:t>
            </w:r>
            <w:r w:rsidR="005D3F2B">
              <w:t xml:space="preserve"> estimated percentages cannot be averaged to 10% of the whole alcohol market as they are based on the proportion of each category of alcoholic beverages which have different sale volumes (beer being the highest) and does not include spirits (which are not packaged in CC outer packaging).</w:t>
            </w:r>
            <w:r w:rsidR="00C20B8D">
              <w:t xml:space="preserve"> </w:t>
            </w:r>
          </w:p>
          <w:p w14:paraId="334795DC" w14:textId="77777777" w:rsidR="00A86C4C" w:rsidRDefault="00A86C4C" w:rsidP="006267D0">
            <w:pPr>
              <w:pStyle w:val="FSTableText"/>
              <w:cnfStyle w:val="000000010000" w:firstRow="0" w:lastRow="0" w:firstColumn="0" w:lastColumn="0" w:oddVBand="0" w:evenVBand="0" w:oddHBand="0" w:evenHBand="1" w:firstRowFirstColumn="0" w:firstRowLastColumn="0" w:lastRowFirstColumn="0" w:lastRowLastColumn="0"/>
            </w:pPr>
          </w:p>
          <w:p w14:paraId="54F35DFA" w14:textId="62D2FA6E" w:rsidR="00DF3263" w:rsidRPr="00474DCA" w:rsidRDefault="00DE29C3" w:rsidP="006267D0">
            <w:pPr>
              <w:pStyle w:val="FSTableText"/>
              <w:cnfStyle w:val="000000010000" w:firstRow="0" w:lastRow="0" w:firstColumn="0" w:lastColumn="0" w:oddVBand="0" w:evenVBand="0" w:oddHBand="0" w:evenHBand="1" w:firstRowFirstColumn="0" w:firstRowLastColumn="0" w:lastRowFirstColumn="0" w:lastRowLastColumn="0"/>
            </w:pPr>
            <w:r>
              <w:t>T</w:t>
            </w:r>
            <w:r w:rsidR="005E74E5">
              <w:t xml:space="preserve">he scope of the approved draft variation </w:t>
            </w:r>
            <w:r w:rsidR="009D09E4">
              <w:t>is</w:t>
            </w:r>
            <w:r w:rsidR="006A33C4">
              <w:t xml:space="preserve"> </w:t>
            </w:r>
            <w:r w:rsidR="00C8128C">
              <w:t xml:space="preserve">also </w:t>
            </w:r>
            <w:r w:rsidR="00BA77F5">
              <w:t>limited</w:t>
            </w:r>
            <w:r w:rsidR="00C1545A">
              <w:t xml:space="preserve"> to</w:t>
            </w:r>
            <w:r w:rsidR="007511B2">
              <w:t xml:space="preserve"> </w:t>
            </w:r>
            <w:r w:rsidR="00056736">
              <w:t xml:space="preserve">post-printed </w:t>
            </w:r>
            <w:r w:rsidR="005C26B0">
              <w:t>CC outer</w:t>
            </w:r>
            <w:r w:rsidR="00024F08">
              <w:t xml:space="preserve"> </w:t>
            </w:r>
            <w:r w:rsidR="005C26B0">
              <w:t>packa</w:t>
            </w:r>
            <w:r w:rsidR="00024F08">
              <w:t>g</w:t>
            </w:r>
            <w:r w:rsidR="005C26B0">
              <w:t>ing</w:t>
            </w:r>
            <w:r w:rsidR="0012741E">
              <w:t xml:space="preserve"> </w:t>
            </w:r>
            <w:r w:rsidR="00003849">
              <w:t>with more than one individual uni</w:t>
            </w:r>
            <w:r w:rsidR="00DD3321">
              <w:t>t</w:t>
            </w:r>
            <w:r w:rsidR="00056736">
              <w:t xml:space="preserve">. </w:t>
            </w:r>
            <w:r w:rsidR="00713FDC">
              <w:t>Any other printing process used on CC outer packaging (e.g. pre-print or digital)</w:t>
            </w:r>
            <w:r w:rsidR="00FF413F">
              <w:t xml:space="preserve">, </w:t>
            </w:r>
            <w:r w:rsidR="00D970AD">
              <w:t>any</w:t>
            </w:r>
            <w:r w:rsidR="00296673">
              <w:t xml:space="preserve"> other type of outer packaging material which is not CC, </w:t>
            </w:r>
            <w:r w:rsidR="00713FDC">
              <w:t>a</w:t>
            </w:r>
            <w:r w:rsidR="00FF413F">
              <w:t xml:space="preserve">nd </w:t>
            </w:r>
            <w:r w:rsidR="00296673">
              <w:t>all</w:t>
            </w:r>
            <w:r w:rsidR="00FF413F">
              <w:t xml:space="preserve"> other type</w:t>
            </w:r>
            <w:r w:rsidR="00296673">
              <w:t>s</w:t>
            </w:r>
            <w:r w:rsidR="00FF413F">
              <w:t xml:space="preserve"> of packag</w:t>
            </w:r>
            <w:r w:rsidR="00296673">
              <w:t>es</w:t>
            </w:r>
            <w:r w:rsidR="00476F8E">
              <w:t xml:space="preserve"> (including </w:t>
            </w:r>
            <w:r w:rsidR="00FF413F">
              <w:t xml:space="preserve">individual units within </w:t>
            </w:r>
            <w:r w:rsidR="00296673">
              <w:t>a</w:t>
            </w:r>
            <w:r w:rsidR="00FF413F">
              <w:t xml:space="preserve"> </w:t>
            </w:r>
            <w:r w:rsidR="00F5746F">
              <w:t xml:space="preserve">CC </w:t>
            </w:r>
            <w:r w:rsidR="00FF413F">
              <w:t>outer package</w:t>
            </w:r>
            <w:r w:rsidR="001D2C9C">
              <w:t>)</w:t>
            </w:r>
            <w:r w:rsidR="00296673">
              <w:t xml:space="preserve">, </w:t>
            </w:r>
            <w:r w:rsidR="00476F8E">
              <w:t>w</w:t>
            </w:r>
            <w:r w:rsidR="002A2CE5">
              <w:t xml:space="preserve">ill still </w:t>
            </w:r>
            <w:r w:rsidR="00476F8E">
              <w:t>require the existing three-colour pregnancy warning label</w:t>
            </w:r>
            <w:r w:rsidR="00677A73">
              <w:t>.</w:t>
            </w:r>
            <w:r w:rsidR="004E51AF">
              <w:t xml:space="preserve"> </w:t>
            </w:r>
            <w:r w:rsidR="004E6E1F">
              <w:t xml:space="preserve"> </w:t>
            </w:r>
          </w:p>
        </w:tc>
      </w:tr>
      <w:tr w:rsidR="00EA5E14" w14:paraId="1DF72C9F"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362418E7" w14:textId="2A77DCD1" w:rsidR="005B74AE" w:rsidRPr="006F6E14" w:rsidRDefault="005B74AE" w:rsidP="006267D0">
            <w:pPr>
              <w:pStyle w:val="FSTableText"/>
              <w:rPr>
                <w:b w:val="0"/>
                <w:bCs w:val="0"/>
              </w:rPr>
            </w:pPr>
            <w:r w:rsidRPr="007143EA">
              <w:rPr>
                <w:b w:val="0"/>
                <w:bCs w:val="0"/>
              </w:rPr>
              <w:t xml:space="preserve">There is a lack of independent verification from impartial CC manufacturers on the technical practicality of adapting the printing to permit legible </w:t>
            </w:r>
            <w:r w:rsidR="00B43003">
              <w:rPr>
                <w:b w:val="0"/>
                <w:bCs w:val="0"/>
              </w:rPr>
              <w:t>three</w:t>
            </w:r>
            <w:r w:rsidRPr="007143EA">
              <w:rPr>
                <w:b w:val="0"/>
                <w:bCs w:val="0"/>
              </w:rPr>
              <w:t xml:space="preserve"> colour printing. </w:t>
            </w:r>
          </w:p>
        </w:tc>
        <w:tc>
          <w:tcPr>
            <w:tcW w:w="2126" w:type="dxa"/>
            <w:tcBorders>
              <w:left w:val="single" w:sz="4" w:space="0" w:color="auto"/>
              <w:right w:val="single" w:sz="4" w:space="0" w:color="auto"/>
            </w:tcBorders>
          </w:tcPr>
          <w:p w14:paraId="174095BB" w14:textId="4E9BDF92" w:rsidR="005B74AE" w:rsidRPr="006F6E14" w:rsidRDefault="002C17A4" w:rsidP="006267D0">
            <w:pPr>
              <w:pStyle w:val="FSTableText"/>
              <w:cnfStyle w:val="000000100000" w:firstRow="0" w:lastRow="0" w:firstColumn="0" w:lastColumn="0" w:oddVBand="0" w:evenVBand="0" w:oddHBand="1" w:evenHBand="0" w:firstRowFirstColumn="0" w:firstRowLastColumn="0" w:lastRowFirstColumn="0" w:lastRowLastColumn="0"/>
            </w:pPr>
            <w:proofErr w:type="spellStart"/>
            <w:r>
              <w:t>Fetal</w:t>
            </w:r>
            <w:proofErr w:type="spellEnd"/>
            <w:r>
              <w:t xml:space="preserve"> Alcohol Spectrum Disorder Care Action Network (</w:t>
            </w:r>
            <w:r w:rsidR="005B74AE">
              <w:t>FASD-CAN</w:t>
            </w:r>
            <w:r>
              <w:t>)</w:t>
            </w:r>
          </w:p>
        </w:tc>
        <w:tc>
          <w:tcPr>
            <w:tcW w:w="6843" w:type="dxa"/>
            <w:tcBorders>
              <w:left w:val="single" w:sz="4" w:space="0" w:color="auto"/>
            </w:tcBorders>
          </w:tcPr>
          <w:p w14:paraId="23BCD2FE" w14:textId="20338E7D" w:rsidR="005B74AE" w:rsidRPr="00474DCA" w:rsidRDefault="00714323" w:rsidP="006267D0">
            <w:pPr>
              <w:pStyle w:val="FSTableText"/>
              <w:cnfStyle w:val="000000100000" w:firstRow="0" w:lastRow="0" w:firstColumn="0" w:lastColumn="0" w:oddVBand="0" w:evenVBand="0" w:oddHBand="1" w:evenHBand="0" w:firstRowFirstColumn="0" w:firstRowLastColumn="0" w:lastRowFirstColumn="0" w:lastRowLastColumn="0"/>
            </w:pPr>
            <w:r>
              <w:t xml:space="preserve">FSANZ has </w:t>
            </w:r>
            <w:r w:rsidR="00B70ED1">
              <w:t>had extensive discussions with a range of printers on the technical issues involved</w:t>
            </w:r>
            <w:r w:rsidR="00A92DF7">
              <w:t xml:space="preserve">. </w:t>
            </w:r>
            <w:r w:rsidR="00B17B48">
              <w:t>See section 2.2.1 for further details.</w:t>
            </w:r>
            <w:r w:rsidR="001021E1">
              <w:t xml:space="preserve"> </w:t>
            </w:r>
          </w:p>
        </w:tc>
      </w:tr>
      <w:tr w:rsidR="00EA5E14" w14:paraId="4DAB7435" w14:textId="77777777" w:rsidTr="00995C3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1052A5B3" w14:textId="5CAD13BE" w:rsidR="00EA5E14" w:rsidRPr="00474DCA" w:rsidRDefault="00EA5E14" w:rsidP="008C4E76">
            <w:pPr>
              <w:pStyle w:val="FSTableText"/>
            </w:pPr>
            <w:r>
              <w:t>Scope of application</w:t>
            </w:r>
          </w:p>
        </w:tc>
      </w:tr>
      <w:tr w:rsidR="00EA5E14" w14:paraId="5E3DC708"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3F9EAE5B" w14:textId="1B556D16" w:rsidR="007D3919" w:rsidRPr="00157514" w:rsidRDefault="00157514" w:rsidP="008C4E76">
            <w:pPr>
              <w:pStyle w:val="FSTableText"/>
            </w:pPr>
            <w:r>
              <w:rPr>
                <w:b w:val="0"/>
                <w:bCs w:val="0"/>
              </w:rPr>
              <w:t>Limiting</w:t>
            </w:r>
            <w:r w:rsidR="002D614F" w:rsidRPr="002D614F">
              <w:rPr>
                <w:b w:val="0"/>
                <w:bCs w:val="0"/>
              </w:rPr>
              <w:t xml:space="preserve"> use of the alternative label could stifle printing and packaging innovation</w:t>
            </w:r>
            <w:r>
              <w:rPr>
                <w:b w:val="0"/>
                <w:bCs w:val="0"/>
              </w:rPr>
              <w:t xml:space="preserve"> and will result in inconsistent rules for different types of cardboard with potential challenges for compliance and enforcement officials</w:t>
            </w:r>
            <w:r w:rsidR="002D614F" w:rsidRPr="002D614F">
              <w:rPr>
                <w:b w:val="0"/>
                <w:bCs w:val="0"/>
              </w:rPr>
              <w:t xml:space="preserve">. </w:t>
            </w:r>
            <w:r w:rsidR="002D614F">
              <w:rPr>
                <w:b w:val="0"/>
                <w:bCs w:val="0"/>
              </w:rPr>
              <w:t>A</w:t>
            </w:r>
            <w:r w:rsidR="002D614F" w:rsidRPr="002D614F">
              <w:rPr>
                <w:b w:val="0"/>
                <w:bCs w:val="0"/>
              </w:rPr>
              <w:t>ll outer packaging</w:t>
            </w:r>
            <w:r w:rsidR="002D614F">
              <w:rPr>
                <w:b w:val="0"/>
                <w:bCs w:val="0"/>
              </w:rPr>
              <w:t xml:space="preserve"> used for more than one individual unit</w:t>
            </w:r>
            <w:r w:rsidR="002D614F" w:rsidRPr="002D614F">
              <w:rPr>
                <w:b w:val="0"/>
                <w:bCs w:val="0"/>
              </w:rPr>
              <w:t xml:space="preserve"> should be permitted this flexibility to encourage consistency</w:t>
            </w:r>
            <w:r>
              <w:rPr>
                <w:b w:val="0"/>
                <w:bCs w:val="0"/>
              </w:rPr>
              <w:t xml:space="preserve"> and </w:t>
            </w:r>
            <w:r w:rsidR="007713E4">
              <w:rPr>
                <w:b w:val="0"/>
                <w:bCs w:val="0"/>
              </w:rPr>
              <w:t>support innovation</w:t>
            </w:r>
            <w:r w:rsidR="002D614F" w:rsidRPr="002D614F">
              <w:rPr>
                <w:b w:val="0"/>
                <w:bCs w:val="0"/>
              </w:rPr>
              <w:t>.</w:t>
            </w:r>
          </w:p>
        </w:tc>
        <w:tc>
          <w:tcPr>
            <w:tcW w:w="2126" w:type="dxa"/>
            <w:tcBorders>
              <w:left w:val="single" w:sz="4" w:space="0" w:color="auto"/>
              <w:right w:val="single" w:sz="4" w:space="0" w:color="auto"/>
            </w:tcBorders>
          </w:tcPr>
          <w:p w14:paraId="3E4F9010" w14:textId="77777777" w:rsidR="002D614F" w:rsidRDefault="007D3919" w:rsidP="007D3919">
            <w:pPr>
              <w:pStyle w:val="FSTableText"/>
              <w:cnfStyle w:val="000000100000" w:firstRow="0" w:lastRow="0" w:firstColumn="0" w:lastColumn="0" w:oddVBand="0" w:evenVBand="0" w:oddHBand="1" w:evenHBand="0" w:firstRowFirstColumn="0" w:firstRowLastColumn="0" w:lastRowFirstColumn="0" w:lastRowLastColumn="0"/>
            </w:pPr>
            <w:r>
              <w:t>NZFGC</w:t>
            </w:r>
          </w:p>
          <w:p w14:paraId="4593A57C" w14:textId="5F0176C7" w:rsidR="007D3919" w:rsidRPr="006F6E14" w:rsidRDefault="007D3919" w:rsidP="007D3919">
            <w:pPr>
              <w:pStyle w:val="FSTableText"/>
              <w:cnfStyle w:val="000000100000" w:firstRow="0" w:lastRow="0" w:firstColumn="0" w:lastColumn="0" w:oddVBand="0" w:evenVBand="0" w:oddHBand="1" w:evenHBand="0" w:firstRowFirstColumn="0" w:firstRowLastColumn="0" w:lastRowFirstColumn="0" w:lastRowLastColumn="0"/>
            </w:pPr>
            <w:r>
              <w:t>Australian Grape &amp; Wine</w:t>
            </w:r>
          </w:p>
        </w:tc>
        <w:tc>
          <w:tcPr>
            <w:tcW w:w="6843" w:type="dxa"/>
            <w:tcBorders>
              <w:left w:val="single" w:sz="4" w:space="0" w:color="auto"/>
            </w:tcBorders>
          </w:tcPr>
          <w:p w14:paraId="69EA6B1D" w14:textId="318FEB86" w:rsidR="002D614F" w:rsidRDefault="53AA89F0" w:rsidP="008C4E76">
            <w:pPr>
              <w:pStyle w:val="FSTableText"/>
              <w:cnfStyle w:val="000000100000" w:firstRow="0" w:lastRow="0" w:firstColumn="0" w:lastColumn="0" w:oddVBand="0" w:evenVBand="0" w:oddHBand="1" w:evenHBand="0" w:firstRowFirstColumn="0" w:firstRowLastColumn="0" w:lastRowFirstColumn="0" w:lastRowLastColumn="0"/>
            </w:pPr>
            <w:r w:rsidRPr="00474DCA">
              <w:t xml:space="preserve">The scope of the </w:t>
            </w:r>
            <w:r w:rsidR="00090172">
              <w:t>a</w:t>
            </w:r>
            <w:r w:rsidR="22F2BBC6" w:rsidRPr="00474DCA">
              <w:t xml:space="preserve">pplication </w:t>
            </w:r>
            <w:r w:rsidR="15CC5BDB" w:rsidRPr="00474DCA">
              <w:t xml:space="preserve">is </w:t>
            </w:r>
            <w:r w:rsidR="22F2BBC6" w:rsidRPr="00474DCA">
              <w:t xml:space="preserve">to address a specific technical issue for </w:t>
            </w:r>
            <w:r w:rsidR="0072189E">
              <w:t xml:space="preserve">post-printed </w:t>
            </w:r>
            <w:r w:rsidR="22F2BBC6" w:rsidRPr="00474DCA">
              <w:t xml:space="preserve">CC </w:t>
            </w:r>
            <w:r w:rsidR="179A008D" w:rsidRPr="00474DCA">
              <w:t xml:space="preserve">outer </w:t>
            </w:r>
            <w:r w:rsidR="22F2BBC6" w:rsidRPr="00474DCA">
              <w:t>packaging. Consideration of other outer packaging is out of scope</w:t>
            </w:r>
            <w:r w:rsidR="5E34D15A" w:rsidRPr="00474DCA">
              <w:t xml:space="preserve">. </w:t>
            </w:r>
          </w:p>
          <w:p w14:paraId="794B39A9" w14:textId="55EFFB42" w:rsidR="00B33ABF" w:rsidRDefault="00B33ABF" w:rsidP="008C4E76">
            <w:pPr>
              <w:pStyle w:val="FSTableText"/>
              <w:cnfStyle w:val="000000100000" w:firstRow="0" w:lastRow="0" w:firstColumn="0" w:lastColumn="0" w:oddVBand="0" w:evenVBand="0" w:oddHBand="1" w:evenHBand="0" w:firstRowFirstColumn="0" w:firstRowLastColumn="0" w:lastRowFirstColumn="0" w:lastRowLastColumn="0"/>
            </w:pPr>
          </w:p>
          <w:p w14:paraId="7286FE59" w14:textId="6ABF7534" w:rsidR="00B33ABF" w:rsidRDefault="00B33ABF" w:rsidP="008C4E76">
            <w:pPr>
              <w:pStyle w:val="FSTableText"/>
              <w:cnfStyle w:val="000000100000" w:firstRow="0" w:lastRow="0" w:firstColumn="0" w:lastColumn="0" w:oddVBand="0" w:evenVBand="0" w:oddHBand="1" w:evenHBand="0" w:firstRowFirstColumn="0" w:firstRowLastColumn="0" w:lastRowFirstColumn="0" w:lastRowLastColumn="0"/>
            </w:pPr>
            <w:r>
              <w:t xml:space="preserve">Enforcement officials have the option of seeking information about compliance from alcoholic beverage </w:t>
            </w:r>
            <w:r w:rsidR="00D02222">
              <w:t>producer</w:t>
            </w:r>
            <w:r w:rsidR="003437FE">
              <w:t>s</w:t>
            </w:r>
            <w:r w:rsidR="00D02222">
              <w:t>.</w:t>
            </w:r>
          </w:p>
          <w:p w14:paraId="1242A2F5" w14:textId="77777777" w:rsidR="003704E6" w:rsidRDefault="003704E6" w:rsidP="008C4E76">
            <w:pPr>
              <w:pStyle w:val="FSTableText"/>
              <w:cnfStyle w:val="000000100000" w:firstRow="0" w:lastRow="0" w:firstColumn="0" w:lastColumn="0" w:oddVBand="0" w:evenVBand="0" w:oddHBand="1" w:evenHBand="0" w:firstRowFirstColumn="0" w:firstRowLastColumn="0" w:lastRowFirstColumn="0" w:lastRowLastColumn="0"/>
            </w:pPr>
          </w:p>
          <w:p w14:paraId="4C406A60" w14:textId="35861AA6" w:rsidR="003704E6" w:rsidRPr="00474DCA" w:rsidRDefault="003704E6" w:rsidP="008C4E76">
            <w:pPr>
              <w:pStyle w:val="FSTableText"/>
              <w:cnfStyle w:val="000000100000" w:firstRow="0" w:lastRow="0" w:firstColumn="0" w:lastColumn="0" w:oddVBand="0" w:evenVBand="0" w:oddHBand="1" w:evenHBand="0" w:firstRowFirstColumn="0" w:firstRowLastColumn="0" w:lastRowFirstColumn="0" w:lastRowLastColumn="0"/>
            </w:pPr>
          </w:p>
        </w:tc>
      </w:tr>
      <w:tr w:rsidR="00EA5E14" w14:paraId="4129D2C3"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1B5A5E7A" w14:textId="68E06EB7" w:rsidR="002D614F" w:rsidRPr="00C823AE" w:rsidRDefault="00C823AE" w:rsidP="008C4E76">
            <w:pPr>
              <w:pStyle w:val="FSTableText"/>
              <w:rPr>
                <w:b w:val="0"/>
                <w:bCs w:val="0"/>
              </w:rPr>
            </w:pPr>
            <w:r w:rsidRPr="00C823AE">
              <w:rPr>
                <w:b w:val="0"/>
                <w:bCs w:val="0"/>
              </w:rPr>
              <w:lastRenderedPageBreak/>
              <w:t xml:space="preserve">Seeks clarity that cardboard packaging used for cask wine is out of scope </w:t>
            </w:r>
            <w:r>
              <w:rPr>
                <w:b w:val="0"/>
                <w:bCs w:val="0"/>
              </w:rPr>
              <w:t>of the application</w:t>
            </w:r>
            <w:r w:rsidR="00AE1431">
              <w:rPr>
                <w:b w:val="0"/>
                <w:bCs w:val="0"/>
              </w:rPr>
              <w:t xml:space="preserve"> as cask wine contains only </w:t>
            </w:r>
            <w:r w:rsidR="00D02222">
              <w:rPr>
                <w:b w:val="0"/>
                <w:bCs w:val="0"/>
              </w:rPr>
              <w:t>one</w:t>
            </w:r>
            <w:r w:rsidR="00AE1431">
              <w:rPr>
                <w:b w:val="0"/>
                <w:bCs w:val="0"/>
              </w:rPr>
              <w:t xml:space="preserve"> individual unit. Also assume the same situation applies to spirits when they are packaged in bottles with </w:t>
            </w:r>
            <w:r w:rsidR="00C24892">
              <w:rPr>
                <w:b w:val="0"/>
                <w:bCs w:val="0"/>
              </w:rPr>
              <w:t>an</w:t>
            </w:r>
            <w:r w:rsidR="00AE1431">
              <w:rPr>
                <w:b w:val="0"/>
                <w:bCs w:val="0"/>
              </w:rPr>
              <w:t xml:space="preserve"> outside layer of cardboard packaging.</w:t>
            </w:r>
            <w:r w:rsidRPr="00C823AE">
              <w:rPr>
                <w:b w:val="0"/>
                <w:bCs w:val="0"/>
              </w:rPr>
              <w:t xml:space="preserve"> </w:t>
            </w:r>
          </w:p>
        </w:tc>
        <w:tc>
          <w:tcPr>
            <w:tcW w:w="2126" w:type="dxa"/>
            <w:tcBorders>
              <w:left w:val="single" w:sz="4" w:space="0" w:color="auto"/>
              <w:right w:val="single" w:sz="4" w:space="0" w:color="auto"/>
            </w:tcBorders>
          </w:tcPr>
          <w:p w14:paraId="74E726E3" w14:textId="78BB12B2" w:rsidR="00C823AE" w:rsidRPr="006F6E14" w:rsidRDefault="001F176A" w:rsidP="008C4E76">
            <w:pPr>
              <w:pStyle w:val="FSTableText"/>
              <w:cnfStyle w:val="000000010000" w:firstRow="0" w:lastRow="0" w:firstColumn="0" w:lastColumn="0" w:oddVBand="0" w:evenVBand="0" w:oddHBand="0" w:evenHBand="1" w:firstRowFirstColumn="0" w:firstRowLastColumn="0" w:lastRowFirstColumn="0" w:lastRowLastColumn="0"/>
            </w:pPr>
            <w:r>
              <w:t>New South Wales Food Authority</w:t>
            </w:r>
            <w:r w:rsidR="007035AE">
              <w:t xml:space="preserve"> (NSWFA)</w:t>
            </w:r>
          </w:p>
        </w:tc>
        <w:tc>
          <w:tcPr>
            <w:tcW w:w="6843" w:type="dxa"/>
            <w:tcBorders>
              <w:left w:val="single" w:sz="4" w:space="0" w:color="auto"/>
            </w:tcBorders>
          </w:tcPr>
          <w:p w14:paraId="62CBD7FC" w14:textId="4A83265A" w:rsidR="005B303E" w:rsidRPr="00474DCA" w:rsidRDefault="00BD5738" w:rsidP="007F2108">
            <w:pPr>
              <w:pStyle w:val="FSTableText"/>
              <w:cnfStyle w:val="000000010000" w:firstRow="0" w:lastRow="0" w:firstColumn="0" w:lastColumn="0" w:oddVBand="0" w:evenVBand="0" w:oddHBand="0" w:evenHBand="1" w:firstRowFirstColumn="0" w:firstRowLastColumn="0" w:lastRowFirstColumn="0" w:lastRowLastColumn="0"/>
            </w:pPr>
            <w:r>
              <w:t xml:space="preserve">The </w:t>
            </w:r>
            <w:r w:rsidR="00090172">
              <w:t xml:space="preserve">approved </w:t>
            </w:r>
            <w:r>
              <w:t>draft variation</w:t>
            </w:r>
            <w:r w:rsidR="00090172" w:rsidRPr="008F4826">
              <w:t xml:space="preserve"> </w:t>
            </w:r>
            <w:r w:rsidR="008F4826" w:rsidRPr="008F4826">
              <w:t xml:space="preserve">(Attachment A) </w:t>
            </w:r>
            <w:r w:rsidR="00090172" w:rsidRPr="008F4826">
              <w:t>a</w:t>
            </w:r>
            <w:r w:rsidR="2C8B5B52" w:rsidRPr="00474DCA">
              <w:t xml:space="preserve">pplies to </w:t>
            </w:r>
            <w:r w:rsidR="007713E4">
              <w:t>CC</w:t>
            </w:r>
            <w:r w:rsidR="006067E8">
              <w:t xml:space="preserve"> </w:t>
            </w:r>
            <w:r w:rsidR="2C8B5B52" w:rsidRPr="00474DCA">
              <w:t>packaging (not all cardboard packagin</w:t>
            </w:r>
            <w:r w:rsidR="4DC4A150" w:rsidRPr="00474DCA">
              <w:t>g</w:t>
            </w:r>
            <w:r w:rsidR="2C8B5B52" w:rsidRPr="00474DCA">
              <w:t xml:space="preserve">) </w:t>
            </w:r>
            <w:r w:rsidR="00AC24E6">
              <w:t>used as an outer packag</w:t>
            </w:r>
            <w:r w:rsidR="00415754">
              <w:t xml:space="preserve">e </w:t>
            </w:r>
            <w:r w:rsidR="00407290">
              <w:t xml:space="preserve">for retail sale </w:t>
            </w:r>
            <w:r w:rsidR="00E02B98">
              <w:t xml:space="preserve">which </w:t>
            </w:r>
            <w:r w:rsidR="00FD7FF8">
              <w:t>contains</w:t>
            </w:r>
            <w:r w:rsidR="00415754">
              <w:t xml:space="preserve"> </w:t>
            </w:r>
            <w:r w:rsidR="2C8B5B52" w:rsidRPr="00474DCA">
              <w:t xml:space="preserve">more than one individual unit </w:t>
            </w:r>
            <w:r w:rsidR="00CA31A0">
              <w:t>of a prescribed alcoholic beverage</w:t>
            </w:r>
            <w:r w:rsidR="00014296">
              <w:t xml:space="preserve">. </w:t>
            </w:r>
            <w:r w:rsidR="00BE0040">
              <w:t>It</w:t>
            </w:r>
            <w:r w:rsidR="00014296">
              <w:t xml:space="preserve"> does not apply </w:t>
            </w:r>
            <w:r w:rsidR="003901F2">
              <w:t>to</w:t>
            </w:r>
            <w:r w:rsidR="00014296">
              <w:t xml:space="preserve"> an outer package </w:t>
            </w:r>
            <w:r w:rsidR="00E02B98">
              <w:t>that includes only</w:t>
            </w:r>
            <w:r w:rsidR="00146A42">
              <w:t xml:space="preserve"> one</w:t>
            </w:r>
            <w:r w:rsidR="2C8B5B52" w:rsidRPr="00474DCA">
              <w:t xml:space="preserve"> </w:t>
            </w:r>
            <w:r w:rsidR="2C8B5B52" w:rsidRPr="00FD74A8">
              <w:rPr>
                <w:i/>
                <w:iCs/>
              </w:rPr>
              <w:t>individual unit</w:t>
            </w:r>
            <w:r w:rsidR="2C8B5B52" w:rsidRPr="00474DCA">
              <w:t xml:space="preserve"> </w:t>
            </w:r>
            <w:r w:rsidR="00014296">
              <w:t>(</w:t>
            </w:r>
            <w:r w:rsidR="00FD74A8">
              <w:t>see section 1.3 for definition</w:t>
            </w:r>
            <w:r w:rsidR="2C8B5B52" w:rsidRPr="00474DCA">
              <w:t>)</w:t>
            </w:r>
            <w:r w:rsidR="008A380D">
              <w:t xml:space="preserve"> </w:t>
            </w:r>
            <w:r w:rsidR="00D36D4C">
              <w:t>as is the case for cask wine</w:t>
            </w:r>
            <w:r w:rsidR="007F2108">
              <w:t>.</w:t>
            </w:r>
          </w:p>
        </w:tc>
      </w:tr>
      <w:tr w:rsidR="00EA5E14" w14:paraId="1EF1832B" w14:textId="77777777" w:rsidTr="00995C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3E4CAF65" w14:textId="0C5AE016" w:rsidR="00EA5E14" w:rsidRPr="00474DCA" w:rsidRDefault="00EA5E14" w:rsidP="008C4E76">
            <w:pPr>
              <w:pStyle w:val="FSTableText"/>
            </w:pPr>
            <w:r w:rsidRPr="00205BDA">
              <w:t>Colour</w:t>
            </w:r>
            <w:r>
              <w:t>, contrast</w:t>
            </w:r>
            <w:r w:rsidRPr="00205BDA">
              <w:t xml:space="preserve"> and size</w:t>
            </w:r>
            <w:r>
              <w:t xml:space="preserve"> of warning label</w:t>
            </w:r>
            <w:r w:rsidRPr="00205BDA">
              <w:t xml:space="preserve"> </w:t>
            </w:r>
          </w:p>
        </w:tc>
      </w:tr>
      <w:tr w:rsidR="00EA5E14" w14:paraId="59E34A57"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5D43DAC4" w14:textId="5BAAFAF4" w:rsidR="00E05BA1" w:rsidRDefault="00E05BA1" w:rsidP="006267D0">
            <w:pPr>
              <w:pStyle w:val="FSTableText"/>
              <w:rPr>
                <w:b w:val="0"/>
              </w:rPr>
            </w:pPr>
            <w:r>
              <w:rPr>
                <w:b w:val="0"/>
                <w:bCs w:val="0"/>
              </w:rPr>
              <w:t xml:space="preserve">Further substantiation of the conclusion that </w:t>
            </w:r>
            <w:r w:rsidRPr="00A17505">
              <w:rPr>
                <w:b w:val="0"/>
                <w:bCs w:val="0"/>
              </w:rPr>
              <w:t xml:space="preserve">the proposed change will not lead to an overall decrease in the effectiveness of the labels on </w:t>
            </w:r>
            <w:r w:rsidR="00542F58">
              <w:rPr>
                <w:b w:val="0"/>
                <w:bCs w:val="0"/>
              </w:rPr>
              <w:t>CC</w:t>
            </w:r>
            <w:r w:rsidRPr="00A17505">
              <w:rPr>
                <w:b w:val="0"/>
                <w:bCs w:val="0"/>
              </w:rPr>
              <w:t xml:space="preserve"> outer packaging</w:t>
            </w:r>
            <w:r>
              <w:rPr>
                <w:b w:val="0"/>
                <w:bCs w:val="0"/>
              </w:rPr>
              <w:t xml:space="preserve"> is required to justify a move from current requirements.</w:t>
            </w:r>
          </w:p>
          <w:p w14:paraId="059D48DC" w14:textId="77777777" w:rsidR="00E05BA1" w:rsidRDefault="00E05BA1" w:rsidP="006267D0">
            <w:pPr>
              <w:pStyle w:val="FSTableText"/>
            </w:pPr>
          </w:p>
          <w:p w14:paraId="7E00C47C" w14:textId="78EB9C77" w:rsidR="001F176A" w:rsidRDefault="001F176A" w:rsidP="006267D0">
            <w:pPr>
              <w:pStyle w:val="FSTableText"/>
            </w:pPr>
            <w:r>
              <w:rPr>
                <w:b w:val="0"/>
                <w:bCs w:val="0"/>
              </w:rPr>
              <w:t xml:space="preserve">Concerned the amendment proposes to trade colour for size, </w:t>
            </w:r>
            <w:r w:rsidRPr="00E05BA1">
              <w:rPr>
                <w:b w:val="0"/>
                <w:bCs w:val="0"/>
              </w:rPr>
              <w:t>without a clear and compelling scientific rationale.</w:t>
            </w:r>
            <w:r>
              <w:rPr>
                <w:b w:val="0"/>
                <w:bCs w:val="0"/>
              </w:rPr>
              <w:t xml:space="preserve"> Any </w:t>
            </w:r>
            <w:r w:rsidRPr="00D753B9">
              <w:rPr>
                <w:b w:val="0"/>
                <w:bCs w:val="0"/>
              </w:rPr>
              <w:t>trade-offs between legibility, attention and warning recognition need be made clearer</w:t>
            </w:r>
            <w:r w:rsidR="007035AE">
              <w:rPr>
                <w:b w:val="0"/>
                <w:bCs w:val="0"/>
              </w:rPr>
              <w:t>.</w:t>
            </w:r>
          </w:p>
          <w:p w14:paraId="7E7EBB75" w14:textId="77777777" w:rsidR="007035AE" w:rsidRDefault="007035AE" w:rsidP="006267D0">
            <w:pPr>
              <w:pStyle w:val="FSTableText"/>
              <w:rPr>
                <w:b w:val="0"/>
                <w:bCs w:val="0"/>
              </w:rPr>
            </w:pPr>
          </w:p>
          <w:p w14:paraId="4B10CE4D" w14:textId="2298BC61" w:rsidR="007035AE" w:rsidRDefault="006B575C" w:rsidP="007035AE">
            <w:pPr>
              <w:pStyle w:val="FSTableText"/>
            </w:pPr>
            <w:r>
              <w:rPr>
                <w:b w:val="0"/>
                <w:bCs w:val="0"/>
              </w:rPr>
              <w:t>Do not support removing the colour red from the warning label. Consumers recognise red as a colour to indicate warning.</w:t>
            </w:r>
            <w:r>
              <w:t xml:space="preserve"> </w:t>
            </w:r>
            <w:r w:rsidR="00CB383D" w:rsidRPr="00CB383D">
              <w:rPr>
                <w:b w:val="0"/>
                <w:bCs w:val="0"/>
              </w:rPr>
              <w:t>Evidence used for P1050 indicated colours should be prescribed and include red</w:t>
            </w:r>
            <w:r w:rsidR="00542F58">
              <w:rPr>
                <w:b w:val="0"/>
                <w:bCs w:val="0"/>
              </w:rPr>
              <w:t xml:space="preserve">. </w:t>
            </w:r>
            <w:r w:rsidR="00CB383D" w:rsidRPr="00CB383D">
              <w:rPr>
                <w:b w:val="0"/>
                <w:bCs w:val="0"/>
              </w:rPr>
              <w:t>In the</w:t>
            </w:r>
            <w:r w:rsidR="00CB383D" w:rsidRPr="00E23B0E">
              <w:rPr>
                <w:b w:val="0"/>
                <w:bCs w:val="0"/>
              </w:rPr>
              <w:t xml:space="preserve"> review, FSANZ’s assessment said that removal of the colour red would undermine the labels effectiveness.</w:t>
            </w:r>
            <w:r w:rsidR="00CB383D">
              <w:t xml:space="preserve"> </w:t>
            </w:r>
          </w:p>
          <w:p w14:paraId="35F0D839" w14:textId="268DED51" w:rsidR="00E05BA1" w:rsidRPr="006F6E14" w:rsidRDefault="00E05BA1" w:rsidP="00C86951">
            <w:pPr>
              <w:rPr>
                <w:b w:val="0"/>
                <w:bCs w:val="0"/>
              </w:rPr>
            </w:pPr>
          </w:p>
        </w:tc>
        <w:tc>
          <w:tcPr>
            <w:tcW w:w="2126" w:type="dxa"/>
            <w:tcBorders>
              <w:left w:val="single" w:sz="4" w:space="0" w:color="auto"/>
              <w:right w:val="single" w:sz="4" w:space="0" w:color="auto"/>
            </w:tcBorders>
          </w:tcPr>
          <w:p w14:paraId="6C292861" w14:textId="20EDEEDE" w:rsidR="00E05BA1" w:rsidRDefault="00E05BA1" w:rsidP="006267D0">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Victorian Department of Health and the Victorian Department of Jobs, Precincts and Regions</w:t>
            </w:r>
          </w:p>
          <w:p w14:paraId="5C38D1EA" w14:textId="5812C78D" w:rsidR="001F176A" w:rsidRDefault="001F176A" w:rsidP="006267D0">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Alcohol Healthwatch</w:t>
            </w:r>
          </w:p>
          <w:p w14:paraId="729257E7" w14:textId="77777777" w:rsidR="007035AE" w:rsidRDefault="007035AE" w:rsidP="007035AE">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FASD-CAN</w:t>
            </w:r>
          </w:p>
          <w:p w14:paraId="693C1C91" w14:textId="6A0B96A7" w:rsidR="007035AE" w:rsidRDefault="007035AE" w:rsidP="007035AE">
            <w:pPr>
              <w:pStyle w:val="FSTableText"/>
              <w:cnfStyle w:val="000000010000" w:firstRow="0" w:lastRow="0" w:firstColumn="0" w:lastColumn="0" w:oddVBand="0" w:evenVBand="0" w:oddHBand="0" w:evenHBand="1" w:firstRowFirstColumn="0" w:firstRowLastColumn="0" w:lastRowFirstColumn="0" w:lastRowLastColumn="0"/>
            </w:pPr>
            <w:r>
              <w:t>Health New Zealand</w:t>
            </w:r>
          </w:p>
          <w:p w14:paraId="4220E4B5" w14:textId="431F56DD" w:rsidR="007035AE" w:rsidRDefault="007035AE" w:rsidP="007035AE">
            <w:pPr>
              <w:pStyle w:val="FSTableText"/>
              <w:cnfStyle w:val="000000010000" w:firstRow="0" w:lastRow="0" w:firstColumn="0" w:lastColumn="0" w:oddVBand="0" w:evenVBand="0" w:oddHBand="0" w:evenHBand="1" w:firstRowFirstColumn="0" w:firstRowLastColumn="0" w:lastRowFirstColumn="0" w:lastRowLastColumn="0"/>
            </w:pPr>
            <w:r>
              <w:t>New Zealand College of Midwives</w:t>
            </w:r>
          </w:p>
          <w:p w14:paraId="02F2BB2A" w14:textId="69E7F921" w:rsidR="007035AE" w:rsidRDefault="007035AE" w:rsidP="007035AE">
            <w:pPr>
              <w:pStyle w:val="FSTableText"/>
              <w:cnfStyle w:val="000000010000" w:firstRow="0" w:lastRow="0" w:firstColumn="0" w:lastColumn="0" w:oddVBand="0" w:evenVBand="0" w:oddHBand="0" w:evenHBand="1" w:firstRowFirstColumn="0" w:firstRowLastColumn="0" w:lastRowFirstColumn="0" w:lastRowLastColumn="0"/>
            </w:pPr>
            <w:r>
              <w:t>Alcohol Healthwatch</w:t>
            </w:r>
          </w:p>
          <w:p w14:paraId="1A4E5B8C" w14:textId="22502DE7" w:rsidR="007035AE" w:rsidRDefault="007035AE" w:rsidP="007035AE">
            <w:pPr>
              <w:pStyle w:val="FSTableText"/>
              <w:cnfStyle w:val="000000010000" w:firstRow="0" w:lastRow="0" w:firstColumn="0" w:lastColumn="0" w:oddVBand="0" w:evenVBand="0" w:oddHBand="0" w:evenHBand="1" w:firstRowFirstColumn="0" w:firstRowLastColumn="0" w:lastRowFirstColumn="0" w:lastRowLastColumn="0"/>
            </w:pPr>
            <w:r>
              <w:t>George Institute</w:t>
            </w:r>
          </w:p>
          <w:p w14:paraId="6D927CA1" w14:textId="77777777" w:rsidR="00B62413" w:rsidRDefault="00B62413" w:rsidP="006267D0">
            <w:pPr>
              <w:pStyle w:val="FSTableText"/>
              <w:cnfStyle w:val="000000010000" w:firstRow="0" w:lastRow="0" w:firstColumn="0" w:lastColumn="0" w:oddVBand="0" w:evenVBand="0" w:oddHBand="0" w:evenHBand="1" w:firstRowFirstColumn="0" w:firstRowLastColumn="0" w:lastRowFirstColumn="0" w:lastRowLastColumn="0"/>
            </w:pPr>
            <w:r>
              <w:t>Cancer Council Australia</w:t>
            </w:r>
          </w:p>
          <w:p w14:paraId="01FF0741" w14:textId="71C1F2AB" w:rsidR="00E05BA1" w:rsidRPr="006F6E14" w:rsidRDefault="00E26D56" w:rsidP="006267D0">
            <w:pPr>
              <w:pStyle w:val="FSTableText"/>
              <w:cnfStyle w:val="000000010000" w:firstRow="0" w:lastRow="0" w:firstColumn="0" w:lastColumn="0" w:oddVBand="0" w:evenVBand="0" w:oddHBand="0" w:evenHBand="1" w:firstRowFirstColumn="0" w:firstRowLastColumn="0" w:lastRowFirstColumn="0" w:lastRowLastColumn="0"/>
            </w:pPr>
            <w:r>
              <w:t>Department of Health, Tasmania</w:t>
            </w:r>
          </w:p>
        </w:tc>
        <w:tc>
          <w:tcPr>
            <w:tcW w:w="6843" w:type="dxa"/>
            <w:tcBorders>
              <w:left w:val="single" w:sz="4" w:space="0" w:color="auto"/>
            </w:tcBorders>
          </w:tcPr>
          <w:p w14:paraId="2B49C4E2" w14:textId="77777777" w:rsidR="003901F2" w:rsidRDefault="00EC343C" w:rsidP="006267D0">
            <w:pPr>
              <w:pStyle w:val="FSTableText"/>
              <w:cnfStyle w:val="000000010000" w:firstRow="0" w:lastRow="0" w:firstColumn="0" w:lastColumn="0" w:oddVBand="0" w:evenVBand="0" w:oddHBand="0" w:evenHBand="1" w:firstRowFirstColumn="0" w:firstRowLastColumn="0" w:lastRowFirstColumn="0" w:lastRowLastColumn="0"/>
            </w:pPr>
            <w:r w:rsidRPr="00016BB2">
              <w:t>FSANZ’s assessment is b</w:t>
            </w:r>
            <w:r w:rsidR="501E7116" w:rsidRPr="00016BB2">
              <w:t xml:space="preserve">ased on </w:t>
            </w:r>
            <w:r w:rsidR="002F2BD8" w:rsidRPr="00016BB2">
              <w:t>the consumer literature review</w:t>
            </w:r>
            <w:r w:rsidR="501E7116" w:rsidRPr="00016BB2">
              <w:t xml:space="preserve"> </w:t>
            </w:r>
            <w:r w:rsidR="005B06ED" w:rsidRPr="00016BB2">
              <w:t>that informed Proposal</w:t>
            </w:r>
            <w:r w:rsidR="501E7116" w:rsidRPr="00016BB2">
              <w:t xml:space="preserve"> P1050</w:t>
            </w:r>
            <w:r w:rsidR="00281F3C" w:rsidRPr="00016BB2">
              <w:t xml:space="preserve">. </w:t>
            </w:r>
            <w:r w:rsidR="004B7E9A" w:rsidRPr="00016BB2">
              <w:t>As discussed in section</w:t>
            </w:r>
            <w:r w:rsidR="00F6003D" w:rsidRPr="00016BB2">
              <w:t>s</w:t>
            </w:r>
            <w:r w:rsidR="004B7E9A" w:rsidRPr="00016BB2">
              <w:t xml:space="preserve"> </w:t>
            </w:r>
            <w:r w:rsidR="00542F58" w:rsidRPr="00016BB2">
              <w:t>2.2.2</w:t>
            </w:r>
            <w:r w:rsidR="00F6003D" w:rsidRPr="00016BB2">
              <w:t xml:space="preserve"> and 2.3.2</w:t>
            </w:r>
            <w:r w:rsidR="004B7E9A" w:rsidRPr="00016BB2">
              <w:t>, t</w:t>
            </w:r>
            <w:r w:rsidR="00281F3C" w:rsidRPr="00016BB2">
              <w:t>h</w:t>
            </w:r>
            <w:r w:rsidR="00396236" w:rsidRPr="00016BB2">
              <w:t xml:space="preserve">e </w:t>
            </w:r>
            <w:bookmarkStart w:id="60" w:name="_Hlk124418530"/>
            <w:r w:rsidR="003F088A" w:rsidRPr="00016BB2">
              <w:t>review</w:t>
            </w:r>
            <w:r w:rsidR="00396236" w:rsidRPr="00016BB2">
              <w:t xml:space="preserve"> </w:t>
            </w:r>
            <w:r w:rsidR="00793FD4" w:rsidRPr="00016BB2">
              <w:t xml:space="preserve">shows that the </w:t>
            </w:r>
            <w:r w:rsidR="001E19A7" w:rsidRPr="00016BB2">
              <w:t xml:space="preserve">use of the colour red </w:t>
            </w:r>
            <w:r w:rsidR="00594D94" w:rsidRPr="00016BB2">
              <w:t xml:space="preserve">in the warning label </w:t>
            </w:r>
            <w:r w:rsidR="004C6F2B" w:rsidRPr="00016BB2">
              <w:t>has advantages</w:t>
            </w:r>
            <w:r w:rsidR="007403CD" w:rsidRPr="00016BB2">
              <w:t xml:space="preserve"> over the colour black</w:t>
            </w:r>
            <w:r w:rsidR="009D7102" w:rsidRPr="00016BB2">
              <w:t xml:space="preserve"> for attention</w:t>
            </w:r>
            <w:r w:rsidR="00E36E8E" w:rsidRPr="00016BB2">
              <w:t xml:space="preserve"> </w:t>
            </w:r>
            <w:r w:rsidR="009D7102" w:rsidRPr="00016BB2">
              <w:t>and recognition of a warning</w:t>
            </w:r>
            <w:r w:rsidR="00952B93" w:rsidRPr="00016BB2">
              <w:t xml:space="preserve">. It also </w:t>
            </w:r>
            <w:r w:rsidR="00156E4D" w:rsidRPr="00016BB2">
              <w:t>indicate</w:t>
            </w:r>
            <w:r w:rsidR="00257E66" w:rsidRPr="00016BB2">
              <w:t>s</w:t>
            </w:r>
            <w:r w:rsidR="00396236" w:rsidRPr="00016BB2">
              <w:t xml:space="preserve"> that</w:t>
            </w:r>
            <w:r w:rsidR="501E7116" w:rsidRPr="00016BB2">
              <w:t xml:space="preserve"> multiple design elements can be used in varying combinations to enhance noticeability o</w:t>
            </w:r>
            <w:r w:rsidR="00D161A6" w:rsidRPr="00016BB2">
              <w:t>f</w:t>
            </w:r>
            <w:r w:rsidR="501E7116" w:rsidRPr="00016BB2">
              <w:t xml:space="preserve"> warning labels</w:t>
            </w:r>
            <w:r w:rsidRPr="00016BB2">
              <w:t xml:space="preserve"> e</w:t>
            </w:r>
            <w:r w:rsidR="501E7116" w:rsidRPr="00016BB2">
              <w:t>.g. a larger black and white warning may be as noticeable as a smaller red warning</w:t>
            </w:r>
            <w:r w:rsidR="008A3E55" w:rsidRPr="00016BB2">
              <w:t>; and that t</w:t>
            </w:r>
            <w:r w:rsidR="00156E4D" w:rsidRPr="00016BB2">
              <w:t>his</w:t>
            </w:r>
            <w:r w:rsidR="001A7C58" w:rsidRPr="00016BB2">
              <w:t xml:space="preserve"> provides some degree of flexibility </w:t>
            </w:r>
            <w:r w:rsidR="00CD5C11" w:rsidRPr="00016BB2">
              <w:t>in design options to optimise the level of attention a warning receives</w:t>
            </w:r>
            <w:r w:rsidR="002C7C89" w:rsidRPr="00016BB2">
              <w:t xml:space="preserve">. </w:t>
            </w:r>
            <w:r w:rsidR="006B4C71" w:rsidRPr="00016BB2">
              <w:t xml:space="preserve">In </w:t>
            </w:r>
            <w:r w:rsidR="002C7C89" w:rsidRPr="00016BB2">
              <w:t>FSANZ’s</w:t>
            </w:r>
            <w:r w:rsidR="006B4C71" w:rsidRPr="00016BB2">
              <w:t xml:space="preserve"> </w:t>
            </w:r>
            <w:hyperlink r:id="rId22" w:history="1">
              <w:r w:rsidR="006B4C71" w:rsidRPr="00016BB2">
                <w:rPr>
                  <w:rStyle w:val="Hyperlink"/>
                </w:rPr>
                <w:t>review of P1050</w:t>
              </w:r>
            </w:hyperlink>
            <w:r w:rsidR="00C41F6F" w:rsidRPr="00016BB2">
              <w:t xml:space="preserve">, </w:t>
            </w:r>
            <w:r w:rsidR="00304B54" w:rsidRPr="00016BB2">
              <w:t>we</w:t>
            </w:r>
            <w:r w:rsidR="00C41F6F" w:rsidRPr="00016BB2">
              <w:t xml:space="preserve"> </w:t>
            </w:r>
            <w:r w:rsidR="005C18FE" w:rsidRPr="00016BB2">
              <w:t xml:space="preserve">stated </w:t>
            </w:r>
            <w:r w:rsidR="00055548" w:rsidRPr="00016BB2">
              <w:t xml:space="preserve">the colour </w:t>
            </w:r>
            <w:r w:rsidR="005C18FE" w:rsidRPr="00016BB2">
              <w:t xml:space="preserve">red </w:t>
            </w:r>
            <w:r w:rsidR="00055548" w:rsidRPr="00016BB2">
              <w:t xml:space="preserve">in the design </w:t>
            </w:r>
            <w:r w:rsidR="005C18FE" w:rsidRPr="00016BB2">
              <w:t>should be maintaine</w:t>
            </w:r>
            <w:r w:rsidR="00055548" w:rsidRPr="00016BB2">
              <w:t>d</w:t>
            </w:r>
            <w:r w:rsidR="000724E7" w:rsidRPr="00016BB2">
              <w:t xml:space="preserve"> for label effective</w:t>
            </w:r>
            <w:r w:rsidR="005C55F1" w:rsidRPr="00016BB2">
              <w:t>ness</w:t>
            </w:r>
            <w:r w:rsidR="000724E7" w:rsidRPr="00016BB2">
              <w:t xml:space="preserve"> and </w:t>
            </w:r>
            <w:r w:rsidR="00BD2BD6" w:rsidRPr="00016BB2">
              <w:t>that</w:t>
            </w:r>
            <w:r w:rsidR="00A423A3" w:rsidRPr="00016BB2">
              <w:t xml:space="preserve"> </w:t>
            </w:r>
            <w:r w:rsidR="006B3126" w:rsidRPr="00016BB2">
              <w:t>if red was removed</w:t>
            </w:r>
            <w:r w:rsidR="003901F2">
              <w:t>,</w:t>
            </w:r>
            <w:r w:rsidR="00431ACD" w:rsidRPr="00016BB2">
              <w:t xml:space="preserve"> a significantly larger label than currently proposed would be required to maintain noticeability.</w:t>
            </w:r>
            <w:r w:rsidR="00CE766E" w:rsidRPr="00016BB2">
              <w:t xml:space="preserve"> </w:t>
            </w:r>
            <w:r w:rsidR="002E4FFF" w:rsidRPr="00016BB2">
              <w:t>This assessment was based on</w:t>
            </w:r>
            <w:r w:rsidR="00CE766E" w:rsidRPr="00016BB2">
              <w:t xml:space="preserve"> consideration </w:t>
            </w:r>
            <w:r w:rsidR="003409A1" w:rsidRPr="00016BB2">
              <w:t xml:space="preserve">of </w:t>
            </w:r>
            <w:r w:rsidR="00DE38D0" w:rsidRPr="00016BB2">
              <w:t>the broad</w:t>
            </w:r>
            <w:r w:rsidR="00CE766E" w:rsidRPr="00016BB2">
              <w:t xml:space="preserve"> range of packaging types and </w:t>
            </w:r>
            <w:r w:rsidR="00AA728C" w:rsidRPr="00016BB2">
              <w:t xml:space="preserve">package </w:t>
            </w:r>
            <w:r w:rsidR="00CE766E" w:rsidRPr="00016BB2">
              <w:t>sizes for alcoholic beverages</w:t>
            </w:r>
            <w:r w:rsidR="00CD5C11" w:rsidRPr="00016BB2">
              <w:t>.</w:t>
            </w:r>
            <w:bookmarkEnd w:id="60"/>
          </w:p>
          <w:p w14:paraId="1665CB95" w14:textId="77777777" w:rsidR="003901F2" w:rsidRDefault="003901F2" w:rsidP="006267D0">
            <w:pPr>
              <w:pStyle w:val="FSTableText"/>
              <w:cnfStyle w:val="000000010000" w:firstRow="0" w:lastRow="0" w:firstColumn="0" w:lastColumn="0" w:oddVBand="0" w:evenVBand="0" w:oddHBand="0" w:evenHBand="1" w:firstRowFirstColumn="0" w:firstRowLastColumn="0" w:lastRowFirstColumn="0" w:lastRowLastColumn="0"/>
            </w:pPr>
          </w:p>
          <w:p w14:paraId="2FC5FF63" w14:textId="4812DAEF" w:rsidR="0083609D" w:rsidRPr="00016BB2" w:rsidRDefault="0077059F" w:rsidP="006267D0">
            <w:pPr>
              <w:pStyle w:val="FSTableText"/>
              <w:cnfStyle w:val="000000010000" w:firstRow="0" w:lastRow="0" w:firstColumn="0" w:lastColumn="0" w:oddVBand="0" w:evenVBand="0" w:oddHBand="0" w:evenHBand="1" w:firstRowFirstColumn="0" w:firstRowLastColumn="0" w:lastRowFirstColumn="0" w:lastRowLastColumn="0"/>
            </w:pPr>
            <w:r w:rsidRPr="00016BB2">
              <w:t>FSANZ has assessed th</w:t>
            </w:r>
            <w:r w:rsidR="009929A9" w:rsidRPr="00016BB2">
              <w:t>e</w:t>
            </w:r>
            <w:r w:rsidRPr="00016BB2">
              <w:t xml:space="preserve"> application based on new information </w:t>
            </w:r>
            <w:r w:rsidR="008D59CF" w:rsidRPr="00016BB2">
              <w:t xml:space="preserve">received </w:t>
            </w:r>
            <w:r w:rsidRPr="00016BB2">
              <w:t xml:space="preserve">since </w:t>
            </w:r>
            <w:r w:rsidR="008D59CF" w:rsidRPr="00016BB2">
              <w:t xml:space="preserve">the </w:t>
            </w:r>
            <w:r w:rsidRPr="00016BB2">
              <w:t xml:space="preserve">P1050 </w:t>
            </w:r>
            <w:r w:rsidR="008D59CF" w:rsidRPr="00016BB2">
              <w:t xml:space="preserve">assessment </w:t>
            </w:r>
            <w:r w:rsidR="00116AEB" w:rsidRPr="00016BB2">
              <w:t xml:space="preserve">about misalignment issues for a </w:t>
            </w:r>
            <w:r w:rsidR="00B16EDA" w:rsidRPr="00016BB2">
              <w:t xml:space="preserve">particular type of </w:t>
            </w:r>
            <w:r w:rsidR="00EE1218" w:rsidRPr="00016BB2">
              <w:t xml:space="preserve">outer </w:t>
            </w:r>
            <w:r w:rsidR="00B16EDA" w:rsidRPr="00016BB2">
              <w:t xml:space="preserve">packaging. </w:t>
            </w:r>
            <w:r w:rsidR="00090A78" w:rsidRPr="00016BB2">
              <w:t xml:space="preserve">FSANZ has therefore re-assessed the </w:t>
            </w:r>
            <w:r w:rsidR="00C171FD" w:rsidRPr="00016BB2">
              <w:t xml:space="preserve">P1050 </w:t>
            </w:r>
            <w:r w:rsidR="00016BB2" w:rsidRPr="00016BB2">
              <w:t xml:space="preserve">consumer </w:t>
            </w:r>
            <w:r w:rsidR="00C171FD" w:rsidRPr="00016BB2">
              <w:t xml:space="preserve">evidence </w:t>
            </w:r>
            <w:r w:rsidR="00016BB2" w:rsidRPr="00016BB2">
              <w:rPr>
                <w:szCs w:val="22"/>
                <w:shd w:val="clear" w:color="auto" w:fill="FFFFFF"/>
              </w:rPr>
              <w:t>in the context of the newly identified misalignment issues.</w:t>
            </w:r>
            <w:r w:rsidR="00F0037D" w:rsidRPr="00016BB2">
              <w:t xml:space="preserve"> </w:t>
            </w:r>
            <w:r w:rsidR="002E0729" w:rsidRPr="00016BB2">
              <w:t xml:space="preserve">FSANZ </w:t>
            </w:r>
            <w:r w:rsidR="00801BF2" w:rsidRPr="00016BB2">
              <w:t>has</w:t>
            </w:r>
            <w:r w:rsidR="002E0729" w:rsidRPr="00016BB2">
              <w:t xml:space="preserve"> approved </w:t>
            </w:r>
            <w:r w:rsidR="00801BF2" w:rsidRPr="00016BB2">
              <w:t xml:space="preserve">the </w:t>
            </w:r>
            <w:r w:rsidR="002E0729" w:rsidRPr="00016BB2">
              <w:t>draft variation</w:t>
            </w:r>
            <w:r w:rsidR="00E40769" w:rsidRPr="00016BB2">
              <w:t xml:space="preserve"> </w:t>
            </w:r>
            <w:r w:rsidR="00801BF2" w:rsidRPr="00016BB2">
              <w:t xml:space="preserve">to </w:t>
            </w:r>
            <w:r w:rsidR="00E40769" w:rsidRPr="00016BB2">
              <w:t xml:space="preserve">maintain the effectiveness of the pregnancy warning mark </w:t>
            </w:r>
            <w:r w:rsidR="002530DD" w:rsidRPr="00016BB2">
              <w:t>on</w:t>
            </w:r>
            <w:r w:rsidR="00E40769" w:rsidRPr="00016BB2">
              <w:t xml:space="preserve"> post-printed </w:t>
            </w:r>
            <w:r w:rsidR="002B7834" w:rsidRPr="00016BB2">
              <w:t>CC packaging</w:t>
            </w:r>
            <w:r w:rsidR="00551FF2" w:rsidRPr="00016BB2">
              <w:t xml:space="preserve">. The </w:t>
            </w:r>
            <w:r w:rsidR="00E124A2" w:rsidRPr="00016BB2">
              <w:t>permitted alternative pregnancy warning mark</w:t>
            </w:r>
            <w:r w:rsidR="00EB6D17" w:rsidRPr="00016BB2">
              <w:t xml:space="preserve"> resolves</w:t>
            </w:r>
            <w:r w:rsidR="0055185F" w:rsidRPr="00016BB2">
              <w:t xml:space="preserve"> misalignment issues to ensure </w:t>
            </w:r>
            <w:r w:rsidR="005E0E78" w:rsidRPr="00016BB2">
              <w:t xml:space="preserve">the label </w:t>
            </w:r>
            <w:r w:rsidR="005C5966" w:rsidRPr="00016BB2">
              <w:t>remains</w:t>
            </w:r>
            <w:r w:rsidR="005E0E78" w:rsidRPr="00016BB2">
              <w:t xml:space="preserve"> legible </w:t>
            </w:r>
            <w:r w:rsidR="00B3690D" w:rsidRPr="00016BB2">
              <w:t>for consumers</w:t>
            </w:r>
            <w:r w:rsidR="00050F5D" w:rsidRPr="00016BB2">
              <w:t xml:space="preserve">, </w:t>
            </w:r>
            <w:r w:rsidR="00EB6D17" w:rsidRPr="00016BB2">
              <w:t>whil</w:t>
            </w:r>
            <w:r w:rsidR="00F55514" w:rsidRPr="00016BB2">
              <w:t>e</w:t>
            </w:r>
            <w:r w:rsidR="00050F5D" w:rsidRPr="00016BB2">
              <w:t xml:space="preserve"> the size </w:t>
            </w:r>
            <w:r w:rsidR="00AF3230" w:rsidRPr="00016BB2">
              <w:t xml:space="preserve">of the label </w:t>
            </w:r>
            <w:r w:rsidR="000F6F6F" w:rsidRPr="00016BB2">
              <w:t xml:space="preserve">has been increased </w:t>
            </w:r>
            <w:r w:rsidR="00050F5D" w:rsidRPr="00016BB2">
              <w:t xml:space="preserve">to attract attention and offset the loss of the colour red. </w:t>
            </w:r>
            <w:r w:rsidR="00564E3C" w:rsidRPr="00016BB2">
              <w:t>This</w:t>
            </w:r>
            <w:r w:rsidR="005916DB" w:rsidRPr="00016BB2">
              <w:t xml:space="preserve"> </w:t>
            </w:r>
            <w:r w:rsidR="00EB6D17" w:rsidRPr="00016BB2">
              <w:t>approach</w:t>
            </w:r>
            <w:r w:rsidR="00564E3C" w:rsidRPr="00016BB2">
              <w:t xml:space="preserve"> </w:t>
            </w:r>
            <w:r w:rsidR="009473F3" w:rsidRPr="00016BB2">
              <w:t>ensures</w:t>
            </w:r>
            <w:r w:rsidR="006A72DF" w:rsidRPr="00016BB2">
              <w:t xml:space="preserve"> </w:t>
            </w:r>
            <w:r w:rsidR="00082841" w:rsidRPr="00016BB2">
              <w:t xml:space="preserve">that </w:t>
            </w:r>
            <w:r w:rsidR="006A72DF" w:rsidRPr="00016BB2">
              <w:t xml:space="preserve">industry </w:t>
            </w:r>
            <w:r w:rsidR="009473F3" w:rsidRPr="00016BB2">
              <w:t>can</w:t>
            </w:r>
            <w:r w:rsidR="006A72DF" w:rsidRPr="00016BB2">
              <w:t xml:space="preserve"> e</w:t>
            </w:r>
            <w:r w:rsidR="0083791E" w:rsidRPr="00016BB2">
              <w:t xml:space="preserve">ffectively and consistently </w:t>
            </w:r>
            <w:r w:rsidR="006A72DF" w:rsidRPr="00016BB2">
              <w:t>comply with the Code</w:t>
            </w:r>
            <w:r w:rsidR="00E508FA" w:rsidRPr="00016BB2">
              <w:t>.</w:t>
            </w:r>
            <w:r w:rsidR="00050F5D" w:rsidRPr="00016BB2">
              <w:t xml:space="preserve"> </w:t>
            </w:r>
            <w:r w:rsidR="004F2EAE" w:rsidRPr="00016BB2">
              <w:t>See further discussion in section 2.</w:t>
            </w:r>
            <w:r w:rsidR="004F6F30" w:rsidRPr="00016BB2">
              <w:t>3.</w:t>
            </w:r>
            <w:r w:rsidR="000F3B51">
              <w:t xml:space="preserve"> </w:t>
            </w:r>
            <w:r w:rsidR="003901F2">
              <w:t>C</w:t>
            </w:r>
            <w:r w:rsidR="00030C00" w:rsidRPr="00016BB2">
              <w:t xml:space="preserve">onsumers will continue to see the </w:t>
            </w:r>
            <w:r w:rsidR="00936BB0" w:rsidRPr="00016BB2">
              <w:t>three</w:t>
            </w:r>
            <w:r w:rsidR="00542F58" w:rsidRPr="00016BB2">
              <w:t>-</w:t>
            </w:r>
            <w:r w:rsidR="00030C00" w:rsidRPr="00016BB2">
              <w:t xml:space="preserve">colour </w:t>
            </w:r>
            <w:r w:rsidR="008338B3" w:rsidRPr="00016BB2">
              <w:t>pregnancy warning mark on the majority of prescribed alcoholic beverage packag</w:t>
            </w:r>
            <w:r w:rsidR="00936BB0" w:rsidRPr="00016BB2">
              <w:t>ing</w:t>
            </w:r>
            <w:r w:rsidR="003035B2" w:rsidRPr="00016BB2">
              <w:t xml:space="preserve">, including </w:t>
            </w:r>
            <w:r w:rsidR="00F664B6" w:rsidRPr="00016BB2">
              <w:t>the individual units inside the CC</w:t>
            </w:r>
            <w:r w:rsidR="006507E8" w:rsidRPr="00016BB2">
              <w:t xml:space="preserve"> outer package</w:t>
            </w:r>
            <w:r w:rsidR="008338B3" w:rsidRPr="00016BB2">
              <w:t>.</w:t>
            </w:r>
          </w:p>
        </w:tc>
      </w:tr>
      <w:tr w:rsidR="00EA5E14" w14:paraId="3260405C"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504276D8" w14:textId="77777777" w:rsidR="004E0669" w:rsidRPr="006F6E14" w:rsidRDefault="004E0669" w:rsidP="001F091E">
            <w:pPr>
              <w:pStyle w:val="FSTableText"/>
              <w:rPr>
                <w:b w:val="0"/>
                <w:bCs w:val="0"/>
              </w:rPr>
            </w:pPr>
            <w:r>
              <w:rPr>
                <w:b w:val="0"/>
                <w:bCs w:val="0"/>
              </w:rPr>
              <w:lastRenderedPageBreak/>
              <w:t>Research from the George Institute demonstrated presentation modifications, in particular the use of colour, can make a significant difference to the way consumers respond to and retain information.</w:t>
            </w:r>
          </w:p>
        </w:tc>
        <w:tc>
          <w:tcPr>
            <w:tcW w:w="2126" w:type="dxa"/>
            <w:tcBorders>
              <w:left w:val="single" w:sz="4" w:space="0" w:color="auto"/>
              <w:right w:val="single" w:sz="4" w:space="0" w:color="auto"/>
            </w:tcBorders>
          </w:tcPr>
          <w:p w14:paraId="20D62705" w14:textId="77777777" w:rsidR="004E0669" w:rsidRPr="006F6E14" w:rsidRDefault="004E0669" w:rsidP="001F091E">
            <w:pPr>
              <w:pStyle w:val="FSTableText"/>
              <w:cnfStyle w:val="000000100000" w:firstRow="0" w:lastRow="0" w:firstColumn="0" w:lastColumn="0" w:oddVBand="0" w:evenVBand="0" w:oddHBand="1" w:evenHBand="0" w:firstRowFirstColumn="0" w:firstRowLastColumn="0" w:lastRowFirstColumn="0" w:lastRowLastColumn="0"/>
            </w:pPr>
            <w:r>
              <w:t>George Institute</w:t>
            </w:r>
          </w:p>
        </w:tc>
        <w:tc>
          <w:tcPr>
            <w:tcW w:w="6843" w:type="dxa"/>
            <w:tcBorders>
              <w:left w:val="single" w:sz="4" w:space="0" w:color="auto"/>
            </w:tcBorders>
          </w:tcPr>
          <w:p w14:paraId="6BABA184" w14:textId="45A7C988" w:rsidR="004E0669" w:rsidRPr="00474DCA" w:rsidRDefault="004E0669" w:rsidP="004E0669">
            <w:pPr>
              <w:pStyle w:val="FSTableText"/>
              <w:cnfStyle w:val="000000100000" w:firstRow="0" w:lastRow="0" w:firstColumn="0" w:lastColumn="0" w:oddVBand="0" w:evenVBand="0" w:oddHBand="1" w:evenHBand="0" w:firstRowFirstColumn="0" w:firstRowLastColumn="0" w:lastRowFirstColumn="0" w:lastRowLastColumn="0"/>
            </w:pPr>
            <w:r>
              <w:t>FSANZ notes the research from the George Institute supports the importance of considering label colour</w:t>
            </w:r>
            <w:r w:rsidR="0001719D">
              <w:t xml:space="preserve"> in relation to</w:t>
            </w:r>
            <w:r>
              <w:t xml:space="preserve"> effectiveness. The consumer literature review that informed Proposal P1050 also discussed the importance of colour as one of multiple design elements influencing noticeability and understanding of warning labels. As discussed above, </w:t>
            </w:r>
            <w:r w:rsidR="002A40A2">
              <w:t>following assessment of the newly identified misalignment issues si</w:t>
            </w:r>
            <w:r w:rsidR="00A27FD7">
              <w:t xml:space="preserve">nce P1050, FSANZ </w:t>
            </w:r>
            <w:r w:rsidR="00D4733B">
              <w:t xml:space="preserve">has approved the draft variation </w:t>
            </w:r>
            <w:r w:rsidR="00352EF7">
              <w:t>in order to maintain the effectiveness of the pregnancy warning ma</w:t>
            </w:r>
            <w:r w:rsidR="00BB60D1">
              <w:t xml:space="preserve">rk for post-printed </w:t>
            </w:r>
            <w:r w:rsidR="00400E47">
              <w:t>CC packaging</w:t>
            </w:r>
            <w:r>
              <w:t>.</w:t>
            </w:r>
          </w:p>
        </w:tc>
      </w:tr>
      <w:tr w:rsidR="00EA5E14" w14:paraId="42436427"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2BF81781" w14:textId="0DA5E76F" w:rsidR="00C7203C" w:rsidRPr="006F6E14" w:rsidRDefault="00C7203C" w:rsidP="001F091E">
            <w:pPr>
              <w:pStyle w:val="FSTableText"/>
              <w:rPr>
                <w:b w:val="0"/>
                <w:bCs w:val="0"/>
              </w:rPr>
            </w:pPr>
            <w:r>
              <w:rPr>
                <w:b w:val="0"/>
                <w:bCs w:val="0"/>
              </w:rPr>
              <w:t>Will there always be sufficient contrast between the colour black and the permitted background colours of the CC?</w:t>
            </w:r>
          </w:p>
        </w:tc>
        <w:tc>
          <w:tcPr>
            <w:tcW w:w="2126" w:type="dxa"/>
            <w:tcBorders>
              <w:left w:val="single" w:sz="4" w:space="0" w:color="auto"/>
              <w:right w:val="single" w:sz="4" w:space="0" w:color="auto"/>
            </w:tcBorders>
          </w:tcPr>
          <w:p w14:paraId="67AA87AD" w14:textId="77777777" w:rsidR="00C7203C" w:rsidRPr="006F6E14" w:rsidRDefault="00C7203C" w:rsidP="001F091E">
            <w:pPr>
              <w:pStyle w:val="FSTableText"/>
              <w:cnfStyle w:val="000000010000" w:firstRow="0" w:lastRow="0" w:firstColumn="0" w:lastColumn="0" w:oddVBand="0" w:evenVBand="0" w:oddHBand="0" w:evenHBand="1" w:firstRowFirstColumn="0" w:firstRowLastColumn="0" w:lastRowFirstColumn="0" w:lastRowLastColumn="0"/>
            </w:pPr>
            <w:r>
              <w:t>NSWFA</w:t>
            </w:r>
          </w:p>
        </w:tc>
        <w:tc>
          <w:tcPr>
            <w:tcW w:w="6843" w:type="dxa"/>
            <w:tcBorders>
              <w:left w:val="single" w:sz="4" w:space="0" w:color="auto"/>
            </w:tcBorders>
          </w:tcPr>
          <w:p w14:paraId="1423F38F" w14:textId="28BE613C" w:rsidR="00C7203C" w:rsidRPr="00AB6AC5" w:rsidRDefault="00620AAE" w:rsidP="001F091E">
            <w:pPr>
              <w:pStyle w:val="FSTableText"/>
              <w:cnfStyle w:val="000000010000" w:firstRow="0" w:lastRow="0" w:firstColumn="0" w:lastColumn="0" w:oddVBand="0" w:evenVBand="0" w:oddHBand="0" w:evenHBand="1" w:firstRowFirstColumn="0" w:firstRowLastColumn="0" w:lastRowFirstColumn="0" w:lastRowLastColumn="0"/>
            </w:pPr>
            <w:r>
              <w:t>A</w:t>
            </w:r>
            <w:r w:rsidRPr="00AB6AC5">
              <w:t>s demonstrated by the examples provided in section 2.3.2</w:t>
            </w:r>
            <w:r>
              <w:t>, t</w:t>
            </w:r>
            <w:r w:rsidR="00637E92" w:rsidRPr="00AB6AC5">
              <w:t>he colour black</w:t>
            </w:r>
            <w:r w:rsidR="00C52AE5" w:rsidRPr="00AB6AC5">
              <w:t xml:space="preserve"> </w:t>
            </w:r>
            <w:r w:rsidR="00597B12">
              <w:t xml:space="preserve">does </w:t>
            </w:r>
            <w:r w:rsidR="00C52AE5" w:rsidRPr="00AB6AC5">
              <w:t>contrast against the permitted background colours</w:t>
            </w:r>
            <w:r w:rsidR="00597B12">
              <w:t xml:space="preserve"> of the CC</w:t>
            </w:r>
            <w:r w:rsidR="00257B1B" w:rsidRPr="00AB6AC5">
              <w:t xml:space="preserve">. </w:t>
            </w:r>
          </w:p>
        </w:tc>
      </w:tr>
      <w:tr w:rsidR="00EA5E14" w14:paraId="1BC615B2"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0ED5B9AD" w14:textId="656DBA3F" w:rsidR="00C7203C" w:rsidRDefault="00C7203C" w:rsidP="001F091E">
            <w:pPr>
              <w:pStyle w:val="FSTableText"/>
              <w:rPr>
                <w:b w:val="0"/>
                <w:bCs w:val="0"/>
              </w:rPr>
            </w:pPr>
            <w:r>
              <w:rPr>
                <w:b w:val="0"/>
                <w:bCs w:val="0"/>
              </w:rPr>
              <w:t>The default colour of the proposed alternative label should be red, with an option of black to maximise contrast against the predominant colour of the packaging.</w:t>
            </w:r>
            <w:r w:rsidR="005B131A">
              <w:t xml:space="preserve"> </w:t>
            </w:r>
            <w:r w:rsidR="00BF105F" w:rsidRPr="00881B2B">
              <w:rPr>
                <w:b w:val="0"/>
                <w:bCs w:val="0"/>
              </w:rPr>
              <w:t>P</w:t>
            </w:r>
            <w:r w:rsidRPr="00020861">
              <w:rPr>
                <w:b w:val="0"/>
                <w:bCs w:val="0"/>
              </w:rPr>
              <w:t xml:space="preserve">ackaging is often multi-coloured and in some cases black labelling may not stand out from background packaging colour. </w:t>
            </w:r>
            <w:r>
              <w:rPr>
                <w:b w:val="0"/>
                <w:bCs w:val="0"/>
              </w:rPr>
              <w:t>M</w:t>
            </w:r>
            <w:r w:rsidRPr="00020861">
              <w:rPr>
                <w:b w:val="0"/>
                <w:bCs w:val="0"/>
              </w:rPr>
              <w:t xml:space="preserve">ock ups with current CC packaging should be used to determine whether black colour is </w:t>
            </w:r>
            <w:r>
              <w:rPr>
                <w:b w:val="0"/>
                <w:bCs w:val="0"/>
              </w:rPr>
              <w:t>optimal.</w:t>
            </w:r>
          </w:p>
        </w:tc>
        <w:tc>
          <w:tcPr>
            <w:tcW w:w="2126" w:type="dxa"/>
            <w:tcBorders>
              <w:left w:val="single" w:sz="4" w:space="0" w:color="auto"/>
              <w:right w:val="single" w:sz="4" w:space="0" w:color="auto"/>
            </w:tcBorders>
          </w:tcPr>
          <w:p w14:paraId="3840C896" w14:textId="77777777" w:rsidR="00C7203C" w:rsidRDefault="00C7203C" w:rsidP="001F091E">
            <w:pPr>
              <w:pStyle w:val="FSTableText"/>
              <w:cnfStyle w:val="000000100000" w:firstRow="0" w:lastRow="0" w:firstColumn="0" w:lastColumn="0" w:oddVBand="0" w:evenVBand="0" w:oddHBand="1" w:evenHBand="0" w:firstRowFirstColumn="0" w:firstRowLastColumn="0" w:lastRowFirstColumn="0" w:lastRowLastColumn="0"/>
            </w:pPr>
            <w:r>
              <w:t>FASD-CAN</w:t>
            </w:r>
          </w:p>
        </w:tc>
        <w:tc>
          <w:tcPr>
            <w:tcW w:w="6843" w:type="dxa"/>
            <w:tcBorders>
              <w:left w:val="single" w:sz="4" w:space="0" w:color="auto"/>
            </w:tcBorders>
          </w:tcPr>
          <w:p w14:paraId="1CD5FBC1" w14:textId="301301AD" w:rsidR="00C7203C" w:rsidRPr="00AB6AC5" w:rsidRDefault="00C7203C" w:rsidP="001F091E">
            <w:pPr>
              <w:pStyle w:val="FSTableText"/>
              <w:cnfStyle w:val="000000100000" w:firstRow="0" w:lastRow="0" w:firstColumn="0" w:lastColumn="0" w:oddVBand="0" w:evenVBand="0" w:oddHBand="1" w:evenHBand="0" w:firstRowFirstColumn="0" w:firstRowLastColumn="0" w:lastRowFirstColumn="0" w:lastRowLastColumn="0"/>
            </w:pPr>
            <w:r w:rsidRPr="00AB6AC5">
              <w:t xml:space="preserve">The approved draft variation </w:t>
            </w:r>
            <w:r w:rsidR="00094877" w:rsidRPr="00AB6AC5">
              <w:t>requires</w:t>
            </w:r>
            <w:r w:rsidR="005B599E" w:rsidRPr="00AB6AC5">
              <w:t xml:space="preserve"> </w:t>
            </w:r>
            <w:r w:rsidRPr="00AB6AC5">
              <w:t xml:space="preserve">the background of the alternative pregnancy warning mark </w:t>
            </w:r>
            <w:r w:rsidR="00094877" w:rsidRPr="00AB6AC5">
              <w:t>to</w:t>
            </w:r>
            <w:r w:rsidRPr="00AB6AC5">
              <w:t xml:space="preserve"> be in the colour of the outside liner made of kraft, recycled or white paper. </w:t>
            </w:r>
            <w:r w:rsidR="006172DB" w:rsidRPr="00AB6AC5">
              <w:t>A</w:t>
            </w:r>
            <w:r w:rsidR="009640C1" w:rsidRPr="00AB6AC5">
              <w:t xml:space="preserve">s </w:t>
            </w:r>
            <w:r w:rsidR="005C443F" w:rsidRPr="00AB6AC5">
              <w:t xml:space="preserve">noted </w:t>
            </w:r>
            <w:r w:rsidR="009640C1" w:rsidRPr="00AB6AC5">
              <w:t xml:space="preserve">above, the examples in section </w:t>
            </w:r>
            <w:r w:rsidR="00AB6AC5" w:rsidRPr="00AB6AC5">
              <w:t>2.3.2</w:t>
            </w:r>
            <w:r w:rsidR="009640C1" w:rsidRPr="00AB6AC5">
              <w:t xml:space="preserve"> show the colour black </w:t>
            </w:r>
            <w:r w:rsidR="00D25404">
              <w:t xml:space="preserve">does </w:t>
            </w:r>
            <w:r w:rsidR="009640C1" w:rsidRPr="00AB6AC5">
              <w:t xml:space="preserve">contrast against </w:t>
            </w:r>
            <w:r w:rsidR="00636490">
              <w:t>the</w:t>
            </w:r>
            <w:r w:rsidR="009640C1" w:rsidRPr="00AB6AC5">
              <w:t xml:space="preserve"> </w:t>
            </w:r>
            <w:r w:rsidRPr="00AB6AC5">
              <w:t>background colours</w:t>
            </w:r>
            <w:r w:rsidR="00636490">
              <w:t xml:space="preserve"> of the CC</w:t>
            </w:r>
            <w:r w:rsidR="0075614E">
              <w:t xml:space="preserve"> outside liner</w:t>
            </w:r>
            <w:r w:rsidR="009640C1" w:rsidRPr="00AB6AC5">
              <w:t>.</w:t>
            </w:r>
          </w:p>
          <w:p w14:paraId="5827D7E1" w14:textId="77777777" w:rsidR="00C7203C" w:rsidRPr="00AB6AC5" w:rsidRDefault="00C7203C" w:rsidP="001F091E">
            <w:pPr>
              <w:pStyle w:val="FSTableText"/>
              <w:cnfStyle w:val="000000100000" w:firstRow="0" w:lastRow="0" w:firstColumn="0" w:lastColumn="0" w:oddVBand="0" w:evenVBand="0" w:oddHBand="1" w:evenHBand="0" w:firstRowFirstColumn="0" w:firstRowLastColumn="0" w:lastRowFirstColumn="0" w:lastRowLastColumn="0"/>
            </w:pPr>
          </w:p>
          <w:p w14:paraId="705F86DF" w14:textId="21FBCE0D" w:rsidR="00C7203C" w:rsidRPr="00AB6AC5" w:rsidRDefault="00C7203C" w:rsidP="001F091E">
            <w:pPr>
              <w:pStyle w:val="FSTableText"/>
              <w:cnfStyle w:val="000000100000" w:firstRow="0" w:lastRow="0" w:firstColumn="0" w:lastColumn="0" w:oddVBand="0" w:evenVBand="0" w:oddHBand="1" w:evenHBand="0" w:firstRowFirstColumn="0" w:firstRowLastColumn="0" w:lastRowFirstColumn="0" w:lastRowLastColumn="0"/>
            </w:pPr>
            <w:r w:rsidRPr="00AB6AC5">
              <w:t xml:space="preserve">As </w:t>
            </w:r>
            <w:r w:rsidR="00D55183" w:rsidRPr="00AB6AC5">
              <w:t xml:space="preserve">discussed in section </w:t>
            </w:r>
            <w:r w:rsidR="00F678FE" w:rsidRPr="00AB6AC5">
              <w:t xml:space="preserve">2.3.2, </w:t>
            </w:r>
            <w:r w:rsidR="003B3E6A" w:rsidRPr="00AB6AC5">
              <w:t xml:space="preserve">a red colour on </w:t>
            </w:r>
            <w:r w:rsidR="003B3E6A">
              <w:t>a</w:t>
            </w:r>
            <w:r w:rsidR="003B3E6A" w:rsidRPr="00AB6AC5">
              <w:t xml:space="preserve"> </w:t>
            </w:r>
            <w:r w:rsidR="003B3E6A" w:rsidRPr="003F58AE">
              <w:t>brown or grey CC</w:t>
            </w:r>
            <w:r w:rsidR="003B3E6A" w:rsidRPr="00AB6AC5">
              <w:t xml:space="preserve"> </w:t>
            </w:r>
            <w:r w:rsidR="003B3E6A">
              <w:t>background colour</w:t>
            </w:r>
            <w:r w:rsidR="003B3E6A" w:rsidRPr="00AB6AC5">
              <w:t xml:space="preserve"> </w:t>
            </w:r>
            <w:r w:rsidR="003B3E6A">
              <w:t>may not</w:t>
            </w:r>
            <w:r w:rsidR="003B3E6A" w:rsidRPr="00AB6AC5">
              <w:t xml:space="preserve"> result in good contrast and legibility</w:t>
            </w:r>
            <w:r w:rsidR="003B3E6A">
              <w:t xml:space="preserve"> given</w:t>
            </w:r>
            <w:r w:rsidR="00334DAE">
              <w:t xml:space="preserve"> </w:t>
            </w:r>
            <w:r w:rsidRPr="00AB6AC5">
              <w:t xml:space="preserve">the </w:t>
            </w:r>
            <w:r w:rsidR="00295B86">
              <w:t>specific shade of</w:t>
            </w:r>
            <w:r w:rsidR="00295B86" w:rsidRPr="00AB6AC5">
              <w:t xml:space="preserve"> </w:t>
            </w:r>
            <w:r w:rsidRPr="00AB6AC5">
              <w:t xml:space="preserve">red </w:t>
            </w:r>
            <w:r w:rsidR="003B3E6A">
              <w:t>is not prescribed</w:t>
            </w:r>
            <w:r w:rsidRPr="00AB6AC5">
              <w:t>.</w:t>
            </w:r>
          </w:p>
        </w:tc>
      </w:tr>
      <w:tr w:rsidR="00EA5E14" w14:paraId="73101B02"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268A67C8" w14:textId="388DCCF5" w:rsidR="00073637" w:rsidRPr="00073637" w:rsidRDefault="00073637" w:rsidP="006267D0">
            <w:pPr>
              <w:pStyle w:val="FSTableText"/>
              <w:rPr>
                <w:b w:val="0"/>
                <w:bCs w:val="0"/>
              </w:rPr>
            </w:pPr>
            <w:r w:rsidRPr="00073637">
              <w:rPr>
                <w:b w:val="0"/>
                <w:bCs w:val="0"/>
              </w:rPr>
              <w:t>The requirements to have specific colours on outer cartons is incredibly limiting. Given the physical printing limitations for cartons and the fact that the label will appear on both the clusters and can/bott</w:t>
            </w:r>
            <w:r>
              <w:rPr>
                <w:b w:val="0"/>
                <w:bCs w:val="0"/>
              </w:rPr>
              <w:t>le</w:t>
            </w:r>
            <w:r w:rsidRPr="00073637">
              <w:rPr>
                <w:b w:val="0"/>
                <w:bCs w:val="0"/>
              </w:rPr>
              <w:t xml:space="preserve"> it seem</w:t>
            </w:r>
            <w:r w:rsidR="00E6114F">
              <w:rPr>
                <w:b w:val="0"/>
                <w:bCs w:val="0"/>
              </w:rPr>
              <w:t>s</w:t>
            </w:r>
            <w:r w:rsidRPr="00073637">
              <w:rPr>
                <w:b w:val="0"/>
                <w:bCs w:val="0"/>
              </w:rPr>
              <w:t xml:space="preserve"> reasonable that it could either be left off the carton or the colours could be flexible to fit within the design.</w:t>
            </w:r>
          </w:p>
        </w:tc>
        <w:tc>
          <w:tcPr>
            <w:tcW w:w="2126" w:type="dxa"/>
            <w:tcBorders>
              <w:left w:val="single" w:sz="4" w:space="0" w:color="auto"/>
              <w:right w:val="single" w:sz="4" w:space="0" w:color="auto"/>
            </w:tcBorders>
          </w:tcPr>
          <w:p w14:paraId="26BC206D" w14:textId="66F8FF34" w:rsidR="00073637" w:rsidRDefault="00073637" w:rsidP="006267D0">
            <w:pPr>
              <w:pStyle w:val="FSTableText"/>
              <w:cnfStyle w:val="000000010000" w:firstRow="0" w:lastRow="0" w:firstColumn="0" w:lastColumn="0" w:oddVBand="0" w:evenVBand="0" w:oddHBand="0" w:evenHBand="1" w:firstRowFirstColumn="0" w:firstRowLastColumn="0" w:lastRowFirstColumn="0" w:lastRowLastColumn="0"/>
            </w:pPr>
            <w:r>
              <w:t>Moon Dog Brewing</w:t>
            </w:r>
          </w:p>
        </w:tc>
        <w:tc>
          <w:tcPr>
            <w:tcW w:w="6843" w:type="dxa"/>
            <w:tcBorders>
              <w:left w:val="single" w:sz="4" w:space="0" w:color="auto"/>
            </w:tcBorders>
          </w:tcPr>
          <w:p w14:paraId="6940072D" w14:textId="1E52C78E" w:rsidR="003850D7" w:rsidRDefault="00380253" w:rsidP="006267D0">
            <w:pPr>
              <w:pStyle w:val="FSTableText"/>
              <w:cnfStyle w:val="000000010000" w:firstRow="0" w:lastRow="0" w:firstColumn="0" w:lastColumn="0" w:oddVBand="0" w:evenVBand="0" w:oddHBand="0" w:evenHBand="1" w:firstRowFirstColumn="0" w:firstRowLastColumn="0" w:lastRowFirstColumn="0" w:lastRowLastColumn="0"/>
            </w:pPr>
            <w:r>
              <w:t>As further discussed in section</w:t>
            </w:r>
            <w:r w:rsidR="009104B0">
              <w:t xml:space="preserve"> 2.3.2</w:t>
            </w:r>
            <w:r w:rsidR="00937644">
              <w:t>,</w:t>
            </w:r>
            <w:r w:rsidR="001979A5">
              <w:t xml:space="preserve"> the colour of the</w:t>
            </w:r>
            <w:r w:rsidR="00E017AB">
              <w:t xml:space="preserve"> </w:t>
            </w:r>
            <w:r w:rsidR="003C0EE1">
              <w:t>a</w:t>
            </w:r>
            <w:r w:rsidR="00425CEE">
              <w:t xml:space="preserve">lternative </w:t>
            </w:r>
            <w:r w:rsidR="00E017AB">
              <w:t xml:space="preserve">pregnancy warning </w:t>
            </w:r>
            <w:r w:rsidR="00425CEE">
              <w:t>mark</w:t>
            </w:r>
            <w:r w:rsidR="00546059">
              <w:t xml:space="preserve"> for post-printed CC outer packages</w:t>
            </w:r>
            <w:r w:rsidR="00E017AB">
              <w:t xml:space="preserve"> is prescribed to ensure legibility and noticeability and prevent consumer confusion. </w:t>
            </w:r>
          </w:p>
          <w:p w14:paraId="1C4E2D34" w14:textId="77777777" w:rsidR="003D3E38" w:rsidRDefault="003D3E38" w:rsidP="006267D0">
            <w:pPr>
              <w:pStyle w:val="FSTableText"/>
              <w:cnfStyle w:val="000000010000" w:firstRow="0" w:lastRow="0" w:firstColumn="0" w:lastColumn="0" w:oddVBand="0" w:evenVBand="0" w:oddHBand="0" w:evenHBand="1" w:firstRowFirstColumn="0" w:firstRowLastColumn="0" w:lastRowFirstColumn="0" w:lastRowLastColumn="0"/>
            </w:pPr>
          </w:p>
          <w:p w14:paraId="1A34B4FD" w14:textId="05DCD3D0" w:rsidR="000674B1" w:rsidRPr="00474DCA" w:rsidRDefault="009B5098" w:rsidP="006267D0">
            <w:pPr>
              <w:pStyle w:val="FSTableText"/>
              <w:cnfStyle w:val="000000010000" w:firstRow="0" w:lastRow="0" w:firstColumn="0" w:lastColumn="0" w:oddVBand="0" w:evenVBand="0" w:oddHBand="0" w:evenHBand="1" w:firstRowFirstColumn="0" w:firstRowLastColumn="0" w:lastRowFirstColumn="0" w:lastRowLastColumn="0"/>
            </w:pPr>
            <w:r>
              <w:t xml:space="preserve">As </w:t>
            </w:r>
            <w:r w:rsidR="004B18A3">
              <w:t>discussed in P1050, the p</w:t>
            </w:r>
            <w:r w:rsidR="007E26E6">
              <w:t xml:space="preserve">rimary objective </w:t>
            </w:r>
            <w:r w:rsidR="002464A3">
              <w:t xml:space="preserve">of </w:t>
            </w:r>
            <w:r w:rsidR="00AD675F">
              <w:t xml:space="preserve">the </w:t>
            </w:r>
            <w:r w:rsidR="002464A3">
              <w:t>pregnancy warning label</w:t>
            </w:r>
            <w:r w:rsidR="00957A5B">
              <w:t xml:space="preserve"> as</w:t>
            </w:r>
            <w:r w:rsidR="002464A3">
              <w:t xml:space="preserve"> </w:t>
            </w:r>
            <w:r w:rsidR="007E26E6">
              <w:t>identified in policy advice</w:t>
            </w:r>
            <w:r w:rsidR="00022381">
              <w:t xml:space="preserve"> provided by </w:t>
            </w:r>
            <w:r w:rsidR="00E6114F">
              <w:t>food ministers</w:t>
            </w:r>
            <w:r w:rsidR="00EF17BB">
              <w:t>,</w:t>
            </w:r>
            <w:r w:rsidR="007E26E6">
              <w:t xml:space="preserve"> </w:t>
            </w:r>
            <w:r w:rsidR="00456BBC">
              <w:t xml:space="preserve">is </w:t>
            </w:r>
            <w:r w:rsidR="00456BBC" w:rsidRPr="00121724">
              <w:rPr>
                <w:i/>
                <w:iCs/>
              </w:rPr>
              <w:t xml:space="preserve">to provide a clear and easy to understand trigger to remind pregnant women, </w:t>
            </w:r>
            <w:r w:rsidR="00456BBC" w:rsidRPr="003A3FC3">
              <w:rPr>
                <w:i/>
                <w:iCs/>
                <w:u w:val="single"/>
              </w:rPr>
              <w:t>at both the point of sale and</w:t>
            </w:r>
            <w:r w:rsidR="00AA381F" w:rsidRPr="003A3FC3">
              <w:rPr>
                <w:i/>
                <w:iCs/>
                <w:u w:val="single"/>
              </w:rPr>
              <w:t xml:space="preserve"> the potential point of consumption</w:t>
            </w:r>
            <w:r w:rsidR="00456BBC" w:rsidRPr="00121724">
              <w:rPr>
                <w:i/>
                <w:iCs/>
              </w:rPr>
              <w:t>, not to drink alcohol</w:t>
            </w:r>
            <w:r w:rsidR="00456BBC">
              <w:t xml:space="preserve">. </w:t>
            </w:r>
            <w:r w:rsidR="003F33FA">
              <w:t>FSANZ determined that r</w:t>
            </w:r>
            <w:r w:rsidR="00121724">
              <w:t xml:space="preserve">equiring the warning label on outer packages sold for retail sale is consistent with </w:t>
            </w:r>
            <w:r w:rsidR="0083271D">
              <w:t>this policy advice</w:t>
            </w:r>
            <w:r w:rsidR="00E6114F">
              <w:t xml:space="preserve">. The policy intent </w:t>
            </w:r>
            <w:r w:rsidR="006A2B05">
              <w:t>is not</w:t>
            </w:r>
            <w:r w:rsidR="009A67B7">
              <w:t xml:space="preserve"> being reviewed as part of this application.</w:t>
            </w:r>
            <w:r w:rsidR="008C165E">
              <w:t xml:space="preserve"> See section 1.2 of the </w:t>
            </w:r>
            <w:hyperlink r:id="rId23" w:history="1">
              <w:r w:rsidR="008C165E" w:rsidRPr="000F3B51">
                <w:rPr>
                  <w:rStyle w:val="Hyperlink"/>
                </w:rPr>
                <w:t>P1050 Approval Report</w:t>
              </w:r>
            </w:hyperlink>
            <w:r w:rsidR="008C165E">
              <w:t xml:space="preserve"> for further details.</w:t>
            </w:r>
          </w:p>
        </w:tc>
      </w:tr>
      <w:tr w:rsidR="00EA5E14" w14:paraId="2A126E17"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631E6D08" w14:textId="1F9E9492" w:rsidR="000570DF" w:rsidRDefault="000570DF" w:rsidP="001F091E">
            <w:pPr>
              <w:pStyle w:val="FSTableText"/>
              <w:rPr>
                <w:b w:val="0"/>
                <w:bCs w:val="0"/>
              </w:rPr>
            </w:pPr>
            <w:r>
              <w:rPr>
                <w:b w:val="0"/>
                <w:bCs w:val="0"/>
              </w:rPr>
              <w:lastRenderedPageBreak/>
              <w:t>S</w:t>
            </w:r>
            <w:r w:rsidRPr="00D753B9">
              <w:rPr>
                <w:b w:val="0"/>
                <w:bCs w:val="0"/>
              </w:rPr>
              <w:t xml:space="preserve">ize </w:t>
            </w:r>
            <w:r w:rsidRPr="00EC01C8">
              <w:rPr>
                <w:b w:val="0"/>
                <w:bCs w:val="0"/>
              </w:rPr>
              <w:t>needs to</w:t>
            </w:r>
            <w:r w:rsidR="00EC01C8" w:rsidRPr="00EC01C8">
              <w:rPr>
                <w:b w:val="0"/>
                <w:bCs w:val="0"/>
              </w:rPr>
              <w:t xml:space="preserve"> be</w:t>
            </w:r>
            <w:r w:rsidRPr="00D753B9">
              <w:rPr>
                <w:b w:val="0"/>
                <w:bCs w:val="0"/>
              </w:rPr>
              <w:t xml:space="preserve"> considered in relation to other displayed information on the package</w:t>
            </w:r>
            <w:r>
              <w:rPr>
                <w:b w:val="0"/>
                <w:bCs w:val="0"/>
              </w:rPr>
              <w:t>. Concerned visibility will be reduced.</w:t>
            </w:r>
          </w:p>
        </w:tc>
        <w:tc>
          <w:tcPr>
            <w:tcW w:w="2126" w:type="dxa"/>
            <w:tcBorders>
              <w:left w:val="single" w:sz="4" w:space="0" w:color="auto"/>
              <w:right w:val="single" w:sz="4" w:space="0" w:color="auto"/>
            </w:tcBorders>
          </w:tcPr>
          <w:p w14:paraId="2149C30B" w14:textId="77777777" w:rsidR="000570DF" w:rsidRDefault="000570DF" w:rsidP="001F091E">
            <w:pPr>
              <w:pStyle w:val="FSTableText"/>
              <w:cnfStyle w:val="000000100000" w:firstRow="0" w:lastRow="0" w:firstColumn="0" w:lastColumn="0" w:oddVBand="0" w:evenVBand="0" w:oddHBand="1" w:evenHBand="0" w:firstRowFirstColumn="0" w:firstRowLastColumn="0" w:lastRowFirstColumn="0" w:lastRowLastColumn="0"/>
            </w:pPr>
            <w:r>
              <w:t>Alcohol Healthwatch</w:t>
            </w:r>
          </w:p>
        </w:tc>
        <w:tc>
          <w:tcPr>
            <w:tcW w:w="6843" w:type="dxa"/>
            <w:tcBorders>
              <w:left w:val="single" w:sz="4" w:space="0" w:color="auto"/>
            </w:tcBorders>
          </w:tcPr>
          <w:p w14:paraId="25CC4F7E" w14:textId="32BEA39C" w:rsidR="000570DF" w:rsidRPr="00474DCA" w:rsidRDefault="000570DF" w:rsidP="001F091E">
            <w:pPr>
              <w:pStyle w:val="FSTableText"/>
              <w:cnfStyle w:val="000000100000" w:firstRow="0" w:lastRow="0" w:firstColumn="0" w:lastColumn="0" w:oddVBand="0" w:evenVBand="0" w:oddHBand="1" w:evenHBand="0" w:firstRowFirstColumn="0" w:firstRowLastColumn="0" w:lastRowFirstColumn="0" w:lastRowLastColumn="0"/>
            </w:pPr>
            <w:r>
              <w:t>The s</w:t>
            </w:r>
            <w:r w:rsidRPr="00474DCA">
              <w:t>ize of other displayed information</w:t>
            </w:r>
            <w:r>
              <w:t xml:space="preserve"> on the package</w:t>
            </w:r>
            <w:r w:rsidRPr="00474DCA">
              <w:t xml:space="preserve"> is </w:t>
            </w:r>
            <w:r>
              <w:t xml:space="preserve">generally </w:t>
            </w:r>
            <w:r w:rsidRPr="00474DCA">
              <w:t xml:space="preserve">not prescribed </w:t>
            </w:r>
            <w:r>
              <w:t xml:space="preserve">(other than for warning statements) </w:t>
            </w:r>
            <w:r w:rsidRPr="00474DCA">
              <w:t xml:space="preserve">so a consistent comparison to existing information on the label is not possible. FSANZ has increased the size </w:t>
            </w:r>
            <w:r w:rsidR="00F33895">
              <w:t xml:space="preserve">of </w:t>
            </w:r>
            <w:r w:rsidR="0011070D">
              <w:t xml:space="preserve">type of the signal </w:t>
            </w:r>
            <w:r w:rsidR="00071679">
              <w:t xml:space="preserve">words </w:t>
            </w:r>
            <w:r w:rsidR="0011070D">
              <w:t>and statement and the p</w:t>
            </w:r>
            <w:r w:rsidR="00A23C64">
              <w:t xml:space="preserve">ictogram </w:t>
            </w:r>
            <w:r w:rsidR="00EA1C3F">
              <w:t xml:space="preserve">diameter </w:t>
            </w:r>
            <w:r w:rsidRPr="00474DCA">
              <w:t xml:space="preserve">relative to existing </w:t>
            </w:r>
            <w:r w:rsidR="00FA1807">
              <w:t xml:space="preserve">pregnancy warning label </w:t>
            </w:r>
            <w:r w:rsidRPr="00474DCA">
              <w:t>size requirements</w:t>
            </w:r>
            <w:r>
              <w:t>.</w:t>
            </w:r>
          </w:p>
        </w:tc>
      </w:tr>
      <w:tr w:rsidR="00EA5E14" w14:paraId="6E8C2B15"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right w:val="single" w:sz="4" w:space="0" w:color="auto"/>
            </w:tcBorders>
          </w:tcPr>
          <w:p w14:paraId="111AFBDC" w14:textId="67B9E616" w:rsidR="00D9039D" w:rsidRDefault="00D9039D" w:rsidP="008C4E76">
            <w:pPr>
              <w:pStyle w:val="FSTableText"/>
              <w:rPr>
                <w:b w:val="0"/>
                <w:bCs w:val="0"/>
              </w:rPr>
            </w:pPr>
            <w:r>
              <w:rPr>
                <w:b w:val="0"/>
                <w:bCs w:val="0"/>
              </w:rPr>
              <w:t>A</w:t>
            </w:r>
            <w:r w:rsidR="007D28FC">
              <w:rPr>
                <w:b w:val="0"/>
                <w:bCs w:val="0"/>
              </w:rPr>
              <w:t xml:space="preserve"> size</w:t>
            </w:r>
            <w:r>
              <w:rPr>
                <w:b w:val="0"/>
                <w:bCs w:val="0"/>
              </w:rPr>
              <w:t xml:space="preserve"> increase will produce a substantially larger increase in </w:t>
            </w:r>
            <w:r w:rsidR="007D28FC">
              <w:rPr>
                <w:b w:val="0"/>
                <w:bCs w:val="0"/>
              </w:rPr>
              <w:t xml:space="preserve">label </w:t>
            </w:r>
            <w:r>
              <w:rPr>
                <w:b w:val="0"/>
                <w:bCs w:val="0"/>
              </w:rPr>
              <w:t xml:space="preserve">surface area. An estimation of the total size increase should have been provided. The proposed size increase seems to be a disproportionate response to the potential loss of attention to the label. Any loss of attention will be </w:t>
            </w:r>
            <w:r w:rsidRPr="00D9039D">
              <w:rPr>
                <w:b w:val="0"/>
                <w:bCs w:val="0"/>
              </w:rPr>
              <w:t>negligible</w:t>
            </w:r>
            <w:r w:rsidR="007D28FC">
              <w:rPr>
                <w:b w:val="0"/>
                <w:bCs w:val="0"/>
              </w:rPr>
              <w:t xml:space="preserve"> noting</w:t>
            </w:r>
            <w:r>
              <w:rPr>
                <w:b w:val="0"/>
                <w:bCs w:val="0"/>
              </w:rPr>
              <w:t xml:space="preserve"> </w:t>
            </w:r>
            <w:r w:rsidRPr="00D9039D">
              <w:rPr>
                <w:b w:val="0"/>
                <w:bCs w:val="0"/>
              </w:rPr>
              <w:t>the primary target of the original policy was the point of consumption rather than the point of sale and that all</w:t>
            </w:r>
            <w:r w:rsidR="00615ED9">
              <w:rPr>
                <w:b w:val="0"/>
                <w:bCs w:val="0"/>
              </w:rPr>
              <w:t xml:space="preserve"> other warning labels will be in the</w:t>
            </w:r>
            <w:r w:rsidRPr="00D9039D">
              <w:rPr>
                <w:b w:val="0"/>
                <w:bCs w:val="0"/>
              </w:rPr>
              <w:t xml:space="preserve"> three colours</w:t>
            </w:r>
            <w:r>
              <w:rPr>
                <w:b w:val="0"/>
                <w:bCs w:val="0"/>
              </w:rPr>
              <w:t>.</w:t>
            </w:r>
          </w:p>
        </w:tc>
        <w:tc>
          <w:tcPr>
            <w:tcW w:w="2126" w:type="dxa"/>
            <w:tcBorders>
              <w:left w:val="single" w:sz="4" w:space="0" w:color="auto"/>
              <w:bottom w:val="single" w:sz="4" w:space="0" w:color="auto"/>
              <w:right w:val="single" w:sz="4" w:space="0" w:color="auto"/>
            </w:tcBorders>
          </w:tcPr>
          <w:p w14:paraId="533CD633" w14:textId="5544FBAF" w:rsidR="00D9039D" w:rsidRDefault="00D9039D" w:rsidP="008C4E76">
            <w:pPr>
              <w:pStyle w:val="FSTableText"/>
              <w:cnfStyle w:val="000000010000" w:firstRow="0" w:lastRow="0" w:firstColumn="0" w:lastColumn="0" w:oddVBand="0" w:evenVBand="0" w:oddHBand="0" w:evenHBand="1" w:firstRowFirstColumn="0" w:firstRowLastColumn="0" w:lastRowFirstColumn="0" w:lastRowLastColumn="0"/>
            </w:pPr>
            <w:r>
              <w:t>Lion</w:t>
            </w:r>
          </w:p>
        </w:tc>
        <w:tc>
          <w:tcPr>
            <w:tcW w:w="6843" w:type="dxa"/>
            <w:tcBorders>
              <w:left w:val="single" w:sz="4" w:space="0" w:color="auto"/>
            </w:tcBorders>
          </w:tcPr>
          <w:p w14:paraId="53DCA5FA" w14:textId="3A8F4FDC" w:rsidR="00EA792E" w:rsidRDefault="00966711" w:rsidP="008C4E76">
            <w:pPr>
              <w:pStyle w:val="FSTableText"/>
              <w:cnfStyle w:val="000000010000" w:firstRow="0" w:lastRow="0" w:firstColumn="0" w:lastColumn="0" w:oddVBand="0" w:evenVBand="0" w:oddHBand="0" w:evenHBand="1" w:firstRowFirstColumn="0" w:firstRowLastColumn="0" w:lastRowFirstColumn="0" w:lastRowLastColumn="0"/>
            </w:pPr>
            <w:r>
              <w:t>The label surface area is increased by approximately 50%, noting</w:t>
            </w:r>
            <w:r w:rsidR="002E4F86">
              <w:t xml:space="preserve"> that as</w:t>
            </w:r>
            <w:r>
              <w:t xml:space="preserve"> the specific font type, letter spacing and dimensions of the black border are not prescribed</w:t>
            </w:r>
            <w:r w:rsidR="002E4F86">
              <w:t>, the percentage increase in label surface area will vary</w:t>
            </w:r>
            <w:r>
              <w:t xml:space="preserve">. </w:t>
            </w:r>
            <w:r w:rsidR="00EC01C8">
              <w:t xml:space="preserve">See </w:t>
            </w:r>
            <w:r w:rsidR="00EC01C8" w:rsidRPr="00B05174">
              <w:t xml:space="preserve">section </w:t>
            </w:r>
            <w:r w:rsidR="00B05174" w:rsidRPr="00B05174">
              <w:t>2.3.2</w:t>
            </w:r>
            <w:r w:rsidR="00EC01C8">
              <w:t xml:space="preserve"> for an example of the larger alternative pregnancy warning mark</w:t>
            </w:r>
            <w:r w:rsidR="005140BE">
              <w:t xml:space="preserve"> compared</w:t>
            </w:r>
            <w:r w:rsidR="00EC01C8">
              <w:t xml:space="preserve"> </w:t>
            </w:r>
            <w:r w:rsidR="000F3B51">
              <w:t>with</w:t>
            </w:r>
            <w:r w:rsidR="00EC01C8">
              <w:t xml:space="preserve"> the existing label for outer packaging.</w:t>
            </w:r>
          </w:p>
          <w:p w14:paraId="0F49DB3C" w14:textId="77777777" w:rsidR="00FB0434" w:rsidRDefault="00FB0434" w:rsidP="008C4E76">
            <w:pPr>
              <w:pStyle w:val="FSTableText"/>
              <w:cnfStyle w:val="000000010000" w:firstRow="0" w:lastRow="0" w:firstColumn="0" w:lastColumn="0" w:oddVBand="0" w:evenVBand="0" w:oddHBand="0" w:evenHBand="1" w:firstRowFirstColumn="0" w:firstRowLastColumn="0" w:lastRowFirstColumn="0" w:lastRowLastColumn="0"/>
            </w:pPr>
          </w:p>
          <w:p w14:paraId="3E7BE178" w14:textId="273AAF4A" w:rsidR="00EC191E" w:rsidRDefault="00FA2D2E" w:rsidP="008C4E76">
            <w:pPr>
              <w:pStyle w:val="FSTableText"/>
              <w:cnfStyle w:val="000000010000" w:firstRow="0" w:lastRow="0" w:firstColumn="0" w:lastColumn="0" w:oddVBand="0" w:evenVBand="0" w:oddHBand="0" w:evenHBand="1" w:firstRowFirstColumn="0" w:firstRowLastColumn="0" w:lastRowFirstColumn="0" w:lastRowLastColumn="0"/>
            </w:pPr>
            <w:r>
              <w:t xml:space="preserve">As discussed </w:t>
            </w:r>
            <w:r w:rsidRPr="00B927AA">
              <w:t xml:space="preserve">in section </w:t>
            </w:r>
            <w:r w:rsidR="00615ED9">
              <w:t>2.3.2</w:t>
            </w:r>
            <w:r>
              <w:t xml:space="preserve">, </w:t>
            </w:r>
            <w:r w:rsidR="00BC09B0">
              <w:t xml:space="preserve">the </w:t>
            </w:r>
            <w:r w:rsidR="0086669E">
              <w:t xml:space="preserve">increased size is prescribed to </w:t>
            </w:r>
            <w:r w:rsidR="00976D03">
              <w:t xml:space="preserve">offset the loss of the colour red and </w:t>
            </w:r>
            <w:r w:rsidR="00027B68">
              <w:t xml:space="preserve">maintain the </w:t>
            </w:r>
            <w:r w:rsidR="00976D03">
              <w:t>label effectiveness.</w:t>
            </w:r>
            <w:r w:rsidR="00027B68">
              <w:t xml:space="preserve"> </w:t>
            </w:r>
          </w:p>
          <w:p w14:paraId="6D972F40" w14:textId="77777777" w:rsidR="00EC191E" w:rsidRDefault="00EC191E" w:rsidP="008C4E76">
            <w:pPr>
              <w:pStyle w:val="FSTableText"/>
              <w:cnfStyle w:val="000000010000" w:firstRow="0" w:lastRow="0" w:firstColumn="0" w:lastColumn="0" w:oddVBand="0" w:evenVBand="0" w:oddHBand="0" w:evenHBand="1" w:firstRowFirstColumn="0" w:firstRowLastColumn="0" w:lastRowFirstColumn="0" w:lastRowLastColumn="0"/>
            </w:pPr>
          </w:p>
          <w:p w14:paraId="5FF253F8" w14:textId="5485F2F6" w:rsidR="003C392E" w:rsidRPr="00474DCA" w:rsidRDefault="00046549" w:rsidP="008C4E76">
            <w:pPr>
              <w:pStyle w:val="FSTableText"/>
              <w:cnfStyle w:val="000000010000" w:firstRow="0" w:lastRow="0" w:firstColumn="0" w:lastColumn="0" w:oddVBand="0" w:evenVBand="0" w:oddHBand="0" w:evenHBand="1" w:firstRowFirstColumn="0" w:firstRowLastColumn="0" w:lastRowFirstColumn="0" w:lastRowLastColumn="0"/>
            </w:pPr>
            <w:r>
              <w:t xml:space="preserve">As </w:t>
            </w:r>
            <w:r w:rsidR="007E5FAA">
              <w:t>noted</w:t>
            </w:r>
            <w:r>
              <w:t xml:space="preserve"> above, the primary objective of the pregnancy warning label</w:t>
            </w:r>
            <w:r w:rsidR="009F47CB">
              <w:t xml:space="preserve"> was </w:t>
            </w:r>
            <w:r w:rsidR="009F47CB" w:rsidRPr="003A3FC3">
              <w:rPr>
                <w:i/>
                <w:iCs/>
              </w:rPr>
              <w:t xml:space="preserve">to provide a clear and easy to understand trigger </w:t>
            </w:r>
            <w:r w:rsidR="003A3FC3" w:rsidRPr="003A3FC3">
              <w:rPr>
                <w:i/>
                <w:iCs/>
              </w:rPr>
              <w:t xml:space="preserve">to remind </w:t>
            </w:r>
            <w:r w:rsidR="009F47CB" w:rsidRPr="003A3FC3">
              <w:rPr>
                <w:i/>
                <w:iCs/>
              </w:rPr>
              <w:t>pregnant women</w:t>
            </w:r>
            <w:r w:rsidR="003A3FC3">
              <w:rPr>
                <w:i/>
                <w:iCs/>
              </w:rPr>
              <w:t>,</w:t>
            </w:r>
            <w:r w:rsidR="009F47CB" w:rsidRPr="003A3FC3">
              <w:rPr>
                <w:i/>
                <w:iCs/>
              </w:rPr>
              <w:t xml:space="preserve"> </w:t>
            </w:r>
            <w:r w:rsidR="009F47CB" w:rsidRPr="003A3FC3">
              <w:rPr>
                <w:i/>
                <w:iCs/>
                <w:u w:val="single"/>
              </w:rPr>
              <w:t>at both the point of sale and the potential point of consumption</w:t>
            </w:r>
            <w:r w:rsidR="007E27EB">
              <w:rPr>
                <w:i/>
                <w:iCs/>
              </w:rPr>
              <w:t>, to not drink alcohol</w:t>
            </w:r>
            <w:r w:rsidR="006A2B05">
              <w:rPr>
                <w:i/>
                <w:iCs/>
              </w:rPr>
              <w:t>.</w:t>
            </w:r>
          </w:p>
        </w:tc>
      </w:tr>
      <w:tr w:rsidR="00025D42" w14:paraId="2BE0C035" w14:textId="77777777" w:rsidTr="00995C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36AD27E8" w14:textId="3E2D4D56" w:rsidR="00025D42" w:rsidRPr="00474DCA" w:rsidRDefault="00025D42" w:rsidP="006267D0">
            <w:pPr>
              <w:pStyle w:val="FSTableText"/>
            </w:pPr>
            <w:r>
              <w:t>Options for responding to the technical printing problem</w:t>
            </w:r>
          </w:p>
        </w:tc>
      </w:tr>
      <w:tr w:rsidR="00EA5E14" w14:paraId="5DEEB042"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05136A31" w14:textId="5A20FAC3" w:rsidR="00C612D8" w:rsidRPr="00C612D8" w:rsidRDefault="00C612D8" w:rsidP="006267D0">
            <w:pPr>
              <w:pStyle w:val="FSTableText"/>
              <w:rPr>
                <w:b w:val="0"/>
                <w:bCs w:val="0"/>
              </w:rPr>
            </w:pPr>
            <w:r w:rsidRPr="00C612D8">
              <w:rPr>
                <w:b w:val="0"/>
                <w:bCs w:val="0"/>
              </w:rPr>
              <w:t xml:space="preserve">Require the </w:t>
            </w:r>
            <w:r w:rsidR="00D0787E">
              <w:rPr>
                <w:b w:val="0"/>
                <w:bCs w:val="0"/>
              </w:rPr>
              <w:t>three-</w:t>
            </w:r>
            <w:r w:rsidRPr="00C612D8">
              <w:rPr>
                <w:b w:val="0"/>
                <w:bCs w:val="0"/>
              </w:rPr>
              <w:t>colour label on CC packaging.</w:t>
            </w:r>
            <w:r w:rsidR="00F716D4">
              <w:rPr>
                <w:b w:val="0"/>
                <w:bCs w:val="0"/>
              </w:rPr>
              <w:t xml:space="preserve"> </w:t>
            </w:r>
            <w:r w:rsidR="00DC4345">
              <w:rPr>
                <w:b w:val="0"/>
                <w:bCs w:val="0"/>
              </w:rPr>
              <w:t>Alcohol</w:t>
            </w:r>
            <w:r w:rsidRPr="00C612D8">
              <w:rPr>
                <w:b w:val="0"/>
                <w:bCs w:val="0"/>
              </w:rPr>
              <w:t xml:space="preserve"> producers </w:t>
            </w:r>
            <w:r w:rsidR="00DC4345">
              <w:rPr>
                <w:b w:val="0"/>
                <w:bCs w:val="0"/>
              </w:rPr>
              <w:t>would pay</w:t>
            </w:r>
            <w:r w:rsidRPr="00C612D8">
              <w:rPr>
                <w:b w:val="0"/>
                <w:bCs w:val="0"/>
              </w:rPr>
              <w:t xml:space="preserve"> the increased costs of printing, which they </w:t>
            </w:r>
            <w:r>
              <w:rPr>
                <w:b w:val="0"/>
                <w:bCs w:val="0"/>
              </w:rPr>
              <w:t>can</w:t>
            </w:r>
            <w:r w:rsidRPr="00C612D8">
              <w:rPr>
                <w:b w:val="0"/>
                <w:bCs w:val="0"/>
              </w:rPr>
              <w:t xml:space="preserve"> pass on to consumer</w:t>
            </w:r>
            <w:r w:rsidR="00517342">
              <w:rPr>
                <w:b w:val="0"/>
                <w:bCs w:val="0"/>
              </w:rPr>
              <w:t>s</w:t>
            </w:r>
            <w:r w:rsidRPr="00C612D8">
              <w:rPr>
                <w:b w:val="0"/>
                <w:bCs w:val="0"/>
              </w:rPr>
              <w:t>.</w:t>
            </w:r>
          </w:p>
        </w:tc>
        <w:tc>
          <w:tcPr>
            <w:tcW w:w="2126" w:type="dxa"/>
            <w:tcBorders>
              <w:left w:val="single" w:sz="4" w:space="0" w:color="auto"/>
              <w:right w:val="single" w:sz="4" w:space="0" w:color="auto"/>
            </w:tcBorders>
          </w:tcPr>
          <w:p w14:paraId="66C6BF3E" w14:textId="77777777" w:rsidR="00DC4345" w:rsidRDefault="00DC4345" w:rsidP="006267D0">
            <w:pPr>
              <w:pStyle w:val="FSTableText"/>
              <w:cnfStyle w:val="000000010000" w:firstRow="0" w:lastRow="0" w:firstColumn="0" w:lastColumn="0" w:oddVBand="0" w:evenVBand="0" w:oddHBand="0" w:evenHBand="1" w:firstRowFirstColumn="0" w:firstRowLastColumn="0" w:lastRowFirstColumn="0" w:lastRowLastColumn="0"/>
            </w:pPr>
            <w:r>
              <w:t>FARE</w:t>
            </w:r>
          </w:p>
          <w:p w14:paraId="7ED27DAC" w14:textId="596F19DE" w:rsidR="00B75D6D" w:rsidRDefault="00B75D6D" w:rsidP="006267D0">
            <w:pPr>
              <w:pStyle w:val="FSTableText"/>
              <w:cnfStyle w:val="000000010000" w:firstRow="0" w:lastRow="0" w:firstColumn="0" w:lastColumn="0" w:oddVBand="0" w:evenVBand="0" w:oddHBand="0" w:evenHBand="1" w:firstRowFirstColumn="0" w:firstRowLastColumn="0" w:lastRowFirstColumn="0" w:lastRowLastColumn="0"/>
            </w:pPr>
            <w:r>
              <w:t>George Institute</w:t>
            </w:r>
          </w:p>
          <w:p w14:paraId="54DD8C27" w14:textId="56A2C10C" w:rsidR="008823B8" w:rsidRPr="006F6E14" w:rsidRDefault="008823B8" w:rsidP="006267D0">
            <w:pPr>
              <w:pStyle w:val="FSTableText"/>
              <w:cnfStyle w:val="000000010000" w:firstRow="0" w:lastRow="0" w:firstColumn="0" w:lastColumn="0" w:oddVBand="0" w:evenVBand="0" w:oddHBand="0" w:evenHBand="1" w:firstRowFirstColumn="0" w:firstRowLastColumn="0" w:lastRowFirstColumn="0" w:lastRowLastColumn="0"/>
            </w:pPr>
            <w:r>
              <w:t>Cancer Council</w:t>
            </w:r>
            <w:r w:rsidR="00E26D56">
              <w:t xml:space="preserve"> Australia</w:t>
            </w:r>
          </w:p>
        </w:tc>
        <w:tc>
          <w:tcPr>
            <w:tcW w:w="6843" w:type="dxa"/>
            <w:tcBorders>
              <w:left w:val="single" w:sz="4" w:space="0" w:color="auto"/>
            </w:tcBorders>
          </w:tcPr>
          <w:p w14:paraId="12C08D4E" w14:textId="77777777" w:rsidR="006A5D35" w:rsidRPr="0046624A" w:rsidRDefault="006A5D35" w:rsidP="006267D0">
            <w:pPr>
              <w:pStyle w:val="FSTableText"/>
              <w:cnfStyle w:val="000000010000" w:firstRow="0" w:lastRow="0" w:firstColumn="0" w:lastColumn="0" w:oddVBand="0" w:evenVBand="0" w:oddHBand="0" w:evenHBand="1" w:firstRowFirstColumn="0" w:firstRowLastColumn="0" w:lastRowFirstColumn="0" w:lastRowLastColumn="0"/>
            </w:pPr>
            <w:r w:rsidRPr="0046624A">
              <w:t>See section 2.5.1.1 on the consideration of costs and benefits.</w:t>
            </w:r>
          </w:p>
          <w:p w14:paraId="249D3946" w14:textId="77777777" w:rsidR="006A5D35" w:rsidRPr="0046624A" w:rsidRDefault="006A5D35" w:rsidP="006267D0">
            <w:pPr>
              <w:pStyle w:val="FSTableText"/>
              <w:cnfStyle w:val="000000010000" w:firstRow="0" w:lastRow="0" w:firstColumn="0" w:lastColumn="0" w:oddVBand="0" w:evenVBand="0" w:oddHBand="0" w:evenHBand="1" w:firstRowFirstColumn="0" w:firstRowLastColumn="0" w:lastRowFirstColumn="0" w:lastRowLastColumn="0"/>
              <w:rPr>
                <w:b/>
                <w:bCs/>
              </w:rPr>
            </w:pPr>
          </w:p>
          <w:p w14:paraId="52569067" w14:textId="75DB642A" w:rsidR="005E0C6C" w:rsidRPr="0046624A" w:rsidRDefault="005E0C6C" w:rsidP="007668A2">
            <w:pPr>
              <w:pStyle w:val="FSTableText"/>
              <w:cnfStyle w:val="000000010000" w:firstRow="0" w:lastRow="0" w:firstColumn="0" w:lastColumn="0" w:oddVBand="0" w:evenVBand="0" w:oddHBand="0" w:evenHBand="1" w:firstRowFirstColumn="0" w:firstRowLastColumn="0" w:lastRowFirstColumn="0" w:lastRowLastColumn="0"/>
              <w:rPr>
                <w:b/>
                <w:bCs/>
              </w:rPr>
            </w:pPr>
          </w:p>
        </w:tc>
      </w:tr>
      <w:tr w:rsidR="00EA5E14" w14:paraId="48B39599"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2239BAF9" w14:textId="77777777" w:rsidR="00D571A5" w:rsidRDefault="00D571A5" w:rsidP="006267D0">
            <w:pPr>
              <w:pStyle w:val="FSTableText"/>
            </w:pPr>
            <w:r>
              <w:rPr>
                <w:b w:val="0"/>
                <w:bCs w:val="0"/>
              </w:rPr>
              <w:t xml:space="preserve">Require a larger </w:t>
            </w:r>
            <w:r w:rsidR="001E3C07">
              <w:rPr>
                <w:b w:val="0"/>
                <w:bCs w:val="0"/>
              </w:rPr>
              <w:t>three-</w:t>
            </w:r>
            <w:r>
              <w:rPr>
                <w:b w:val="0"/>
                <w:bCs w:val="0"/>
              </w:rPr>
              <w:t>colour warning label to mitigate the misalignment problem. How much larger would the label need to be? Additional costs could be passed on to the consumer.</w:t>
            </w:r>
          </w:p>
          <w:p w14:paraId="2E588DA4" w14:textId="77777777" w:rsidR="00E9418B" w:rsidRDefault="00E9418B" w:rsidP="006267D0">
            <w:pPr>
              <w:pStyle w:val="FSTableText"/>
            </w:pPr>
          </w:p>
          <w:p w14:paraId="121325B3" w14:textId="3138255A" w:rsidR="00E9418B" w:rsidRPr="009B4D9D" w:rsidRDefault="5637DA99" w:rsidP="006267D0">
            <w:pPr>
              <w:pStyle w:val="FSTableText"/>
              <w:rPr>
                <w:b w:val="0"/>
                <w:bCs w:val="0"/>
              </w:rPr>
            </w:pPr>
            <w:r>
              <w:rPr>
                <w:b w:val="0"/>
                <w:bCs w:val="0"/>
              </w:rPr>
              <w:t>There are examples of the three-colour warning label on the bottom of CC packaging in the marketplace. While not ideal location, there seems no reason why size cannot be increased to reduce misalign</w:t>
            </w:r>
            <w:r w:rsidR="4BB8D55E">
              <w:rPr>
                <w:b w:val="0"/>
                <w:bCs w:val="0"/>
              </w:rPr>
              <w:t>m</w:t>
            </w:r>
            <w:r>
              <w:rPr>
                <w:b w:val="0"/>
                <w:bCs w:val="0"/>
              </w:rPr>
              <w:t xml:space="preserve">ent.  </w:t>
            </w:r>
          </w:p>
        </w:tc>
        <w:tc>
          <w:tcPr>
            <w:tcW w:w="2126" w:type="dxa"/>
            <w:tcBorders>
              <w:left w:val="single" w:sz="4" w:space="0" w:color="auto"/>
              <w:right w:val="single" w:sz="4" w:space="0" w:color="auto"/>
            </w:tcBorders>
          </w:tcPr>
          <w:p w14:paraId="3A868A56" w14:textId="243750E9" w:rsidR="00D571A5" w:rsidRDefault="00D571A5" w:rsidP="006267D0">
            <w:pPr>
              <w:pStyle w:val="FSTableText"/>
              <w:cnfStyle w:val="000000100000" w:firstRow="0" w:lastRow="0" w:firstColumn="0" w:lastColumn="0" w:oddVBand="0" w:evenVBand="0" w:oddHBand="1" w:evenHBand="0" w:firstRowFirstColumn="0" w:firstRowLastColumn="0" w:lastRowFirstColumn="0" w:lastRowLastColumn="0"/>
            </w:pPr>
            <w:r>
              <w:t xml:space="preserve">Health </w:t>
            </w:r>
            <w:r w:rsidR="00E26D56">
              <w:t>New Zealand</w:t>
            </w:r>
          </w:p>
          <w:p w14:paraId="5675EA2B" w14:textId="5C34FB93" w:rsidR="00D571A5" w:rsidRDefault="00D571A5" w:rsidP="006267D0">
            <w:pPr>
              <w:pStyle w:val="FSTableText"/>
              <w:cnfStyle w:val="000000100000" w:firstRow="0" w:lastRow="0" w:firstColumn="0" w:lastColumn="0" w:oddVBand="0" w:evenVBand="0" w:oddHBand="1" w:evenHBand="0" w:firstRowFirstColumn="0" w:firstRowLastColumn="0" w:lastRowFirstColumn="0" w:lastRowLastColumn="0"/>
            </w:pPr>
            <w:r>
              <w:t xml:space="preserve">Consumer </w:t>
            </w:r>
            <w:r w:rsidR="00E26D56">
              <w:t>New Zealand</w:t>
            </w:r>
          </w:p>
          <w:p w14:paraId="04A5672A" w14:textId="77777777" w:rsidR="00D571A5" w:rsidRDefault="00D571A5" w:rsidP="006267D0">
            <w:pPr>
              <w:pStyle w:val="FSTableText"/>
              <w:cnfStyle w:val="000000100000" w:firstRow="0" w:lastRow="0" w:firstColumn="0" w:lastColumn="0" w:oddVBand="0" w:evenVBand="0" w:oddHBand="1" w:evenHBand="0" w:firstRowFirstColumn="0" w:firstRowLastColumn="0" w:lastRowFirstColumn="0" w:lastRowLastColumn="0"/>
            </w:pPr>
            <w:r>
              <w:t>Alcohol Healthwatch</w:t>
            </w:r>
          </w:p>
          <w:p w14:paraId="58736D2E" w14:textId="77777777" w:rsidR="00D571A5" w:rsidRDefault="00D571A5" w:rsidP="006267D0">
            <w:pPr>
              <w:pStyle w:val="FSTableText"/>
              <w:cnfStyle w:val="000000100000" w:firstRow="0" w:lastRow="0" w:firstColumn="0" w:lastColumn="0" w:oddVBand="0" w:evenVBand="0" w:oddHBand="1" w:evenHBand="0" w:firstRowFirstColumn="0" w:firstRowLastColumn="0" w:lastRowFirstColumn="0" w:lastRowLastColumn="0"/>
            </w:pPr>
            <w:r>
              <w:t>Cancer Council Australia</w:t>
            </w:r>
          </w:p>
          <w:p w14:paraId="3ECD8B76" w14:textId="77777777" w:rsidR="00D571A5" w:rsidRDefault="00D571A5" w:rsidP="006267D0">
            <w:pPr>
              <w:pStyle w:val="FSTableText"/>
              <w:cnfStyle w:val="000000100000" w:firstRow="0" w:lastRow="0" w:firstColumn="0" w:lastColumn="0" w:oddVBand="0" w:evenVBand="0" w:oddHBand="1" w:evenHBand="0" w:firstRowFirstColumn="0" w:firstRowLastColumn="0" w:lastRowFirstColumn="0" w:lastRowLastColumn="0"/>
            </w:pPr>
            <w:r>
              <w:t>FARE</w:t>
            </w:r>
          </w:p>
          <w:p w14:paraId="6B056499" w14:textId="77777777" w:rsidR="00B75D6D" w:rsidRDefault="00B75D6D" w:rsidP="006267D0">
            <w:pPr>
              <w:pStyle w:val="FSTableText"/>
              <w:cnfStyle w:val="000000100000" w:firstRow="0" w:lastRow="0" w:firstColumn="0" w:lastColumn="0" w:oddVBand="0" w:evenVBand="0" w:oddHBand="1" w:evenHBand="0" w:firstRowFirstColumn="0" w:firstRowLastColumn="0" w:lastRowFirstColumn="0" w:lastRowLastColumn="0"/>
            </w:pPr>
            <w:r>
              <w:t>George Institute</w:t>
            </w:r>
          </w:p>
          <w:p w14:paraId="02EBF470" w14:textId="77777777" w:rsidR="00DC0F12" w:rsidRDefault="00DC0F12" w:rsidP="006267D0">
            <w:pPr>
              <w:pStyle w:val="FSTableText"/>
              <w:cnfStyle w:val="000000100000" w:firstRow="0" w:lastRow="0" w:firstColumn="0" w:lastColumn="0" w:oddVBand="0" w:evenVBand="0" w:oddHBand="1" w:evenHBand="0" w:firstRowFirstColumn="0" w:firstRowLastColumn="0" w:lastRowFirstColumn="0" w:lastRowLastColumn="0"/>
            </w:pPr>
            <w:r>
              <w:t>N</w:t>
            </w:r>
            <w:r w:rsidR="00E26D56">
              <w:t>ew Zealand</w:t>
            </w:r>
            <w:r>
              <w:t xml:space="preserve"> College of Midwives</w:t>
            </w:r>
          </w:p>
          <w:p w14:paraId="5F305D05" w14:textId="682AED53" w:rsidR="00E9418B" w:rsidRDefault="00E9418B" w:rsidP="006267D0">
            <w:pPr>
              <w:pStyle w:val="FSTableText"/>
              <w:cnfStyle w:val="000000100000" w:firstRow="0" w:lastRow="0" w:firstColumn="0" w:lastColumn="0" w:oddVBand="0" w:evenVBand="0" w:oddHBand="1" w:evenHBand="0" w:firstRowFirstColumn="0" w:firstRowLastColumn="0" w:lastRowFirstColumn="0" w:lastRowLastColumn="0"/>
            </w:pPr>
            <w:r>
              <w:t>Department of Health, Tasmania</w:t>
            </w:r>
          </w:p>
        </w:tc>
        <w:tc>
          <w:tcPr>
            <w:tcW w:w="6843" w:type="dxa"/>
            <w:tcBorders>
              <w:left w:val="single" w:sz="4" w:space="0" w:color="auto"/>
            </w:tcBorders>
          </w:tcPr>
          <w:p w14:paraId="5D6D6474" w14:textId="69E2E7B6" w:rsidR="00C82EC6" w:rsidRPr="00B27FB5" w:rsidRDefault="00273E24" w:rsidP="002A2710">
            <w:pPr>
              <w:pStyle w:val="FSTableText"/>
              <w:cnfStyle w:val="000000100000" w:firstRow="0" w:lastRow="0" w:firstColumn="0" w:lastColumn="0" w:oddVBand="0" w:evenVBand="0" w:oddHBand="1" w:evenHBand="0" w:firstRowFirstColumn="0" w:firstRowLastColumn="0" w:lastRowFirstColumn="0" w:lastRowLastColumn="0"/>
            </w:pPr>
            <w:r>
              <w:t>See section 2.</w:t>
            </w:r>
            <w:r w:rsidR="008C03C0">
              <w:t>2</w:t>
            </w:r>
            <w:r>
              <w:t xml:space="preserve">.1 for </w:t>
            </w:r>
            <w:r w:rsidR="008C03C0">
              <w:t>details</w:t>
            </w:r>
            <w:r>
              <w:t xml:space="preserve"> of label size</w:t>
            </w:r>
            <w:r w:rsidR="008C03C0">
              <w:t xml:space="preserve"> examples</w:t>
            </w:r>
            <w:r>
              <w:t xml:space="preserve"> needed to reduce or remove the misalignment issue</w:t>
            </w:r>
            <w:r w:rsidR="00495B9F">
              <w:t>.</w:t>
            </w:r>
            <w:r>
              <w:t xml:space="preserve"> </w:t>
            </w:r>
            <w:r w:rsidR="001109BF" w:rsidRPr="003D3144">
              <w:t>Additionally, d</w:t>
            </w:r>
            <w:r w:rsidR="0087144D" w:rsidRPr="003D3144">
              <w:t>ue to variances in printing machines used across the industry, the increase</w:t>
            </w:r>
            <w:r w:rsidR="005416A9" w:rsidRPr="003D3144">
              <w:t xml:space="preserve">d </w:t>
            </w:r>
            <w:r w:rsidR="0087144D" w:rsidRPr="003D3144">
              <w:t xml:space="preserve">size </w:t>
            </w:r>
            <w:r w:rsidR="005416A9" w:rsidRPr="003D3144">
              <w:t xml:space="preserve">required </w:t>
            </w:r>
            <w:r w:rsidR="0087144D" w:rsidRPr="003D3144">
              <w:t xml:space="preserve">to reduce the </w:t>
            </w:r>
            <w:r w:rsidR="000D65A4" w:rsidRPr="003D3144">
              <w:t xml:space="preserve">appearance of the </w:t>
            </w:r>
            <w:r w:rsidR="00525FCB" w:rsidRPr="003D3144">
              <w:t>misalignment would vary.</w:t>
            </w:r>
            <w:r w:rsidR="00B82D5A">
              <w:t xml:space="preserve"> </w:t>
            </w:r>
          </w:p>
        </w:tc>
      </w:tr>
      <w:tr w:rsidR="00EA5E14" w14:paraId="2C98DAAD"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3429A842" w14:textId="27849941" w:rsidR="00DC4345" w:rsidRPr="00C612D8" w:rsidRDefault="00DC4345" w:rsidP="006267D0">
            <w:pPr>
              <w:pStyle w:val="FSTableText"/>
              <w:rPr>
                <w:b w:val="0"/>
                <w:bCs w:val="0"/>
              </w:rPr>
            </w:pPr>
            <w:r>
              <w:rPr>
                <w:b w:val="0"/>
                <w:bCs w:val="0"/>
              </w:rPr>
              <w:lastRenderedPageBreak/>
              <w:t>Require the printing of ‘NOT FOR RETAIL DISPLAY’ label on all post-printed CC packaging, noting such a labelled product would still be legally suitable for retail sale. The proposed alternative label would be required while compliance data</w:t>
            </w:r>
            <w:r w:rsidR="00BB54C6">
              <w:rPr>
                <w:b w:val="0"/>
                <w:bCs w:val="0"/>
              </w:rPr>
              <w:t xml:space="preserve"> are</w:t>
            </w:r>
            <w:r>
              <w:rPr>
                <w:b w:val="0"/>
                <w:bCs w:val="0"/>
              </w:rPr>
              <w:t xml:space="preserve"> gathered. </w:t>
            </w:r>
          </w:p>
        </w:tc>
        <w:tc>
          <w:tcPr>
            <w:tcW w:w="2126" w:type="dxa"/>
            <w:tcBorders>
              <w:left w:val="single" w:sz="4" w:space="0" w:color="auto"/>
              <w:right w:val="single" w:sz="4" w:space="0" w:color="auto"/>
            </w:tcBorders>
          </w:tcPr>
          <w:p w14:paraId="59C28579" w14:textId="77777777" w:rsidR="00DC4345" w:rsidRDefault="00DC4345" w:rsidP="006267D0">
            <w:pPr>
              <w:pStyle w:val="FSTableText"/>
              <w:cnfStyle w:val="000000010000" w:firstRow="0" w:lastRow="0" w:firstColumn="0" w:lastColumn="0" w:oddVBand="0" w:evenVBand="0" w:oddHBand="0" w:evenHBand="1" w:firstRowFirstColumn="0" w:firstRowLastColumn="0" w:lastRowFirstColumn="0" w:lastRowLastColumn="0"/>
            </w:pPr>
            <w:r>
              <w:t>FARE</w:t>
            </w:r>
          </w:p>
          <w:p w14:paraId="3A130C1E" w14:textId="70569B43" w:rsidR="00B75D6D" w:rsidRDefault="00B75D6D" w:rsidP="006267D0">
            <w:pPr>
              <w:pStyle w:val="FSTableText"/>
              <w:cnfStyle w:val="000000010000" w:firstRow="0" w:lastRow="0" w:firstColumn="0" w:lastColumn="0" w:oddVBand="0" w:evenVBand="0" w:oddHBand="0" w:evenHBand="1" w:firstRowFirstColumn="0" w:firstRowLastColumn="0" w:lastRowFirstColumn="0" w:lastRowLastColumn="0"/>
            </w:pPr>
            <w:r>
              <w:t>George Institute</w:t>
            </w:r>
          </w:p>
          <w:p w14:paraId="3D28C764" w14:textId="76945770" w:rsidR="008823B8" w:rsidRDefault="008823B8" w:rsidP="006267D0">
            <w:pPr>
              <w:pStyle w:val="FSTableText"/>
              <w:cnfStyle w:val="000000010000" w:firstRow="0" w:lastRow="0" w:firstColumn="0" w:lastColumn="0" w:oddVBand="0" w:evenVBand="0" w:oddHBand="0" w:evenHBand="1" w:firstRowFirstColumn="0" w:firstRowLastColumn="0" w:lastRowFirstColumn="0" w:lastRowLastColumn="0"/>
            </w:pPr>
            <w:r>
              <w:t>Cancer Council</w:t>
            </w:r>
            <w:r w:rsidR="00E26D56">
              <w:t xml:space="preserve"> Australia</w:t>
            </w:r>
          </w:p>
        </w:tc>
        <w:tc>
          <w:tcPr>
            <w:tcW w:w="6843" w:type="dxa"/>
            <w:tcBorders>
              <w:left w:val="single" w:sz="4" w:space="0" w:color="auto"/>
            </w:tcBorders>
          </w:tcPr>
          <w:p w14:paraId="1AE006D4" w14:textId="1B104A9A" w:rsidR="00DC4345" w:rsidRDefault="0056194C" w:rsidP="006267D0">
            <w:pPr>
              <w:pStyle w:val="FSTableText"/>
              <w:cnfStyle w:val="000000010000" w:firstRow="0" w:lastRow="0" w:firstColumn="0" w:lastColumn="0" w:oddVBand="0" w:evenVBand="0" w:oddHBand="0" w:evenHBand="1" w:firstRowFirstColumn="0" w:firstRowLastColumn="0" w:lastRowFirstColumn="0" w:lastRowLastColumn="0"/>
            </w:pPr>
            <w:r>
              <w:t>The Code does</w:t>
            </w:r>
            <w:r w:rsidR="00F1729D">
              <w:t xml:space="preserve"> not prescribe when a package </w:t>
            </w:r>
            <w:r w:rsidR="00916071">
              <w:t xml:space="preserve">of food </w:t>
            </w:r>
            <w:r w:rsidR="00F1729D">
              <w:t xml:space="preserve">can or cannot be </w:t>
            </w:r>
            <w:r w:rsidR="00CA70DD">
              <w:t xml:space="preserve">displayed </w:t>
            </w:r>
            <w:r w:rsidR="00F1729D">
              <w:t xml:space="preserve">for retail sale. If </w:t>
            </w:r>
            <w:r w:rsidR="00DB7F8B">
              <w:t>a food</w:t>
            </w:r>
            <w:r w:rsidR="00F1729D">
              <w:t xml:space="preserve"> is</w:t>
            </w:r>
            <w:r w:rsidR="00213D7F">
              <w:t xml:space="preserve"> for retail sale</w:t>
            </w:r>
            <w:r w:rsidR="00F1729D">
              <w:t>, or can be</w:t>
            </w:r>
            <w:r w:rsidR="00213D7F">
              <w:t xml:space="preserve"> </w:t>
            </w:r>
            <w:r w:rsidR="00F1729D">
              <w:t xml:space="preserve">sold for retail sale, it is up to the food supplier to ensure it </w:t>
            </w:r>
            <w:r w:rsidR="00C0446D">
              <w:t xml:space="preserve">complies with </w:t>
            </w:r>
            <w:r w:rsidR="00D4383C">
              <w:t xml:space="preserve">all </w:t>
            </w:r>
            <w:r w:rsidR="00C0446D">
              <w:t xml:space="preserve">relevant requirements in the Code e.g. being </w:t>
            </w:r>
            <w:r w:rsidR="00F1729D">
              <w:t>labelled in accordance with the Code.</w:t>
            </w:r>
          </w:p>
          <w:p w14:paraId="73A1A594" w14:textId="77777777" w:rsidR="00E26D56" w:rsidRDefault="00E26D56" w:rsidP="006267D0">
            <w:pPr>
              <w:pStyle w:val="FSTableText"/>
              <w:cnfStyle w:val="000000010000" w:firstRow="0" w:lastRow="0" w:firstColumn="0" w:lastColumn="0" w:oddVBand="0" w:evenVBand="0" w:oddHBand="0" w:evenHBand="1" w:firstRowFirstColumn="0" w:firstRowLastColumn="0" w:lastRowFirstColumn="0" w:lastRowLastColumn="0"/>
            </w:pPr>
          </w:p>
          <w:p w14:paraId="607611E1" w14:textId="4257E64C" w:rsidR="00DC4345" w:rsidRPr="00474DCA" w:rsidRDefault="00DC4345" w:rsidP="006267D0">
            <w:pPr>
              <w:pStyle w:val="FSTableText"/>
              <w:cnfStyle w:val="000000010000" w:firstRow="0" w:lastRow="0" w:firstColumn="0" w:lastColumn="0" w:oddVBand="0" w:evenVBand="0" w:oddHBand="0" w:evenHBand="1" w:firstRowFirstColumn="0" w:firstRowLastColumn="0" w:lastRowFirstColumn="0" w:lastRowLastColumn="0"/>
            </w:pPr>
          </w:p>
        </w:tc>
      </w:tr>
      <w:tr w:rsidR="00EA5E14" w14:paraId="79E9F8F2"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56CA0DE8" w14:textId="644DD224" w:rsidR="00C612D8" w:rsidRPr="00C612D8" w:rsidRDefault="00D0787E" w:rsidP="006267D0">
            <w:pPr>
              <w:pStyle w:val="FSTableText"/>
              <w:rPr>
                <w:b w:val="0"/>
                <w:bCs w:val="0"/>
              </w:rPr>
            </w:pPr>
            <w:r w:rsidRPr="00BC3933">
              <w:rPr>
                <w:b w:val="0"/>
                <w:bCs w:val="0"/>
              </w:rPr>
              <w:t xml:space="preserve">Are there </w:t>
            </w:r>
            <w:r w:rsidR="00C612D8" w:rsidRPr="00BC3933">
              <w:rPr>
                <w:b w:val="0"/>
                <w:bCs w:val="0"/>
              </w:rPr>
              <w:t xml:space="preserve">alternative </w:t>
            </w:r>
            <w:r w:rsidR="005F6490">
              <w:rPr>
                <w:b w:val="0"/>
                <w:bCs w:val="0"/>
              </w:rPr>
              <w:t>three-</w:t>
            </w:r>
            <w:r w:rsidR="00C612D8" w:rsidRPr="00BC3933">
              <w:rPr>
                <w:b w:val="0"/>
                <w:bCs w:val="0"/>
              </w:rPr>
              <w:t xml:space="preserve">colour designs </w:t>
            </w:r>
            <w:r w:rsidRPr="00BC3933">
              <w:rPr>
                <w:b w:val="0"/>
                <w:bCs w:val="0"/>
              </w:rPr>
              <w:t xml:space="preserve">that could </w:t>
            </w:r>
            <w:r w:rsidR="00C612D8" w:rsidRPr="00BC3933">
              <w:rPr>
                <w:b w:val="0"/>
                <w:bCs w:val="0"/>
              </w:rPr>
              <w:t>address the problem</w:t>
            </w:r>
            <w:r w:rsidR="00BC3933" w:rsidRPr="00BC3933">
              <w:rPr>
                <w:b w:val="0"/>
                <w:bCs w:val="0"/>
              </w:rPr>
              <w:t>?</w:t>
            </w:r>
            <w:r w:rsidR="00C612D8" w:rsidRPr="00BC3933">
              <w:rPr>
                <w:b w:val="0"/>
                <w:bCs w:val="0"/>
              </w:rPr>
              <w:t xml:space="preserve"> (e.g. increase the size of white background around the red warning text</w:t>
            </w:r>
            <w:r w:rsidR="009B4D9D" w:rsidRPr="00BC3933">
              <w:rPr>
                <w:b w:val="0"/>
                <w:bCs w:val="0"/>
              </w:rPr>
              <w:t>)</w:t>
            </w:r>
            <w:r w:rsidR="00BC3933" w:rsidRPr="00BC3933">
              <w:rPr>
                <w:b w:val="0"/>
                <w:bCs w:val="0"/>
              </w:rPr>
              <w:t>.</w:t>
            </w:r>
          </w:p>
        </w:tc>
        <w:tc>
          <w:tcPr>
            <w:tcW w:w="2126" w:type="dxa"/>
            <w:tcBorders>
              <w:left w:val="single" w:sz="4" w:space="0" w:color="auto"/>
              <w:right w:val="single" w:sz="4" w:space="0" w:color="auto"/>
            </w:tcBorders>
          </w:tcPr>
          <w:p w14:paraId="20845A0B" w14:textId="5F2ED887" w:rsidR="00C612D8" w:rsidRPr="006F6E14" w:rsidRDefault="00C612D8" w:rsidP="006267D0">
            <w:pPr>
              <w:pStyle w:val="FSTableText"/>
              <w:cnfStyle w:val="000000100000" w:firstRow="0" w:lastRow="0" w:firstColumn="0" w:lastColumn="0" w:oddVBand="0" w:evenVBand="0" w:oddHBand="1" w:evenHBand="0" w:firstRowFirstColumn="0" w:firstRowLastColumn="0" w:lastRowFirstColumn="0" w:lastRowLastColumn="0"/>
            </w:pPr>
            <w:r w:rsidRPr="00A32D09">
              <w:rPr>
                <w:lang w:val="en-AU"/>
              </w:rPr>
              <w:t>Victorian Department of Health and the Victorian Department of Jobs, Precincts and Regions</w:t>
            </w:r>
          </w:p>
        </w:tc>
        <w:tc>
          <w:tcPr>
            <w:tcW w:w="6843" w:type="dxa"/>
            <w:tcBorders>
              <w:left w:val="single" w:sz="4" w:space="0" w:color="auto"/>
            </w:tcBorders>
          </w:tcPr>
          <w:p w14:paraId="589B3070" w14:textId="0AC86B2F" w:rsidR="00094EC3" w:rsidRDefault="00B66126" w:rsidP="002C3849">
            <w:pPr>
              <w:tabs>
                <w:tab w:val="num" w:pos="567"/>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FSANZ </w:t>
            </w:r>
            <w:r w:rsidR="006205EC">
              <w:rPr>
                <w:rFonts w:cs="Arial"/>
                <w:sz w:val="20"/>
                <w:szCs w:val="20"/>
              </w:rPr>
              <w:t xml:space="preserve">has considered other </w:t>
            </w:r>
            <w:r w:rsidR="00A96A0F">
              <w:rPr>
                <w:rFonts w:cs="Arial"/>
                <w:sz w:val="20"/>
                <w:szCs w:val="20"/>
              </w:rPr>
              <w:t>colour design options</w:t>
            </w:r>
            <w:r w:rsidR="006205EC">
              <w:rPr>
                <w:rFonts w:cs="Arial"/>
                <w:sz w:val="20"/>
                <w:szCs w:val="20"/>
              </w:rPr>
              <w:t xml:space="preserve"> to address the misalignment issues</w:t>
            </w:r>
            <w:r w:rsidR="00A96A0F">
              <w:rPr>
                <w:rFonts w:cs="Arial"/>
                <w:sz w:val="20"/>
                <w:szCs w:val="20"/>
              </w:rPr>
              <w:t xml:space="preserve"> as </w:t>
            </w:r>
            <w:r w:rsidR="00A300BA">
              <w:rPr>
                <w:rFonts w:cs="Arial"/>
                <w:sz w:val="20"/>
                <w:szCs w:val="20"/>
              </w:rPr>
              <w:t>discussed</w:t>
            </w:r>
            <w:r w:rsidR="00094EC3">
              <w:rPr>
                <w:rFonts w:cs="Arial"/>
                <w:sz w:val="20"/>
                <w:szCs w:val="20"/>
              </w:rPr>
              <w:t xml:space="preserve"> </w:t>
            </w:r>
            <w:r w:rsidR="00A96A0F">
              <w:rPr>
                <w:rFonts w:cs="Arial"/>
                <w:sz w:val="20"/>
                <w:szCs w:val="20"/>
              </w:rPr>
              <w:t>in section 2.3.2.</w:t>
            </w:r>
          </w:p>
          <w:p w14:paraId="0D67387B" w14:textId="77777777" w:rsidR="00AB1A19" w:rsidRDefault="00AB1A19" w:rsidP="002C3849">
            <w:pPr>
              <w:tabs>
                <w:tab w:val="num" w:pos="567"/>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107F2CE5" w14:textId="7B12279D" w:rsidR="00420301" w:rsidRPr="00780799" w:rsidRDefault="00972A72" w:rsidP="00780799">
            <w:pPr>
              <w:tabs>
                <w:tab w:val="num" w:pos="567"/>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505022">
              <w:rPr>
                <w:rFonts w:cs="Arial"/>
                <w:sz w:val="20"/>
                <w:szCs w:val="20"/>
              </w:rPr>
              <w:t>Increasing the size of the white back</w:t>
            </w:r>
            <w:r w:rsidR="00722311" w:rsidRPr="00505022">
              <w:rPr>
                <w:rFonts w:cs="Arial"/>
                <w:sz w:val="20"/>
                <w:szCs w:val="20"/>
              </w:rPr>
              <w:t xml:space="preserve">ground would not resolve the misalignment and smudging issues associated with </w:t>
            </w:r>
            <w:r w:rsidR="00BB7EB5" w:rsidRPr="00505022">
              <w:rPr>
                <w:rFonts w:cs="Arial"/>
                <w:sz w:val="20"/>
                <w:szCs w:val="20"/>
              </w:rPr>
              <w:t xml:space="preserve">printing another colour on </w:t>
            </w:r>
            <w:r w:rsidR="00772A87" w:rsidRPr="00505022">
              <w:rPr>
                <w:rFonts w:cs="Arial"/>
                <w:sz w:val="20"/>
                <w:szCs w:val="20"/>
              </w:rPr>
              <w:t>a</w:t>
            </w:r>
            <w:r w:rsidR="00934ED1" w:rsidRPr="00505022">
              <w:rPr>
                <w:rFonts w:cs="Arial"/>
                <w:sz w:val="20"/>
                <w:szCs w:val="20"/>
              </w:rPr>
              <w:t xml:space="preserve"> printed white background</w:t>
            </w:r>
            <w:r w:rsidR="00DA0F89" w:rsidRPr="00505022">
              <w:rPr>
                <w:rFonts w:cs="Arial"/>
                <w:sz w:val="20"/>
                <w:szCs w:val="20"/>
              </w:rPr>
              <w:t>;</w:t>
            </w:r>
            <w:r w:rsidR="00786A09" w:rsidRPr="00505022">
              <w:rPr>
                <w:rFonts w:cs="Arial"/>
                <w:sz w:val="20"/>
                <w:szCs w:val="20"/>
              </w:rPr>
              <w:t xml:space="preserve"> or </w:t>
            </w:r>
            <w:r w:rsidR="006A737E" w:rsidRPr="00505022">
              <w:rPr>
                <w:rFonts w:cs="Arial"/>
                <w:sz w:val="20"/>
                <w:szCs w:val="20"/>
              </w:rPr>
              <w:t xml:space="preserve">resolve </w:t>
            </w:r>
            <w:r w:rsidR="00317F9A" w:rsidRPr="00505022">
              <w:rPr>
                <w:rFonts w:cs="Arial"/>
                <w:sz w:val="20"/>
                <w:szCs w:val="20"/>
              </w:rPr>
              <w:t>misalignment of the intersect</w:t>
            </w:r>
            <w:r w:rsidR="003E3531" w:rsidRPr="00505022">
              <w:rPr>
                <w:rFonts w:cs="Arial"/>
                <w:sz w:val="20"/>
                <w:szCs w:val="20"/>
              </w:rPr>
              <w:t>ion of the red strikethrough over the black silhouette (see section 2.2.1).</w:t>
            </w:r>
            <w:r w:rsidR="003E3531">
              <w:rPr>
                <w:rFonts w:cs="Arial"/>
                <w:sz w:val="20"/>
                <w:szCs w:val="20"/>
              </w:rPr>
              <w:t xml:space="preserve"> </w:t>
            </w:r>
            <w:r w:rsidR="0016639C">
              <w:rPr>
                <w:rFonts w:cs="Arial"/>
                <w:sz w:val="20"/>
                <w:szCs w:val="20"/>
              </w:rPr>
              <w:t xml:space="preserve"> </w:t>
            </w:r>
            <w:r w:rsidR="003F4B99">
              <w:rPr>
                <w:rStyle w:val="CommentReference"/>
              </w:rPr>
              <w:t xml:space="preserve"> </w:t>
            </w:r>
          </w:p>
        </w:tc>
      </w:tr>
      <w:tr w:rsidR="00EA5E14" w14:paraId="7FB3783A"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1724FCCA" w14:textId="77777777" w:rsidR="00C51464" w:rsidRDefault="00C51464" w:rsidP="00C51464">
            <w:pPr>
              <w:pStyle w:val="FSTableText"/>
            </w:pPr>
            <w:r>
              <w:rPr>
                <w:b w:val="0"/>
                <w:bCs w:val="0"/>
              </w:rPr>
              <w:t xml:space="preserve">If other options for maintaining the colour red are not viable, </w:t>
            </w:r>
            <w:r w:rsidRPr="008819FD">
              <w:rPr>
                <w:b w:val="0"/>
                <w:bCs w:val="0"/>
              </w:rPr>
              <w:t>front of pack labelling for the proposed alternative label</w:t>
            </w:r>
            <w:r>
              <w:rPr>
                <w:b w:val="0"/>
                <w:bCs w:val="0"/>
              </w:rPr>
              <w:t xml:space="preserve"> should be explored </w:t>
            </w:r>
            <w:r w:rsidRPr="00B81C52">
              <w:rPr>
                <w:b w:val="0"/>
                <w:bCs w:val="0"/>
              </w:rPr>
              <w:t>so it is visible to consumer</w:t>
            </w:r>
            <w:r>
              <w:rPr>
                <w:b w:val="0"/>
                <w:bCs w:val="0"/>
              </w:rPr>
              <w:t>s</w:t>
            </w:r>
            <w:r w:rsidRPr="00B81C52">
              <w:rPr>
                <w:b w:val="0"/>
                <w:bCs w:val="0"/>
              </w:rPr>
              <w:t xml:space="preserve"> pre-purchase. </w:t>
            </w:r>
          </w:p>
          <w:p w14:paraId="1BAB7129" w14:textId="77777777" w:rsidR="00C51464" w:rsidRPr="00BC3933" w:rsidRDefault="00C51464" w:rsidP="00C51464">
            <w:pPr>
              <w:pStyle w:val="FSTableText"/>
            </w:pPr>
          </w:p>
        </w:tc>
        <w:tc>
          <w:tcPr>
            <w:tcW w:w="2126" w:type="dxa"/>
            <w:tcBorders>
              <w:left w:val="single" w:sz="4" w:space="0" w:color="auto"/>
              <w:right w:val="single" w:sz="4" w:space="0" w:color="auto"/>
            </w:tcBorders>
          </w:tcPr>
          <w:p w14:paraId="01027FFE" w14:textId="77777777" w:rsidR="00C51464" w:rsidRDefault="00C51464" w:rsidP="00C51464">
            <w:pPr>
              <w:pStyle w:val="FSTableText"/>
              <w:cnfStyle w:val="000000010000" w:firstRow="0" w:lastRow="0" w:firstColumn="0" w:lastColumn="0" w:oddVBand="0" w:evenVBand="0" w:oddHBand="0" w:evenHBand="1" w:firstRowFirstColumn="0" w:firstRowLastColumn="0" w:lastRowFirstColumn="0" w:lastRowLastColumn="0"/>
            </w:pPr>
            <w:r>
              <w:t>NSWFA</w:t>
            </w:r>
          </w:p>
          <w:p w14:paraId="1B2105BE" w14:textId="57F4E600" w:rsidR="00C51464" w:rsidRPr="00A32D09" w:rsidRDefault="00C51464" w:rsidP="00C51464">
            <w:pPr>
              <w:pStyle w:val="FSTableText"/>
              <w:cnfStyle w:val="000000010000" w:firstRow="0" w:lastRow="0" w:firstColumn="0" w:lastColumn="0" w:oddVBand="0" w:evenVBand="0" w:oddHBand="0" w:evenHBand="1" w:firstRowFirstColumn="0" w:firstRowLastColumn="0" w:lastRowFirstColumn="0" w:lastRowLastColumn="0"/>
              <w:rPr>
                <w:lang w:val="en-AU"/>
              </w:rPr>
            </w:pPr>
            <w:r w:rsidRPr="00C23EA6">
              <w:rPr>
                <w:lang w:val="en-AU"/>
              </w:rPr>
              <w:t>Department of Health, Tasmania</w:t>
            </w:r>
          </w:p>
        </w:tc>
        <w:tc>
          <w:tcPr>
            <w:tcW w:w="6843" w:type="dxa"/>
            <w:tcBorders>
              <w:left w:val="single" w:sz="4" w:space="0" w:color="auto"/>
            </w:tcBorders>
          </w:tcPr>
          <w:p w14:paraId="5CE60750" w14:textId="5FC65ED3" w:rsidR="00C51464" w:rsidRPr="00515377" w:rsidRDefault="00C51464" w:rsidP="00257E4E">
            <w:pPr>
              <w:cnfStyle w:val="000000010000" w:firstRow="0" w:lastRow="0" w:firstColumn="0" w:lastColumn="0" w:oddVBand="0" w:evenVBand="0" w:oddHBand="0" w:evenHBand="1" w:firstRowFirstColumn="0" w:firstRowLastColumn="0" w:lastRowFirstColumn="0" w:lastRowLastColumn="0"/>
              <w:rPr>
                <w:rFonts w:cs="Arial"/>
                <w:sz w:val="20"/>
                <w:szCs w:val="20"/>
                <w:lang w:bidi="ar-SA"/>
              </w:rPr>
            </w:pPr>
            <w:r w:rsidRPr="001C0E47">
              <w:rPr>
                <w:sz w:val="20"/>
                <w:szCs w:val="20"/>
              </w:rPr>
              <w:t xml:space="preserve">FSANZ considered the issue of location and orientation of the pregnancy warning label under P1050. </w:t>
            </w:r>
            <w:r w:rsidR="002C060F">
              <w:rPr>
                <w:sz w:val="20"/>
                <w:szCs w:val="20"/>
              </w:rPr>
              <w:t>It was</w:t>
            </w:r>
            <w:r w:rsidR="00AC3F9D">
              <w:rPr>
                <w:sz w:val="20"/>
                <w:szCs w:val="20"/>
              </w:rPr>
              <w:t xml:space="preserve"> decided</w:t>
            </w:r>
            <w:r w:rsidRPr="001C0E47">
              <w:rPr>
                <w:sz w:val="20"/>
                <w:szCs w:val="20"/>
              </w:rPr>
              <w:t xml:space="preserve"> not to prescribe these elements for a number of reasons including providing flexibility for industry and noting no other countries prescribe location (see </w:t>
            </w:r>
            <w:r w:rsidRPr="00780799">
              <w:rPr>
                <w:sz w:val="20"/>
                <w:szCs w:val="20"/>
              </w:rPr>
              <w:t xml:space="preserve">section </w:t>
            </w:r>
            <w:r w:rsidR="00D06300">
              <w:rPr>
                <w:sz w:val="20"/>
                <w:szCs w:val="20"/>
              </w:rPr>
              <w:t xml:space="preserve">3.3.6 </w:t>
            </w:r>
            <w:r w:rsidRPr="001C0E47">
              <w:rPr>
                <w:sz w:val="20"/>
                <w:szCs w:val="20"/>
              </w:rPr>
              <w:t xml:space="preserve">of </w:t>
            </w:r>
            <w:hyperlink r:id="rId24" w:history="1">
              <w:r w:rsidRPr="000F3B51">
                <w:rPr>
                  <w:rStyle w:val="Hyperlink"/>
                  <w:sz w:val="20"/>
                  <w:szCs w:val="20"/>
                </w:rPr>
                <w:t xml:space="preserve">P1050 </w:t>
              </w:r>
              <w:r w:rsidR="00D06300" w:rsidRPr="000F3B51">
                <w:rPr>
                  <w:rStyle w:val="Hyperlink"/>
                  <w:sz w:val="20"/>
                  <w:szCs w:val="20"/>
                </w:rPr>
                <w:t>A</w:t>
              </w:r>
              <w:r w:rsidRPr="000F3B51">
                <w:rPr>
                  <w:rStyle w:val="Hyperlink"/>
                  <w:sz w:val="20"/>
                  <w:szCs w:val="20"/>
                </w:rPr>
                <w:t xml:space="preserve">pproval </w:t>
              </w:r>
              <w:r w:rsidR="00D06300" w:rsidRPr="000F3B51">
                <w:rPr>
                  <w:rStyle w:val="Hyperlink"/>
                  <w:sz w:val="20"/>
                  <w:szCs w:val="20"/>
                </w:rPr>
                <w:t>Re</w:t>
              </w:r>
              <w:r w:rsidRPr="000F3B51">
                <w:rPr>
                  <w:rStyle w:val="Hyperlink"/>
                  <w:sz w:val="20"/>
                  <w:szCs w:val="20"/>
                </w:rPr>
                <w:t>port</w:t>
              </w:r>
            </w:hyperlink>
            <w:r w:rsidRPr="001C0E47">
              <w:rPr>
                <w:sz w:val="20"/>
                <w:szCs w:val="20"/>
              </w:rPr>
              <w:t xml:space="preserve">). FSANZ considers this decision is appropriate to maintain, noting the increased size of the warning label to offset the loss of the colour red. </w:t>
            </w:r>
          </w:p>
        </w:tc>
      </w:tr>
      <w:tr w:rsidR="00EA5E14" w14:paraId="3D21EC3A"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72F29EE7" w14:textId="6FE960B0" w:rsidR="00C612D8" w:rsidRPr="009B4D9D" w:rsidRDefault="009B4D9D" w:rsidP="006267D0">
            <w:pPr>
              <w:pStyle w:val="FSTableText"/>
              <w:rPr>
                <w:b w:val="0"/>
                <w:bCs w:val="0"/>
              </w:rPr>
            </w:pPr>
            <w:r w:rsidRPr="009B4D9D">
              <w:rPr>
                <w:b w:val="0"/>
                <w:bCs w:val="0"/>
              </w:rPr>
              <w:t>It is not clear why the ‘trapping’ method using one colour (red pictogram) on a white background is not worth pursuing.</w:t>
            </w:r>
          </w:p>
        </w:tc>
        <w:tc>
          <w:tcPr>
            <w:tcW w:w="2126" w:type="dxa"/>
            <w:tcBorders>
              <w:left w:val="single" w:sz="4" w:space="0" w:color="auto"/>
              <w:right w:val="single" w:sz="4" w:space="0" w:color="auto"/>
            </w:tcBorders>
          </w:tcPr>
          <w:p w14:paraId="60C6FFFF" w14:textId="169642E5" w:rsidR="009B4D9D" w:rsidRPr="006F6E14" w:rsidRDefault="00E26D56" w:rsidP="006267D0">
            <w:pPr>
              <w:pStyle w:val="FSTableText"/>
              <w:cnfStyle w:val="000000100000" w:firstRow="0" w:lastRow="0" w:firstColumn="0" w:lastColumn="0" w:oddVBand="0" w:evenVBand="0" w:oddHBand="1" w:evenHBand="0" w:firstRowFirstColumn="0" w:firstRowLastColumn="0" w:lastRowFirstColumn="0" w:lastRowLastColumn="0"/>
            </w:pPr>
            <w:r w:rsidRPr="00C23EA6">
              <w:rPr>
                <w:lang w:val="en-AU"/>
              </w:rPr>
              <w:t>Department of Health, Tasmania</w:t>
            </w:r>
          </w:p>
        </w:tc>
        <w:tc>
          <w:tcPr>
            <w:tcW w:w="6843" w:type="dxa"/>
            <w:tcBorders>
              <w:left w:val="single" w:sz="4" w:space="0" w:color="auto"/>
            </w:tcBorders>
          </w:tcPr>
          <w:p w14:paraId="4D57D20C" w14:textId="531E832F" w:rsidR="00C612D8" w:rsidRPr="005E2C46" w:rsidRDefault="00BB30CB" w:rsidP="004865B1">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See section 2.2.1. T</w:t>
            </w:r>
            <w:r w:rsidR="00637298" w:rsidRPr="004865B1">
              <w:rPr>
                <w:rFonts w:cs="Arial"/>
                <w:sz w:val="20"/>
                <w:szCs w:val="20"/>
              </w:rPr>
              <w:t xml:space="preserve">he ‘trapping’ approach </w:t>
            </w:r>
            <w:r w:rsidR="00F2590D">
              <w:rPr>
                <w:rStyle w:val="CommentReference"/>
                <w:sz w:val="20"/>
                <w:szCs w:val="20"/>
              </w:rPr>
              <w:t xml:space="preserve">can still lead to </w:t>
            </w:r>
            <w:r w:rsidR="00045C9D">
              <w:rPr>
                <w:rStyle w:val="CommentReference"/>
                <w:sz w:val="20"/>
                <w:szCs w:val="20"/>
              </w:rPr>
              <w:t>misalignment as it is</w:t>
            </w:r>
            <w:r w:rsidR="008052EA" w:rsidRPr="004865B1">
              <w:rPr>
                <w:rFonts w:cs="Arial"/>
                <w:sz w:val="20"/>
                <w:szCs w:val="20"/>
              </w:rPr>
              <w:t xml:space="preserve"> difficult to position the pregnancy warning mark exactly in the correct position.</w:t>
            </w:r>
            <w:r w:rsidR="00DC6D3C">
              <w:rPr>
                <w:rFonts w:cs="Arial"/>
                <w:sz w:val="20"/>
                <w:szCs w:val="20"/>
              </w:rPr>
              <w:t xml:space="preserve"> </w:t>
            </w:r>
          </w:p>
        </w:tc>
      </w:tr>
      <w:tr w:rsidR="00025D42" w14:paraId="697A92A6" w14:textId="77777777" w:rsidTr="00995C3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38888C49" w14:textId="07C78BFF" w:rsidR="00025D42" w:rsidRPr="00474DCA" w:rsidRDefault="00025D42" w:rsidP="006267D0">
            <w:pPr>
              <w:pStyle w:val="FSTableText"/>
            </w:pPr>
            <w:r w:rsidRPr="00040BBD">
              <w:t>Costs</w:t>
            </w:r>
          </w:p>
        </w:tc>
      </w:tr>
      <w:tr w:rsidR="00EA5E14" w14:paraId="772AA1D1"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57AC435C" w14:textId="654D89B2" w:rsidR="00C86951" w:rsidRPr="00C86951" w:rsidRDefault="00C86951" w:rsidP="00C86951">
            <w:pPr>
              <w:rPr>
                <w:sz w:val="20"/>
                <w:szCs w:val="20"/>
              </w:rPr>
            </w:pPr>
            <w:r w:rsidRPr="00CB383D">
              <w:rPr>
                <w:b w:val="0"/>
                <w:sz w:val="20"/>
                <w:szCs w:val="20"/>
              </w:rPr>
              <w:t>If it cannot be demonstrated that the proposed alternative label will be equally effective, information needs to be presented regarding the costs savings to industry associated with the proposed change to enable ministers to make a fully informed decision regarding the trade-off between cost and effectiveness.</w:t>
            </w:r>
          </w:p>
        </w:tc>
        <w:tc>
          <w:tcPr>
            <w:tcW w:w="2126" w:type="dxa"/>
            <w:tcBorders>
              <w:left w:val="single" w:sz="4" w:space="0" w:color="auto"/>
              <w:right w:val="single" w:sz="4" w:space="0" w:color="auto"/>
            </w:tcBorders>
          </w:tcPr>
          <w:p w14:paraId="4DD5FFF0" w14:textId="77777777" w:rsidR="00C86951" w:rsidRDefault="00C86951" w:rsidP="00C86951">
            <w:pPr>
              <w:pStyle w:val="FSTableText"/>
              <w:cnfStyle w:val="000000100000" w:firstRow="0" w:lastRow="0" w:firstColumn="0" w:lastColumn="0" w:oddVBand="0" w:evenVBand="0" w:oddHBand="1" w:evenHBand="0" w:firstRowFirstColumn="0" w:firstRowLastColumn="0" w:lastRowFirstColumn="0" w:lastRowLastColumn="0"/>
              <w:rPr>
                <w:lang w:val="en-AU"/>
              </w:rPr>
            </w:pPr>
            <w:r>
              <w:rPr>
                <w:lang w:val="en-AU"/>
              </w:rPr>
              <w:t>Victorian Department of Health and the Victorian Department of Jobs, Precincts and Regions</w:t>
            </w:r>
          </w:p>
          <w:p w14:paraId="06A11204" w14:textId="77777777" w:rsidR="00C86951" w:rsidRDefault="00C86951" w:rsidP="006267D0">
            <w:pPr>
              <w:pStyle w:val="FSTableText"/>
              <w:cnfStyle w:val="000000100000" w:firstRow="0" w:lastRow="0" w:firstColumn="0" w:lastColumn="0" w:oddVBand="0" w:evenVBand="0" w:oddHBand="1" w:evenHBand="0" w:firstRowFirstColumn="0" w:firstRowLastColumn="0" w:lastRowFirstColumn="0" w:lastRowLastColumn="0"/>
            </w:pPr>
          </w:p>
        </w:tc>
        <w:tc>
          <w:tcPr>
            <w:tcW w:w="6843" w:type="dxa"/>
            <w:tcBorders>
              <w:left w:val="single" w:sz="4" w:space="0" w:color="auto"/>
            </w:tcBorders>
          </w:tcPr>
          <w:p w14:paraId="6C3CE503" w14:textId="73825E51" w:rsidR="00F758AB" w:rsidRDefault="00206399" w:rsidP="00453081">
            <w:pPr>
              <w:pStyle w:val="FSTableText"/>
              <w:cnfStyle w:val="000000100000" w:firstRow="0" w:lastRow="0" w:firstColumn="0" w:lastColumn="0" w:oddVBand="0" w:evenVBand="0" w:oddHBand="1" w:evenHBand="0" w:firstRowFirstColumn="0" w:firstRowLastColumn="0" w:lastRowFirstColumn="0" w:lastRowLastColumn="0"/>
            </w:pPr>
            <w:r>
              <w:t>See</w:t>
            </w:r>
            <w:r w:rsidR="00F758AB">
              <w:t xml:space="preserve"> section 2.5.1.1 for discussion of costs</w:t>
            </w:r>
            <w:r w:rsidR="008039C9">
              <w:t xml:space="preserve"> and benefits</w:t>
            </w:r>
            <w:r w:rsidR="00453081">
              <w:t xml:space="preserve"> and sections 2.2.2 and 2.2.3 for discussion of label effectiveness</w:t>
            </w:r>
            <w:r w:rsidR="00F758AB">
              <w:t xml:space="preserve">. </w:t>
            </w:r>
            <w:r w:rsidR="00C86951">
              <w:t>Additional costs to industry for resolving the misalignment issue with the options currently available to them (without a change to the Code) are not able to be specifically quantified</w:t>
            </w:r>
            <w:r w:rsidR="00920C28">
              <w:t>.</w:t>
            </w:r>
            <w:r w:rsidR="00453081">
              <w:t xml:space="preserve"> However</w:t>
            </w:r>
            <w:r w:rsidR="00920C28">
              <w:t>,</w:t>
            </w:r>
            <w:r w:rsidR="00453081">
              <w:t xml:space="preserve"> the applicant has provided  estimate</w:t>
            </w:r>
            <w:r w:rsidR="000757CD">
              <w:t>s</w:t>
            </w:r>
            <w:r w:rsidR="00453081">
              <w:t xml:space="preserve"> (see p</w:t>
            </w:r>
            <w:r w:rsidR="000407AE">
              <w:t>ages</w:t>
            </w:r>
            <w:r w:rsidR="00453081">
              <w:t xml:space="preserve"> 18/19 of the application) and FSANZ has confirmed with printers that the approved alternative pregnancy mark will </w:t>
            </w:r>
            <w:r w:rsidR="00D03864">
              <w:t xml:space="preserve">provide a </w:t>
            </w:r>
            <w:r w:rsidR="00453081">
              <w:t>cost-saving compared with the three-colour label on CC packaging</w:t>
            </w:r>
            <w:r w:rsidR="007F6A72">
              <w:t xml:space="preserve"> because alternative printing processes or</w:t>
            </w:r>
            <w:r w:rsidR="00955114">
              <w:t xml:space="preserve"> over</w:t>
            </w:r>
            <w:r w:rsidR="00225483">
              <w:t>-</w:t>
            </w:r>
            <w:r w:rsidR="007F6A72">
              <w:t>stick</w:t>
            </w:r>
            <w:r w:rsidR="00225483">
              <w:t>er</w:t>
            </w:r>
            <w:r w:rsidR="007F6A72">
              <w:t xml:space="preserve">ing </w:t>
            </w:r>
            <w:r w:rsidR="00225483">
              <w:t>a</w:t>
            </w:r>
            <w:r w:rsidR="00955114">
              <w:t xml:space="preserve"> label</w:t>
            </w:r>
            <w:r w:rsidR="007F6A72">
              <w:t xml:space="preserve"> are more expensive on a per unit basis</w:t>
            </w:r>
            <w:r w:rsidR="00453081">
              <w:t>.</w:t>
            </w:r>
          </w:p>
        </w:tc>
      </w:tr>
      <w:tr w:rsidR="00EA5E14" w14:paraId="3BAB379C"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0A3C63AA" w14:textId="2F0F1BBF" w:rsidR="00D178D0" w:rsidRDefault="00D178D0" w:rsidP="006267D0">
            <w:pPr>
              <w:pStyle w:val="FSTableText"/>
            </w:pPr>
            <w:r>
              <w:rPr>
                <w:b w:val="0"/>
                <w:bCs w:val="0"/>
              </w:rPr>
              <w:lastRenderedPageBreak/>
              <w:t>The</w:t>
            </w:r>
            <w:r w:rsidRPr="00D178D0">
              <w:rPr>
                <w:b w:val="0"/>
                <w:bCs w:val="0"/>
              </w:rPr>
              <w:t xml:space="preserve"> costs associated with FASD greatly outweigh any increased costs of printing the three-colour </w:t>
            </w:r>
            <w:r>
              <w:rPr>
                <w:b w:val="0"/>
                <w:bCs w:val="0"/>
              </w:rPr>
              <w:t>warning label</w:t>
            </w:r>
            <w:r w:rsidRPr="00D178D0">
              <w:rPr>
                <w:b w:val="0"/>
                <w:bCs w:val="0"/>
              </w:rPr>
              <w:t xml:space="preserve"> on </w:t>
            </w:r>
            <w:r>
              <w:rPr>
                <w:b w:val="0"/>
                <w:bCs w:val="0"/>
              </w:rPr>
              <w:t>CC packaging.</w:t>
            </w:r>
            <w:r w:rsidRPr="00D178D0">
              <w:rPr>
                <w:b w:val="0"/>
                <w:bCs w:val="0"/>
              </w:rPr>
              <w:t xml:space="preserve"> </w:t>
            </w:r>
          </w:p>
          <w:p w14:paraId="5A2415E6" w14:textId="77777777" w:rsidR="00E060DE" w:rsidRDefault="00E060DE" w:rsidP="006267D0">
            <w:pPr>
              <w:pStyle w:val="FSTableText"/>
            </w:pPr>
          </w:p>
          <w:p w14:paraId="6AC45980" w14:textId="77777777" w:rsidR="00E060DE" w:rsidRDefault="00E060DE" w:rsidP="006267D0">
            <w:pPr>
              <w:pStyle w:val="FSTableText"/>
            </w:pPr>
            <w:r>
              <w:rPr>
                <w:b w:val="0"/>
                <w:bCs w:val="0"/>
              </w:rPr>
              <w:t>A</w:t>
            </w:r>
            <w:r w:rsidRPr="00CD531B">
              <w:rPr>
                <w:b w:val="0"/>
                <w:bCs w:val="0"/>
              </w:rPr>
              <w:t xml:space="preserve"> detailed cost-benefit analysis would need to be conducted with all possible options explored to justify any consideration of compromising P1050 requirements.</w:t>
            </w:r>
          </w:p>
          <w:p w14:paraId="6B88D936" w14:textId="77777777" w:rsidR="00A5504F" w:rsidRDefault="00A5504F" w:rsidP="006267D0">
            <w:pPr>
              <w:pStyle w:val="FSTableText"/>
            </w:pPr>
          </w:p>
          <w:p w14:paraId="1C8B78FA" w14:textId="747006EA" w:rsidR="00A5504F" w:rsidRPr="00D178D0" w:rsidRDefault="00A5504F" w:rsidP="006267D0">
            <w:pPr>
              <w:pStyle w:val="FSTableText"/>
              <w:rPr>
                <w:b w:val="0"/>
                <w:bCs w:val="0"/>
              </w:rPr>
            </w:pPr>
            <w:r w:rsidRPr="00040BBD">
              <w:rPr>
                <w:b w:val="0"/>
                <w:bCs w:val="0"/>
              </w:rPr>
              <w:t xml:space="preserve">The </w:t>
            </w:r>
            <w:r>
              <w:rPr>
                <w:b w:val="0"/>
                <w:bCs w:val="0"/>
              </w:rPr>
              <w:t>a</w:t>
            </w:r>
            <w:r w:rsidRPr="00040BBD">
              <w:rPr>
                <w:b w:val="0"/>
                <w:bCs w:val="0"/>
              </w:rPr>
              <w:t>pplication has not provided specific enough implementation cost evidence for FSANZ to update a cost-benefit to justify this amendment.</w:t>
            </w:r>
            <w:r>
              <w:rPr>
                <w:b w:val="0"/>
                <w:bCs w:val="0"/>
              </w:rPr>
              <w:t xml:space="preserve"> </w:t>
            </w:r>
            <w:r w:rsidRPr="00040BBD">
              <w:rPr>
                <w:b w:val="0"/>
                <w:bCs w:val="0"/>
              </w:rPr>
              <w:t>It provides ‘low / medium / high’ range of setup and print costs, and example costs from a specific business, but does not indicate how many packaging units the per-unit cost applies to.</w:t>
            </w:r>
            <w:r>
              <w:rPr>
                <w:b w:val="0"/>
                <w:bCs w:val="0"/>
              </w:rPr>
              <w:t xml:space="preserve"> </w:t>
            </w:r>
            <w:r w:rsidRPr="00040BBD">
              <w:rPr>
                <w:b w:val="0"/>
                <w:bCs w:val="0"/>
              </w:rPr>
              <w:t>The alcohol industry also has the ability to pass any increased cost onto the distributor or end consumer.</w:t>
            </w:r>
          </w:p>
        </w:tc>
        <w:tc>
          <w:tcPr>
            <w:tcW w:w="2126" w:type="dxa"/>
            <w:tcBorders>
              <w:left w:val="single" w:sz="4" w:space="0" w:color="auto"/>
              <w:right w:val="single" w:sz="4" w:space="0" w:color="auto"/>
            </w:tcBorders>
          </w:tcPr>
          <w:p w14:paraId="09C9905B" w14:textId="77777777" w:rsidR="00D178D0" w:rsidRDefault="00D178D0" w:rsidP="006267D0">
            <w:pPr>
              <w:pStyle w:val="FSTableText"/>
              <w:cnfStyle w:val="000000010000" w:firstRow="0" w:lastRow="0" w:firstColumn="0" w:lastColumn="0" w:oddVBand="0" w:evenVBand="0" w:oddHBand="0" w:evenHBand="1" w:firstRowFirstColumn="0" w:firstRowLastColumn="0" w:lastRowFirstColumn="0" w:lastRowLastColumn="0"/>
            </w:pPr>
            <w:r>
              <w:t>Alcohol Healthwatch</w:t>
            </w:r>
          </w:p>
          <w:p w14:paraId="5DF3813E" w14:textId="77777777" w:rsidR="00E060DE" w:rsidRDefault="00E060DE" w:rsidP="006267D0">
            <w:pPr>
              <w:pStyle w:val="FSTableText"/>
              <w:cnfStyle w:val="000000010000" w:firstRow="0" w:lastRow="0" w:firstColumn="0" w:lastColumn="0" w:oddVBand="0" w:evenVBand="0" w:oddHBand="0" w:evenHBand="1" w:firstRowFirstColumn="0" w:firstRowLastColumn="0" w:lastRowFirstColumn="0" w:lastRowLastColumn="0"/>
              <w:rPr>
                <w:lang w:val="en-AU"/>
              </w:rPr>
            </w:pPr>
            <w:r w:rsidRPr="009B353B">
              <w:rPr>
                <w:lang w:val="en-AU"/>
              </w:rPr>
              <w:t>Cancer Council Australia</w:t>
            </w:r>
          </w:p>
          <w:p w14:paraId="2DACE118" w14:textId="471BF0FB" w:rsidR="00A5504F" w:rsidRDefault="00A5504F" w:rsidP="006267D0">
            <w:pPr>
              <w:pStyle w:val="FSTableText"/>
              <w:cnfStyle w:val="000000010000" w:firstRow="0" w:lastRow="0" w:firstColumn="0" w:lastColumn="0" w:oddVBand="0" w:evenVBand="0" w:oddHBand="0" w:evenHBand="1" w:firstRowFirstColumn="0" w:firstRowLastColumn="0" w:lastRowFirstColumn="0" w:lastRowLastColumn="0"/>
            </w:pPr>
            <w:r>
              <w:rPr>
                <w:lang w:val="en-AU"/>
              </w:rPr>
              <w:t>FARE</w:t>
            </w:r>
          </w:p>
        </w:tc>
        <w:tc>
          <w:tcPr>
            <w:tcW w:w="6843" w:type="dxa"/>
            <w:tcBorders>
              <w:left w:val="single" w:sz="4" w:space="0" w:color="auto"/>
            </w:tcBorders>
          </w:tcPr>
          <w:p w14:paraId="6D2F6A2F" w14:textId="6F8310A3" w:rsidR="00A5504F" w:rsidRDefault="00A5504F" w:rsidP="00A5504F">
            <w:pPr>
              <w:pStyle w:val="FSTableText"/>
              <w:cnfStyle w:val="000000010000" w:firstRow="0" w:lastRow="0" w:firstColumn="0" w:lastColumn="0" w:oddVBand="0" w:evenVBand="0" w:oddHBand="0" w:evenHBand="1" w:firstRowFirstColumn="0" w:firstRowLastColumn="0" w:lastRowFirstColumn="0" w:lastRowLastColumn="0"/>
            </w:pPr>
            <w:r>
              <w:t>Noting</w:t>
            </w:r>
            <w:r w:rsidRPr="00474DCA">
              <w:t xml:space="preserve"> the limited scope of the </w:t>
            </w:r>
            <w:r>
              <w:t xml:space="preserve">approved </w:t>
            </w:r>
            <w:r w:rsidRPr="00474DCA">
              <w:t xml:space="preserve">draft </w:t>
            </w:r>
            <w:r>
              <w:t>variation it is not appropriate to update the P1050 cost-benefit analysis to justify this amendment</w:t>
            </w:r>
            <w:r w:rsidR="00955114">
              <w:t>. The frame of the reference for the consideration of cost</w:t>
            </w:r>
            <w:r w:rsidR="00225483">
              <w:t>s and</w:t>
            </w:r>
            <w:r w:rsidR="00955114">
              <w:t xml:space="preserve"> benefit</w:t>
            </w:r>
            <w:r w:rsidR="00225483">
              <w:t>s</w:t>
            </w:r>
            <w:r w:rsidR="00955114">
              <w:t xml:space="preserve"> is moving from the current status quo position of requiring </w:t>
            </w:r>
            <w:r w:rsidR="000F3B51">
              <w:t xml:space="preserve">the three-colour </w:t>
            </w:r>
            <w:r w:rsidR="00225483">
              <w:t>pregnancy warning label</w:t>
            </w:r>
            <w:r w:rsidR="00955114">
              <w:t xml:space="preserve"> for all packaging types to potentially allowing an alternative format for a specific type of packaging.</w:t>
            </w:r>
          </w:p>
          <w:p w14:paraId="6AB7F683" w14:textId="77777777" w:rsidR="00A5504F" w:rsidRDefault="00A5504F" w:rsidP="002E44E0">
            <w:pPr>
              <w:pStyle w:val="FSTableText"/>
              <w:cnfStyle w:val="000000010000" w:firstRow="0" w:lastRow="0" w:firstColumn="0" w:lastColumn="0" w:oddVBand="0" w:evenVBand="0" w:oddHBand="0" w:evenHBand="1" w:firstRowFirstColumn="0" w:firstRowLastColumn="0" w:lastRowFirstColumn="0" w:lastRowLastColumn="0"/>
            </w:pPr>
          </w:p>
          <w:p w14:paraId="4E1D2251" w14:textId="2EE8D113" w:rsidR="006A6BE7" w:rsidRDefault="00D11157" w:rsidP="002E44E0">
            <w:pPr>
              <w:pStyle w:val="FSTableText"/>
              <w:cnfStyle w:val="000000010000" w:firstRow="0" w:lastRow="0" w:firstColumn="0" w:lastColumn="0" w:oddVBand="0" w:evenVBand="0" w:oddHBand="0" w:evenHBand="1" w:firstRowFirstColumn="0" w:firstRowLastColumn="0" w:lastRowFirstColumn="0" w:lastRowLastColumn="0"/>
            </w:pPr>
            <w:r>
              <w:t xml:space="preserve">As discussed above, </w:t>
            </w:r>
            <w:r w:rsidR="002E44E0" w:rsidRPr="00474DCA">
              <w:t xml:space="preserve">FSANZ considers </w:t>
            </w:r>
            <w:r w:rsidR="009F460F">
              <w:t>that</w:t>
            </w:r>
            <w:r w:rsidR="002E44E0" w:rsidRPr="00474DCA">
              <w:t xml:space="preserve"> </w:t>
            </w:r>
            <w:r w:rsidR="002011F5">
              <w:t>p</w:t>
            </w:r>
            <w:r w:rsidR="00C12E86">
              <w:t>ermitting</w:t>
            </w:r>
            <w:r w:rsidR="000E1858">
              <w:t xml:space="preserve"> an alternative pregnancy warning mark for</w:t>
            </w:r>
            <w:r w:rsidR="000E1858" w:rsidRPr="00561971">
              <w:t xml:space="preserve"> </w:t>
            </w:r>
            <w:r w:rsidR="00FF3E78">
              <w:t xml:space="preserve">post-printed </w:t>
            </w:r>
            <w:r w:rsidR="000E1858" w:rsidRPr="00561971">
              <w:t xml:space="preserve">CC </w:t>
            </w:r>
            <w:r w:rsidR="002011F5">
              <w:t xml:space="preserve">outer </w:t>
            </w:r>
            <w:r w:rsidR="000E1858" w:rsidRPr="00561971">
              <w:t>packag</w:t>
            </w:r>
            <w:r w:rsidR="00047A51">
              <w:t>ing</w:t>
            </w:r>
            <w:r w:rsidR="000E1858" w:rsidRPr="00561971">
              <w:t xml:space="preserve"> </w:t>
            </w:r>
            <w:r w:rsidR="00C12E86">
              <w:t>will</w:t>
            </w:r>
            <w:r w:rsidR="000E1858" w:rsidRPr="00561971">
              <w:t xml:space="preserve"> </w:t>
            </w:r>
            <w:r w:rsidR="000E1858">
              <w:t xml:space="preserve">ensure legibility </w:t>
            </w:r>
            <w:r w:rsidR="00C12E86">
              <w:t xml:space="preserve">for consumers </w:t>
            </w:r>
            <w:r w:rsidR="000E1858">
              <w:t xml:space="preserve">and </w:t>
            </w:r>
            <w:r w:rsidR="00047A51">
              <w:t>maintain label effectiveness</w:t>
            </w:r>
            <w:r w:rsidR="00C12E86">
              <w:t xml:space="preserve"> </w:t>
            </w:r>
            <w:r w:rsidR="00225483">
              <w:t>while enabling</w:t>
            </w:r>
            <w:r w:rsidR="000E1858">
              <w:t xml:space="preserve"> industry to </w:t>
            </w:r>
            <w:r w:rsidR="000E1858" w:rsidRPr="00561971">
              <w:t xml:space="preserve">effectively </w:t>
            </w:r>
            <w:r w:rsidR="00B340AE">
              <w:t xml:space="preserve">and consistently </w:t>
            </w:r>
            <w:r w:rsidR="000E1858" w:rsidRPr="00561971">
              <w:t>comply with the Code.</w:t>
            </w:r>
            <w:r w:rsidR="002E44E0" w:rsidRPr="00474DCA">
              <w:t xml:space="preserve"> </w:t>
            </w:r>
            <w:r w:rsidR="00A36124">
              <w:t xml:space="preserve">  </w:t>
            </w:r>
          </w:p>
          <w:p w14:paraId="70ED329B" w14:textId="77777777" w:rsidR="000B2899" w:rsidRDefault="000B2899" w:rsidP="002E44E0">
            <w:pPr>
              <w:pStyle w:val="FSTableText"/>
              <w:cnfStyle w:val="000000010000" w:firstRow="0" w:lastRow="0" w:firstColumn="0" w:lastColumn="0" w:oddVBand="0" w:evenVBand="0" w:oddHBand="0" w:evenHBand="1" w:firstRowFirstColumn="0" w:firstRowLastColumn="0" w:lastRowFirstColumn="0" w:lastRowLastColumn="0"/>
            </w:pPr>
          </w:p>
          <w:p w14:paraId="27C41FBF" w14:textId="59E517D3" w:rsidR="006A6BE7" w:rsidRDefault="001539B1" w:rsidP="002E44E0">
            <w:pPr>
              <w:pStyle w:val="FSTableText"/>
              <w:cnfStyle w:val="000000010000" w:firstRow="0" w:lastRow="0" w:firstColumn="0" w:lastColumn="0" w:oddVBand="0" w:evenVBand="0" w:oddHBand="0" w:evenHBand="1" w:firstRowFirstColumn="0" w:firstRowLastColumn="0" w:lastRowFirstColumn="0" w:lastRowLastColumn="0"/>
            </w:pPr>
            <w:r>
              <w:t>Refer to section 2.5.1.1 for discussion of costs</w:t>
            </w:r>
            <w:r w:rsidR="00670F01">
              <w:t xml:space="preserve"> and benefits</w:t>
            </w:r>
            <w:r>
              <w:t>.</w:t>
            </w:r>
          </w:p>
          <w:p w14:paraId="5616E8F0" w14:textId="77777777" w:rsidR="002E44E0" w:rsidRDefault="002E44E0" w:rsidP="002E44E0">
            <w:pPr>
              <w:pStyle w:val="FSTableText"/>
              <w:cnfStyle w:val="000000010000" w:firstRow="0" w:lastRow="0" w:firstColumn="0" w:lastColumn="0" w:oddVBand="0" w:evenVBand="0" w:oddHBand="0" w:evenHBand="1" w:firstRowFirstColumn="0" w:firstRowLastColumn="0" w:lastRowFirstColumn="0" w:lastRowLastColumn="0"/>
            </w:pPr>
          </w:p>
          <w:p w14:paraId="5C441A20" w14:textId="09A9E731" w:rsidR="00A5504F" w:rsidRPr="00474DCA" w:rsidRDefault="00A5504F" w:rsidP="00A5504F">
            <w:pPr>
              <w:pStyle w:val="FSTableText"/>
              <w:cnfStyle w:val="000000010000" w:firstRow="0" w:lastRow="0" w:firstColumn="0" w:lastColumn="0" w:oddVBand="0" w:evenVBand="0" w:oddHBand="0" w:evenHBand="1" w:firstRowFirstColumn="0" w:firstRowLastColumn="0" w:lastRowFirstColumn="0" w:lastRowLastColumn="0"/>
            </w:pPr>
          </w:p>
        </w:tc>
      </w:tr>
      <w:tr w:rsidR="00EA5E14" w14:paraId="76C3776F"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7EF154FC" w14:textId="77777777" w:rsidR="00E4065C" w:rsidRDefault="00E4065C" w:rsidP="00B809C2">
            <w:pPr>
              <w:pStyle w:val="FSTableText"/>
            </w:pPr>
            <w:r w:rsidRPr="00A0081C">
              <w:rPr>
                <w:b w:val="0"/>
                <w:bCs w:val="0"/>
              </w:rPr>
              <w:t xml:space="preserve">Prescribing black for </w:t>
            </w:r>
            <w:r>
              <w:rPr>
                <w:b w:val="0"/>
                <w:bCs w:val="0"/>
              </w:rPr>
              <w:t>the warning label</w:t>
            </w:r>
            <w:r w:rsidRPr="00A0081C">
              <w:rPr>
                <w:b w:val="0"/>
                <w:bCs w:val="0"/>
              </w:rPr>
              <w:t xml:space="preserve"> will significantly increase printing costs for </w:t>
            </w:r>
            <w:r>
              <w:rPr>
                <w:b w:val="0"/>
                <w:bCs w:val="0"/>
              </w:rPr>
              <w:t>CC</w:t>
            </w:r>
            <w:r w:rsidRPr="00A0081C">
              <w:rPr>
                <w:b w:val="0"/>
                <w:bCs w:val="0"/>
              </w:rPr>
              <w:t xml:space="preserve"> packaging currently produced in a single colour, which may not be black. Introducing a second colour may also replicate the technical issues the application seeks to resolve. A more pragmatic approach would be to </w:t>
            </w:r>
            <w:r>
              <w:rPr>
                <w:b w:val="0"/>
                <w:bCs w:val="0"/>
              </w:rPr>
              <w:t>take the approach the applicant sought, that is the warning label be in a single colour on a contrasting</w:t>
            </w:r>
            <w:r w:rsidRPr="00A0081C">
              <w:rPr>
                <w:b w:val="0"/>
                <w:bCs w:val="0"/>
              </w:rPr>
              <w:t xml:space="preserve"> background. </w:t>
            </w:r>
          </w:p>
          <w:p w14:paraId="07FD0339" w14:textId="77777777" w:rsidR="00B30D1E" w:rsidRDefault="00B30D1E" w:rsidP="00B809C2">
            <w:pPr>
              <w:pStyle w:val="FSTableText"/>
            </w:pPr>
          </w:p>
          <w:p w14:paraId="6639E51E" w14:textId="77777777" w:rsidR="00B30D1E" w:rsidRDefault="00B30D1E" w:rsidP="00B809C2">
            <w:pPr>
              <w:pStyle w:val="FSTableText"/>
            </w:pPr>
          </w:p>
          <w:p w14:paraId="7D120473" w14:textId="107150EA" w:rsidR="00B30D1E" w:rsidRPr="00A0081C" w:rsidRDefault="00B30D1E" w:rsidP="00B809C2">
            <w:pPr>
              <w:pStyle w:val="FSTableText"/>
              <w:rPr>
                <w:b w:val="0"/>
                <w:bCs w:val="0"/>
              </w:rPr>
            </w:pPr>
          </w:p>
        </w:tc>
        <w:tc>
          <w:tcPr>
            <w:tcW w:w="2126" w:type="dxa"/>
            <w:tcBorders>
              <w:left w:val="single" w:sz="4" w:space="0" w:color="auto"/>
              <w:right w:val="single" w:sz="4" w:space="0" w:color="auto"/>
            </w:tcBorders>
          </w:tcPr>
          <w:p w14:paraId="37419D06" w14:textId="77777777" w:rsidR="00E4065C" w:rsidRPr="000778D6" w:rsidRDefault="00E4065C" w:rsidP="001F091E">
            <w:pPr>
              <w:pStyle w:val="FSTableText"/>
              <w:cnfStyle w:val="000000100000" w:firstRow="0" w:lastRow="0" w:firstColumn="0" w:lastColumn="0" w:oddVBand="0" w:evenVBand="0" w:oddHBand="1" w:evenHBand="0" w:firstRowFirstColumn="0" w:firstRowLastColumn="0" w:lastRowFirstColumn="0" w:lastRowLastColumn="0"/>
            </w:pPr>
            <w:r w:rsidRPr="00780799">
              <w:t>Diageo</w:t>
            </w:r>
            <w:r>
              <w:t xml:space="preserve"> </w:t>
            </w:r>
          </w:p>
        </w:tc>
        <w:tc>
          <w:tcPr>
            <w:tcW w:w="6843" w:type="dxa"/>
            <w:tcBorders>
              <w:left w:val="single" w:sz="4" w:space="0" w:color="auto"/>
            </w:tcBorders>
          </w:tcPr>
          <w:p w14:paraId="6B43315D" w14:textId="6423CCFB" w:rsidR="005854FE" w:rsidRDefault="005854FE" w:rsidP="005854FE">
            <w:pPr>
              <w:pStyle w:val="FSTableText"/>
              <w:cnfStyle w:val="000000100000" w:firstRow="0" w:lastRow="0" w:firstColumn="0" w:lastColumn="0" w:oddVBand="0" w:evenVBand="0" w:oddHBand="1" w:evenHBand="0" w:firstRowFirstColumn="0" w:firstRowLastColumn="0" w:lastRowFirstColumn="0" w:lastRowLastColumn="0"/>
            </w:pPr>
            <w:r w:rsidRPr="005854FE">
              <w:t>The costs associated with prescribing colours was considered in Proposal P1050 and is not within the scope of this application.</w:t>
            </w:r>
            <w:r w:rsidR="00B73EB0">
              <w:t xml:space="preserve"> In the context of this application, the status quo is the </w:t>
            </w:r>
            <w:r w:rsidR="005B5739">
              <w:t xml:space="preserve">existing </w:t>
            </w:r>
            <w:r w:rsidR="00B73EB0">
              <w:t>three-colour warning label.</w:t>
            </w:r>
            <w:r w:rsidR="00955114">
              <w:t xml:space="preserve"> See comment above.</w:t>
            </w:r>
          </w:p>
          <w:p w14:paraId="7A91F6B0" w14:textId="77777777" w:rsidR="005854FE" w:rsidRDefault="005854FE" w:rsidP="001F091E">
            <w:pPr>
              <w:pStyle w:val="FSTableText"/>
              <w:cnfStyle w:val="000000100000" w:firstRow="0" w:lastRow="0" w:firstColumn="0" w:lastColumn="0" w:oddVBand="0" w:evenVBand="0" w:oddHBand="1" w:evenHBand="0" w:firstRowFirstColumn="0" w:firstRowLastColumn="0" w:lastRowFirstColumn="0" w:lastRowLastColumn="0"/>
            </w:pPr>
          </w:p>
          <w:p w14:paraId="294C7F7C" w14:textId="1BD71057" w:rsidR="00E4065C" w:rsidRPr="00474DCA" w:rsidRDefault="00E4065C" w:rsidP="005854FE">
            <w:pPr>
              <w:pStyle w:val="FSTableText"/>
              <w:cnfStyle w:val="000000100000" w:firstRow="0" w:lastRow="0" w:firstColumn="0" w:lastColumn="0" w:oddVBand="0" w:evenVBand="0" w:oddHBand="1" w:evenHBand="0" w:firstRowFirstColumn="0" w:firstRowLastColumn="0" w:lastRowFirstColumn="0" w:lastRowLastColumn="0"/>
            </w:pPr>
            <w:r>
              <w:t xml:space="preserve">As </w:t>
            </w:r>
            <w:r w:rsidR="00916222">
              <w:t xml:space="preserve">further </w:t>
            </w:r>
            <w:r>
              <w:t xml:space="preserve">discussed in </w:t>
            </w:r>
            <w:r w:rsidRPr="007D1653">
              <w:t xml:space="preserve">section </w:t>
            </w:r>
            <w:r w:rsidR="005854FE" w:rsidRPr="007D1653">
              <w:t>2</w:t>
            </w:r>
            <w:r w:rsidR="005854FE">
              <w:t>.3.2</w:t>
            </w:r>
            <w:r>
              <w:t>,</w:t>
            </w:r>
            <w:r w:rsidR="001C3741">
              <w:t xml:space="preserve"> the single colour</w:t>
            </w:r>
            <w:r>
              <w:t xml:space="preserve"> black is prescribed </w:t>
            </w:r>
            <w:r w:rsidR="003767D8">
              <w:t xml:space="preserve">for the alternative </w:t>
            </w:r>
            <w:r w:rsidR="00645827">
              <w:t xml:space="preserve">warning </w:t>
            </w:r>
            <w:r w:rsidR="00025D42">
              <w:t>mark</w:t>
            </w:r>
            <w:r>
              <w:t xml:space="preserve"> to ensure </w:t>
            </w:r>
            <w:r w:rsidR="00645827">
              <w:t xml:space="preserve">it </w:t>
            </w:r>
            <w:r>
              <w:t>contrasts against the permitted background colours. This is an important design factor for a warning label to be effective. The single colour requirement of black addresses the misalignment issue.</w:t>
            </w:r>
          </w:p>
        </w:tc>
      </w:tr>
      <w:tr w:rsidR="00025D42" w14:paraId="1D6631A7" w14:textId="77777777" w:rsidTr="00995C3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0F35C8D4" w14:textId="77D426AE" w:rsidR="00025D42" w:rsidRPr="00474DCA" w:rsidRDefault="00025D42" w:rsidP="008C4E76">
            <w:pPr>
              <w:pStyle w:val="FSTableText"/>
            </w:pPr>
            <w:r>
              <w:lastRenderedPageBreak/>
              <w:t>Use of CC packaging</w:t>
            </w:r>
          </w:p>
        </w:tc>
      </w:tr>
      <w:tr w:rsidR="00EA5E14" w14:paraId="73ACC0E4"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6572AB17" w14:textId="4A798F63" w:rsidR="00BE590C" w:rsidRDefault="00494BF0" w:rsidP="008C4E76">
            <w:pPr>
              <w:pStyle w:val="FSTableText"/>
            </w:pPr>
            <w:r>
              <w:rPr>
                <w:b w:val="0"/>
                <w:bCs w:val="0"/>
              </w:rPr>
              <w:t>With the increase in online sales and alcohol retailers, there may be an increased use of CC packaging and therefore the proposed amendment may not have a minor impact on consumer attention to the warning label.</w:t>
            </w:r>
          </w:p>
          <w:p w14:paraId="41B9F5E0" w14:textId="77777777" w:rsidR="00B431C4" w:rsidRDefault="00B431C4" w:rsidP="008C4E76">
            <w:pPr>
              <w:pStyle w:val="FSTableText"/>
            </w:pPr>
          </w:p>
          <w:p w14:paraId="794486E8" w14:textId="77777777" w:rsidR="00B431C4" w:rsidRDefault="00B431C4" w:rsidP="008C4E76">
            <w:pPr>
              <w:pStyle w:val="FSTableText"/>
            </w:pPr>
            <w:r>
              <w:rPr>
                <w:b w:val="0"/>
                <w:bCs w:val="0"/>
              </w:rPr>
              <w:t>Other factors that may result in increased use of CC packaging:</w:t>
            </w:r>
          </w:p>
          <w:p w14:paraId="1C97132A" w14:textId="555EB921" w:rsidR="00B431C4" w:rsidRPr="00B431C4" w:rsidRDefault="00B431C4" w:rsidP="00B431C4">
            <w:pPr>
              <w:pStyle w:val="FSTableText"/>
              <w:numPr>
                <w:ilvl w:val="0"/>
                <w:numId w:val="12"/>
              </w:numPr>
              <w:ind w:left="311" w:hanging="284"/>
              <w:rPr>
                <w:b w:val="0"/>
                <w:bCs w:val="0"/>
              </w:rPr>
            </w:pPr>
            <w:r>
              <w:rPr>
                <w:b w:val="0"/>
                <w:bCs w:val="0"/>
              </w:rPr>
              <w:t>increased role of sustainability in driving consumer decisions</w:t>
            </w:r>
          </w:p>
          <w:p w14:paraId="2DF1003B" w14:textId="6417B639" w:rsidR="00B431C4" w:rsidRPr="00B431C4" w:rsidRDefault="00B431C4" w:rsidP="00B431C4">
            <w:pPr>
              <w:pStyle w:val="FSTableText"/>
              <w:numPr>
                <w:ilvl w:val="0"/>
                <w:numId w:val="12"/>
              </w:numPr>
              <w:ind w:left="311" w:hanging="284"/>
              <w:rPr>
                <w:b w:val="0"/>
                <w:bCs w:val="0"/>
              </w:rPr>
            </w:pPr>
            <w:r>
              <w:rPr>
                <w:b w:val="0"/>
                <w:bCs w:val="0"/>
              </w:rPr>
              <w:t>increased use of large package sizes by industry</w:t>
            </w:r>
          </w:p>
          <w:p w14:paraId="08A46B15" w14:textId="77777777" w:rsidR="00A6506C" w:rsidRDefault="00A6506C" w:rsidP="00A6506C">
            <w:pPr>
              <w:pStyle w:val="FSTableText"/>
              <w:ind w:left="27"/>
            </w:pPr>
          </w:p>
          <w:p w14:paraId="23C594EC" w14:textId="195852CE" w:rsidR="00B431C4" w:rsidRPr="00494BF0" w:rsidRDefault="002E1A36" w:rsidP="00A6506C">
            <w:pPr>
              <w:pStyle w:val="FSTableText"/>
              <w:ind w:left="27"/>
              <w:rPr>
                <w:b w:val="0"/>
                <w:bCs w:val="0"/>
              </w:rPr>
            </w:pPr>
            <w:r>
              <w:rPr>
                <w:b w:val="0"/>
                <w:bCs w:val="0"/>
              </w:rPr>
              <w:t>Proposed amendments to the warning label need to be future-proofed</w:t>
            </w:r>
            <w:r w:rsidR="00E060DE">
              <w:rPr>
                <w:b w:val="0"/>
                <w:bCs w:val="0"/>
              </w:rPr>
              <w:t xml:space="preserve"> </w:t>
            </w:r>
            <w:r w:rsidR="00E060DE" w:rsidRPr="00B431C4">
              <w:rPr>
                <w:b w:val="0"/>
                <w:bCs w:val="0"/>
              </w:rPr>
              <w:t>should the industry decide to move towards more CC packaging</w:t>
            </w:r>
            <w:r>
              <w:rPr>
                <w:b w:val="0"/>
                <w:bCs w:val="0"/>
              </w:rPr>
              <w:t>.</w:t>
            </w:r>
          </w:p>
        </w:tc>
        <w:tc>
          <w:tcPr>
            <w:tcW w:w="2126" w:type="dxa"/>
            <w:tcBorders>
              <w:left w:val="single" w:sz="4" w:space="0" w:color="auto"/>
              <w:right w:val="single" w:sz="4" w:space="0" w:color="auto"/>
            </w:tcBorders>
          </w:tcPr>
          <w:p w14:paraId="7798FC38" w14:textId="5BCFAE73" w:rsidR="00B431C4" w:rsidRDefault="00B431C4" w:rsidP="00B431C4">
            <w:pPr>
              <w:pStyle w:val="FSTableText"/>
              <w:cnfStyle w:val="000000100000" w:firstRow="0" w:lastRow="0" w:firstColumn="0" w:lastColumn="0" w:oddVBand="0" w:evenVBand="0" w:oddHBand="1" w:evenHBand="0" w:firstRowFirstColumn="0" w:firstRowLastColumn="0" w:lastRowFirstColumn="0" w:lastRowLastColumn="0"/>
            </w:pPr>
            <w:r>
              <w:t>Alcohol Healthwatch</w:t>
            </w:r>
          </w:p>
          <w:p w14:paraId="7A4B66E1" w14:textId="30B91C1D" w:rsidR="00BE590C" w:rsidRDefault="00933758" w:rsidP="008C4E76">
            <w:pPr>
              <w:pStyle w:val="FSTableText"/>
              <w:cnfStyle w:val="000000100000" w:firstRow="0" w:lastRow="0" w:firstColumn="0" w:lastColumn="0" w:oddVBand="0" w:evenVBand="0" w:oddHBand="1" w:evenHBand="0" w:firstRowFirstColumn="0" w:firstRowLastColumn="0" w:lastRowFirstColumn="0" w:lastRowLastColumn="0"/>
            </w:pPr>
            <w:r>
              <w:t xml:space="preserve">Department of Health, </w:t>
            </w:r>
            <w:r w:rsidR="00BE590C">
              <w:t>Tasmania</w:t>
            </w:r>
          </w:p>
          <w:p w14:paraId="6DEED4D5" w14:textId="67C05192" w:rsidR="002E1A36" w:rsidRPr="000778D6" w:rsidRDefault="002E1A36" w:rsidP="008C4E76">
            <w:pPr>
              <w:pStyle w:val="FSTableText"/>
              <w:cnfStyle w:val="000000100000" w:firstRow="0" w:lastRow="0" w:firstColumn="0" w:lastColumn="0" w:oddVBand="0" w:evenVBand="0" w:oddHBand="1" w:evenHBand="0" w:firstRowFirstColumn="0" w:firstRowLastColumn="0" w:lastRowFirstColumn="0" w:lastRowLastColumn="0"/>
            </w:pPr>
            <w:r>
              <w:t>Health N</w:t>
            </w:r>
            <w:r w:rsidR="00933758">
              <w:t xml:space="preserve">ew </w:t>
            </w:r>
            <w:r>
              <w:t>Z</w:t>
            </w:r>
            <w:r w:rsidR="00933758">
              <w:t>ealand</w:t>
            </w:r>
          </w:p>
        </w:tc>
        <w:tc>
          <w:tcPr>
            <w:tcW w:w="6843" w:type="dxa"/>
            <w:tcBorders>
              <w:left w:val="single" w:sz="4" w:space="0" w:color="auto"/>
            </w:tcBorders>
          </w:tcPr>
          <w:p w14:paraId="4349D64D" w14:textId="125B2551" w:rsidR="00690CA7" w:rsidRDefault="00403E6F" w:rsidP="00403E6F">
            <w:pPr>
              <w:pStyle w:val="FSTableText"/>
              <w:cnfStyle w:val="000000100000" w:firstRow="0" w:lastRow="0" w:firstColumn="0" w:lastColumn="0" w:oddVBand="0" w:evenVBand="0" w:oddHBand="1" w:evenHBand="0" w:firstRowFirstColumn="0" w:firstRowLastColumn="0" w:lastRowFirstColumn="0" w:lastRowLastColumn="0"/>
            </w:pPr>
            <w:r>
              <w:t xml:space="preserve">The approved draft variation is limited to CC outer packaging </w:t>
            </w:r>
            <w:r w:rsidR="008F02F9">
              <w:t xml:space="preserve">for retail sale </w:t>
            </w:r>
            <w:r>
              <w:t xml:space="preserve">that is printed using </w:t>
            </w:r>
            <w:r w:rsidR="00E41CA4">
              <w:t>a</w:t>
            </w:r>
            <w:r>
              <w:t xml:space="preserve"> post-print process only. Other printing methods used on CC outer packaging</w:t>
            </w:r>
            <w:r w:rsidR="00AA6AC4">
              <w:t xml:space="preserve"> (e.g. pre-print or digital)</w:t>
            </w:r>
            <w:r w:rsidR="00256AB9">
              <w:t>, other outer packaging which is not CC,</w:t>
            </w:r>
            <w:r w:rsidR="0038371B">
              <w:t xml:space="preserve"> and </w:t>
            </w:r>
            <w:r w:rsidR="0042238F">
              <w:t xml:space="preserve">all </w:t>
            </w:r>
            <w:r w:rsidR="0038371B">
              <w:t>other types of packag</w:t>
            </w:r>
            <w:r w:rsidR="0042238F">
              <w:t>es</w:t>
            </w:r>
            <w:r w:rsidR="0038371B">
              <w:t xml:space="preserve"> including the individual units within a CC outer package</w:t>
            </w:r>
            <w:r w:rsidR="00256AB9">
              <w:t>,</w:t>
            </w:r>
            <w:r>
              <w:t xml:space="preserve"> would still require the three-colour pregnancy warning label. </w:t>
            </w:r>
            <w:r w:rsidR="00B73EB0">
              <w:t xml:space="preserve">Outer </w:t>
            </w:r>
            <w:r w:rsidR="00193884">
              <w:t xml:space="preserve">packaging used only for transportation </w:t>
            </w:r>
            <w:r w:rsidR="00803635">
              <w:t xml:space="preserve">(e.g. </w:t>
            </w:r>
            <w:r w:rsidR="00BB5ECD">
              <w:t>to transport alcoholic beverages to another site or</w:t>
            </w:r>
            <w:r w:rsidR="00F956C7">
              <w:t xml:space="preserve"> to a </w:t>
            </w:r>
            <w:r w:rsidR="00BB5ECD">
              <w:t xml:space="preserve">consumer) </w:t>
            </w:r>
            <w:r w:rsidR="00193884">
              <w:t>and not retail sale</w:t>
            </w:r>
            <w:r w:rsidR="00F956C7">
              <w:t>,</w:t>
            </w:r>
            <w:r w:rsidR="00193884">
              <w:t xml:space="preserve"> does not need to display the pregnancy warning label (</w:t>
            </w:r>
            <w:r w:rsidR="00B73EB0">
              <w:t xml:space="preserve">See </w:t>
            </w:r>
            <w:r w:rsidR="008D37F1">
              <w:t xml:space="preserve">Q &amp; A at </w:t>
            </w:r>
            <w:hyperlink r:id="rId25" w:history="1">
              <w:r w:rsidR="00193884">
                <w:rPr>
                  <w:rStyle w:val="Hyperlink"/>
                </w:rPr>
                <w:t>Pregnancy warning labels on alcoholic beverages (foodstandards.gov.au)</w:t>
              </w:r>
            </w:hyperlink>
            <w:r w:rsidR="00C775B2">
              <w:rPr>
                <w:rStyle w:val="Hyperlink"/>
              </w:rPr>
              <w:t>.</w:t>
            </w:r>
          </w:p>
          <w:p w14:paraId="0429B59C" w14:textId="77777777" w:rsidR="000D69F7" w:rsidRDefault="000D69F7" w:rsidP="00F1081B">
            <w:pPr>
              <w:pStyle w:val="FSTableText"/>
              <w:cnfStyle w:val="000000100000" w:firstRow="0" w:lastRow="0" w:firstColumn="0" w:lastColumn="0" w:oddVBand="0" w:evenVBand="0" w:oddHBand="1" w:evenHBand="0" w:firstRowFirstColumn="0" w:firstRowLastColumn="0" w:lastRowFirstColumn="0" w:lastRowLastColumn="0"/>
            </w:pPr>
          </w:p>
          <w:p w14:paraId="7E67EAEF" w14:textId="48499371" w:rsidR="00B71B63" w:rsidRPr="00474DCA" w:rsidRDefault="00195E40" w:rsidP="00B71B63">
            <w:pPr>
              <w:pStyle w:val="FSTableText"/>
              <w:cnfStyle w:val="000000100000" w:firstRow="0" w:lastRow="0" w:firstColumn="0" w:lastColumn="0" w:oddVBand="0" w:evenVBand="0" w:oddHBand="1" w:evenHBand="0" w:firstRowFirstColumn="0" w:firstRowLastColumn="0" w:lastRowFirstColumn="0" w:lastRowLastColumn="0"/>
            </w:pPr>
            <w:r>
              <w:t xml:space="preserve">FSANZ considers that </w:t>
            </w:r>
            <w:r w:rsidR="001E6E81">
              <w:t xml:space="preserve">most </w:t>
            </w:r>
            <w:r w:rsidR="00E62B45">
              <w:t>producers</w:t>
            </w:r>
            <w:r w:rsidR="005945BB">
              <w:t xml:space="preserve"> currently using </w:t>
            </w:r>
            <w:r w:rsidR="006710B1">
              <w:t xml:space="preserve">non-CC </w:t>
            </w:r>
            <w:r w:rsidR="00FD04A0">
              <w:t xml:space="preserve">outer </w:t>
            </w:r>
            <w:r w:rsidR="006710B1">
              <w:t>packaging</w:t>
            </w:r>
            <w:r w:rsidR="002638DD">
              <w:t>,</w:t>
            </w:r>
            <w:r w:rsidR="005945BB">
              <w:t xml:space="preserve"> or </w:t>
            </w:r>
            <w:r w:rsidR="006710B1">
              <w:t xml:space="preserve">using other </w:t>
            </w:r>
            <w:r w:rsidR="005945BB">
              <w:t xml:space="preserve">printing processes </w:t>
            </w:r>
            <w:r w:rsidR="002638DD">
              <w:t>on CC packaging,</w:t>
            </w:r>
            <w:r w:rsidR="005945BB">
              <w:t xml:space="preserve"> </w:t>
            </w:r>
            <w:r w:rsidR="00347723">
              <w:t xml:space="preserve">would </w:t>
            </w:r>
            <w:r w:rsidR="00177102">
              <w:t xml:space="preserve">be unlikely to </w:t>
            </w:r>
            <w:r w:rsidR="00347723">
              <w:t xml:space="preserve">switch to </w:t>
            </w:r>
            <w:r w:rsidR="00A96073">
              <w:t xml:space="preserve">CC </w:t>
            </w:r>
            <w:r w:rsidR="009F4340">
              <w:t xml:space="preserve">outer </w:t>
            </w:r>
            <w:r w:rsidR="00A96073">
              <w:t>pack</w:t>
            </w:r>
            <w:r w:rsidR="00177102">
              <w:t>ag</w:t>
            </w:r>
            <w:r w:rsidR="00A96073">
              <w:t>in</w:t>
            </w:r>
            <w:r w:rsidR="00177102">
              <w:t>g</w:t>
            </w:r>
            <w:r w:rsidR="001E595C">
              <w:t xml:space="preserve"> </w:t>
            </w:r>
            <w:r w:rsidR="00DD640C">
              <w:t>with a</w:t>
            </w:r>
            <w:r w:rsidR="001E595C">
              <w:t xml:space="preserve"> post-print </w:t>
            </w:r>
            <w:r w:rsidR="00DD640C">
              <w:t>finish</w:t>
            </w:r>
            <w:r w:rsidR="00B9188C">
              <w:t>.</w:t>
            </w:r>
            <w:r w:rsidR="00CF5E2A">
              <w:t xml:space="preserve"> </w:t>
            </w:r>
            <w:r w:rsidR="00256EBA">
              <w:t xml:space="preserve">As </w:t>
            </w:r>
            <w:r w:rsidR="000038E3">
              <w:t xml:space="preserve">further </w:t>
            </w:r>
            <w:r w:rsidR="00256EBA">
              <w:t>discuss</w:t>
            </w:r>
            <w:r w:rsidR="00CD50C3">
              <w:t>ed</w:t>
            </w:r>
            <w:r w:rsidR="00256EBA">
              <w:t xml:space="preserve"> in </w:t>
            </w:r>
            <w:r w:rsidR="00256EBA" w:rsidRPr="003A3854">
              <w:t>section 2.3.3, t</w:t>
            </w:r>
            <w:r w:rsidR="00321EC9" w:rsidRPr="003A3854">
              <w:t>his is due to design limitations</w:t>
            </w:r>
            <w:r w:rsidR="00AE62B2" w:rsidRPr="003A3854">
              <w:t xml:space="preserve"> </w:t>
            </w:r>
            <w:r w:rsidR="001E6E81" w:rsidRPr="003A3854">
              <w:t>of the post-</w:t>
            </w:r>
            <w:r w:rsidR="001E6E81">
              <w:t>print process</w:t>
            </w:r>
            <w:r w:rsidR="00AE62B2">
              <w:t xml:space="preserve"> and additional bulk of </w:t>
            </w:r>
            <w:r w:rsidR="00256EBA">
              <w:t>CC packaging</w:t>
            </w:r>
            <w:r w:rsidR="00AE62B2">
              <w:t>.</w:t>
            </w:r>
            <w:r w:rsidR="007B061F">
              <w:t xml:space="preserve"> </w:t>
            </w:r>
          </w:p>
        </w:tc>
      </w:tr>
      <w:tr w:rsidR="00025D42" w14:paraId="020C2AFC" w14:textId="77777777" w:rsidTr="00995C3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5A622401" w14:textId="7584CB51" w:rsidR="00025D42" w:rsidRPr="00474DCA" w:rsidRDefault="00025D42" w:rsidP="008C4E76">
            <w:pPr>
              <w:pStyle w:val="FSTableText"/>
            </w:pPr>
            <w:r>
              <w:t>Transition Period</w:t>
            </w:r>
          </w:p>
        </w:tc>
      </w:tr>
      <w:tr w:rsidR="00EA5E14" w14:paraId="4BB14350"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5F907D05" w14:textId="383D0748" w:rsidR="002E64CD" w:rsidRDefault="002E64CD" w:rsidP="001F091E">
            <w:pPr>
              <w:pStyle w:val="FSTableText"/>
            </w:pPr>
            <w:r>
              <w:rPr>
                <w:b w:val="0"/>
                <w:bCs w:val="0"/>
              </w:rPr>
              <w:t>Proposed</w:t>
            </w:r>
            <w:r w:rsidRPr="00A33C8A">
              <w:rPr>
                <w:b w:val="0"/>
                <w:bCs w:val="0"/>
              </w:rPr>
              <w:t xml:space="preserve"> transition period</w:t>
            </w:r>
            <w:r>
              <w:rPr>
                <w:b w:val="0"/>
                <w:bCs w:val="0"/>
              </w:rPr>
              <w:t xml:space="preserve"> </w:t>
            </w:r>
            <w:r w:rsidRPr="002E3D13">
              <w:rPr>
                <w:b w:val="0"/>
                <w:bCs w:val="0"/>
              </w:rPr>
              <w:t xml:space="preserve">not </w:t>
            </w:r>
            <w:r>
              <w:rPr>
                <w:b w:val="0"/>
                <w:bCs w:val="0"/>
              </w:rPr>
              <w:t>supported and should not be extended beyond 1 August 2023 because:</w:t>
            </w:r>
          </w:p>
          <w:p w14:paraId="451920DA" w14:textId="77777777" w:rsidR="002E64CD" w:rsidRPr="00655497" w:rsidRDefault="002E64CD" w:rsidP="001F091E">
            <w:pPr>
              <w:pStyle w:val="FSTableText"/>
              <w:numPr>
                <w:ilvl w:val="0"/>
                <w:numId w:val="12"/>
              </w:numPr>
              <w:ind w:left="311" w:hanging="284"/>
            </w:pPr>
            <w:r>
              <w:rPr>
                <w:b w:val="0"/>
              </w:rPr>
              <w:t>the transition period for pregnancy warning labels has already been extended to three years</w:t>
            </w:r>
          </w:p>
          <w:p w14:paraId="700E2495" w14:textId="77777777" w:rsidR="002E64CD" w:rsidRDefault="002E64CD" w:rsidP="001F091E">
            <w:pPr>
              <w:pStyle w:val="FSTableText"/>
              <w:numPr>
                <w:ilvl w:val="0"/>
                <w:numId w:val="12"/>
              </w:numPr>
              <w:ind w:left="311" w:hanging="284"/>
            </w:pPr>
            <w:r>
              <w:rPr>
                <w:b w:val="0"/>
                <w:bCs w:val="0"/>
              </w:rPr>
              <w:t>industry has already had time to address the labelling requirement</w:t>
            </w:r>
          </w:p>
          <w:p w14:paraId="699E5CB7" w14:textId="77777777" w:rsidR="002E64CD" w:rsidRDefault="002E64CD" w:rsidP="001F091E">
            <w:pPr>
              <w:pStyle w:val="FSTableText"/>
              <w:numPr>
                <w:ilvl w:val="0"/>
                <w:numId w:val="12"/>
              </w:numPr>
              <w:ind w:left="311" w:hanging="284"/>
            </w:pPr>
            <w:r>
              <w:rPr>
                <w:b w:val="0"/>
                <w:bCs w:val="0"/>
              </w:rPr>
              <w:t>presence of unlabelled packages from 1 August 2023 will dilute the warning message.</w:t>
            </w:r>
          </w:p>
          <w:p w14:paraId="7B57CA98" w14:textId="77777777" w:rsidR="002E64CD" w:rsidRDefault="002E64CD" w:rsidP="001F091E">
            <w:pPr>
              <w:pStyle w:val="FSTableText"/>
              <w:rPr>
                <w:bCs w:val="0"/>
              </w:rPr>
            </w:pPr>
          </w:p>
          <w:p w14:paraId="72041B8E" w14:textId="77777777" w:rsidR="002E64CD" w:rsidRDefault="002E64CD" w:rsidP="001F091E">
            <w:pPr>
              <w:pStyle w:val="FSTableText"/>
            </w:pPr>
            <w:r>
              <w:rPr>
                <w:b w:val="0"/>
              </w:rPr>
              <w:t>While the preference is to maintain the transition period ending 1 August 2023, the proposed transition period of 1 February 2024 should not be further extended.</w:t>
            </w:r>
          </w:p>
        </w:tc>
        <w:tc>
          <w:tcPr>
            <w:tcW w:w="2126" w:type="dxa"/>
            <w:tcBorders>
              <w:left w:val="single" w:sz="4" w:space="0" w:color="auto"/>
              <w:right w:val="single" w:sz="4" w:space="0" w:color="auto"/>
            </w:tcBorders>
          </w:tcPr>
          <w:p w14:paraId="22A21DFC" w14:textId="77777777" w:rsidR="002E64CD" w:rsidRDefault="002E64CD" w:rsidP="001F091E">
            <w:pPr>
              <w:pStyle w:val="FSTableText"/>
              <w:cnfStyle w:val="000000100000" w:firstRow="0" w:lastRow="0" w:firstColumn="0" w:lastColumn="0" w:oddVBand="0" w:evenVBand="0" w:oddHBand="1" w:evenHBand="0" w:firstRowFirstColumn="0" w:firstRowLastColumn="0" w:lastRowFirstColumn="0" w:lastRowLastColumn="0"/>
            </w:pPr>
            <w:r>
              <w:t>Health New Zealand</w:t>
            </w:r>
          </w:p>
          <w:p w14:paraId="406508B7" w14:textId="77777777" w:rsidR="002E64CD" w:rsidRDefault="002E64CD" w:rsidP="001F091E">
            <w:pPr>
              <w:pStyle w:val="FSTableText"/>
              <w:cnfStyle w:val="000000100000" w:firstRow="0" w:lastRow="0" w:firstColumn="0" w:lastColumn="0" w:oddVBand="0" w:evenVBand="0" w:oddHBand="1" w:evenHBand="0" w:firstRowFirstColumn="0" w:firstRowLastColumn="0" w:lastRowFirstColumn="0" w:lastRowLastColumn="0"/>
            </w:pPr>
            <w:r>
              <w:t>FASD-CAN</w:t>
            </w:r>
          </w:p>
          <w:p w14:paraId="7F0C28D9" w14:textId="77777777" w:rsidR="002E64CD" w:rsidRPr="000778D6" w:rsidRDefault="002E64CD" w:rsidP="001F091E">
            <w:pPr>
              <w:pStyle w:val="FSTableText"/>
              <w:cnfStyle w:val="000000100000" w:firstRow="0" w:lastRow="0" w:firstColumn="0" w:lastColumn="0" w:oddVBand="0" w:evenVBand="0" w:oddHBand="1" w:evenHBand="0" w:firstRowFirstColumn="0" w:firstRowLastColumn="0" w:lastRowFirstColumn="0" w:lastRowLastColumn="0"/>
            </w:pPr>
            <w:r>
              <w:t>Alcohol Healthwatch</w:t>
            </w:r>
          </w:p>
        </w:tc>
        <w:tc>
          <w:tcPr>
            <w:tcW w:w="6843" w:type="dxa"/>
            <w:tcBorders>
              <w:left w:val="single" w:sz="4" w:space="0" w:color="auto"/>
            </w:tcBorders>
          </w:tcPr>
          <w:p w14:paraId="1087FAE8" w14:textId="64FACB36" w:rsidR="002E64CD" w:rsidRPr="00474DCA" w:rsidRDefault="002E64CD" w:rsidP="001F091E">
            <w:pPr>
              <w:pStyle w:val="FSTableText"/>
              <w:cnfStyle w:val="000000100000" w:firstRow="0" w:lastRow="0" w:firstColumn="0" w:lastColumn="0" w:oddVBand="0" w:evenVBand="0" w:oddHBand="1" w:evenHBand="0" w:firstRowFirstColumn="0" w:firstRowLastColumn="0" w:lastRowFirstColumn="0" w:lastRowLastColumn="0"/>
            </w:pPr>
            <w:r w:rsidRPr="00BE2DE5">
              <w:t xml:space="preserve">FSANZ considers it is appropriate to give industry time to implement the pregnancy warning labelling requirements using the alternative label. Given </w:t>
            </w:r>
            <w:r w:rsidR="008D37F1">
              <w:t xml:space="preserve">the Food Ministers’ Meeting (FMM) </w:t>
            </w:r>
            <w:r w:rsidRPr="00BE2DE5">
              <w:t>h</w:t>
            </w:r>
            <w:r w:rsidR="008D37F1">
              <w:t>as</w:t>
            </w:r>
            <w:r w:rsidRPr="00BE2DE5">
              <w:t xml:space="preserve"> 60 days to consider FSANZ’s decision, industry may not have certainty about labelling requirements until approximately 6 weeks before 1 August 2023. Six weeks is not sufficient time for industry to implement the alternative label on </w:t>
            </w:r>
            <w:r>
              <w:t>CC packaging</w:t>
            </w:r>
            <w:r w:rsidRPr="00BE2DE5">
              <w:t xml:space="preserve"> from </w:t>
            </w:r>
            <w:r w:rsidR="008D37F1">
              <w:t>1</w:t>
            </w:r>
            <w:r w:rsidRPr="00BE2DE5">
              <w:t xml:space="preserve"> August 2023 should they choose to do so.</w:t>
            </w:r>
          </w:p>
        </w:tc>
      </w:tr>
      <w:tr w:rsidR="00EA5E14" w14:paraId="110B2D79"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32255F1F" w14:textId="4DF3ECFC" w:rsidR="00DA4547" w:rsidRPr="00A33C8A" w:rsidRDefault="00A33C8A" w:rsidP="008C4E76">
            <w:pPr>
              <w:pStyle w:val="FSTableText"/>
              <w:rPr>
                <w:b w:val="0"/>
                <w:bCs w:val="0"/>
              </w:rPr>
            </w:pPr>
            <w:r>
              <w:rPr>
                <w:b w:val="0"/>
                <w:bCs w:val="0"/>
              </w:rPr>
              <w:lastRenderedPageBreak/>
              <w:t>Proposed</w:t>
            </w:r>
            <w:r w:rsidRPr="00A33C8A">
              <w:rPr>
                <w:b w:val="0"/>
                <w:bCs w:val="0"/>
              </w:rPr>
              <w:t xml:space="preserve"> transition period</w:t>
            </w:r>
            <w:r>
              <w:rPr>
                <w:b w:val="0"/>
                <w:bCs w:val="0"/>
              </w:rPr>
              <w:t xml:space="preserve"> for variation from A1256 supported</w:t>
            </w:r>
            <w:r w:rsidR="00E9007B">
              <w:rPr>
                <w:b w:val="0"/>
                <w:bCs w:val="0"/>
              </w:rPr>
              <w:t xml:space="preserve"> by </w:t>
            </w:r>
            <w:r w:rsidR="00E9007B" w:rsidRPr="00933758">
              <w:rPr>
                <w:b w:val="0"/>
              </w:rPr>
              <w:t>wine, beer</w:t>
            </w:r>
            <w:r w:rsidR="00933758">
              <w:rPr>
                <w:b w:val="0"/>
                <w:bCs w:val="0"/>
              </w:rPr>
              <w:t xml:space="preserve"> and</w:t>
            </w:r>
            <w:r w:rsidR="0059253F">
              <w:rPr>
                <w:b w:val="0"/>
              </w:rPr>
              <w:t xml:space="preserve"> </w:t>
            </w:r>
            <w:r w:rsidR="008D1643" w:rsidRPr="00933758">
              <w:rPr>
                <w:b w:val="0"/>
              </w:rPr>
              <w:t>spirits</w:t>
            </w:r>
            <w:r w:rsidR="00933758">
              <w:rPr>
                <w:b w:val="0"/>
                <w:bCs w:val="0"/>
              </w:rPr>
              <w:t xml:space="preserve"> sectors</w:t>
            </w:r>
            <w:r w:rsidR="008D1643" w:rsidRPr="00933758">
              <w:rPr>
                <w:b w:val="0"/>
              </w:rPr>
              <w:t>,</w:t>
            </w:r>
            <w:r w:rsidR="008D1643">
              <w:rPr>
                <w:b w:val="0"/>
                <w:bCs w:val="0"/>
              </w:rPr>
              <w:t xml:space="preserve"> </w:t>
            </w:r>
            <w:r w:rsidR="0059253F">
              <w:rPr>
                <w:b w:val="0"/>
                <w:bCs w:val="0"/>
              </w:rPr>
              <w:t>however if there is a delay with gazettal, the transition period may need to be reviewed as a full six months is needed.</w:t>
            </w:r>
          </w:p>
        </w:tc>
        <w:tc>
          <w:tcPr>
            <w:tcW w:w="2126" w:type="dxa"/>
            <w:tcBorders>
              <w:left w:val="single" w:sz="4" w:space="0" w:color="auto"/>
              <w:right w:val="single" w:sz="4" w:space="0" w:color="auto"/>
            </w:tcBorders>
          </w:tcPr>
          <w:p w14:paraId="1F4C0147" w14:textId="6B17C4F7" w:rsidR="00E9007B" w:rsidRDefault="00E9007B" w:rsidP="008C4E76">
            <w:pPr>
              <w:pStyle w:val="FSTableText"/>
              <w:cnfStyle w:val="000000010000" w:firstRow="0" w:lastRow="0" w:firstColumn="0" w:lastColumn="0" w:oddVBand="0" w:evenVBand="0" w:oddHBand="0" w:evenHBand="1" w:firstRowFirstColumn="0" w:firstRowLastColumn="0" w:lastRowFirstColumn="0" w:lastRowLastColumn="0"/>
            </w:pPr>
            <w:r>
              <w:t>N</w:t>
            </w:r>
            <w:r w:rsidR="00933758">
              <w:t>ew Zealand</w:t>
            </w:r>
            <w:r>
              <w:t xml:space="preserve"> Food Safety</w:t>
            </w:r>
          </w:p>
          <w:p w14:paraId="11EA60CE" w14:textId="77777777" w:rsidR="00E9007B" w:rsidRDefault="00E9007B" w:rsidP="008C4E76">
            <w:pPr>
              <w:pStyle w:val="FSTableText"/>
              <w:cnfStyle w:val="000000010000" w:firstRow="0" w:lastRow="0" w:firstColumn="0" w:lastColumn="0" w:oddVBand="0" w:evenVBand="0" w:oddHBand="0" w:evenHBand="1" w:firstRowFirstColumn="0" w:firstRowLastColumn="0" w:lastRowFirstColumn="0" w:lastRowLastColumn="0"/>
            </w:pPr>
            <w:r>
              <w:t>Saint Clair Wines Estate</w:t>
            </w:r>
          </w:p>
          <w:p w14:paraId="1B165CA8" w14:textId="77777777" w:rsidR="00E9007B" w:rsidRDefault="00E9007B"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proofErr w:type="spellStart"/>
            <w:r>
              <w:rPr>
                <w:lang w:val="en-AU"/>
              </w:rPr>
              <w:t>Wineworks</w:t>
            </w:r>
            <w:proofErr w:type="spellEnd"/>
            <w:r>
              <w:rPr>
                <w:lang w:val="en-AU"/>
              </w:rPr>
              <w:t xml:space="preserve"> Group</w:t>
            </w:r>
          </w:p>
          <w:p w14:paraId="3B999BFA" w14:textId="77777777" w:rsidR="00E9007B" w:rsidRDefault="00E9007B"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Brewers Association of Australia</w:t>
            </w:r>
          </w:p>
          <w:p w14:paraId="6828D28E" w14:textId="77777777" w:rsidR="00E9007B" w:rsidRDefault="00E9007B"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Rose Family Estate</w:t>
            </w:r>
          </w:p>
          <w:p w14:paraId="21078B4C" w14:textId="77777777" w:rsidR="0059253F" w:rsidRDefault="0059253F"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Australian Grape &amp; Wine</w:t>
            </w:r>
          </w:p>
          <w:p w14:paraId="60C5B6F8" w14:textId="77777777" w:rsidR="0059253F" w:rsidRDefault="0059253F"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Constellation Brands</w:t>
            </w:r>
          </w:p>
          <w:p w14:paraId="3D9CFE76" w14:textId="77777777" w:rsidR="005D0DD9" w:rsidRDefault="00457E2B"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Independent Brewers</w:t>
            </w:r>
          </w:p>
          <w:p w14:paraId="6F64749F" w14:textId="3CE309D9" w:rsidR="00532D29" w:rsidRDefault="005D0DD9"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N</w:t>
            </w:r>
            <w:r w:rsidR="00933758">
              <w:rPr>
                <w:lang w:val="en-AU"/>
              </w:rPr>
              <w:t xml:space="preserve">ew </w:t>
            </w:r>
            <w:r>
              <w:rPr>
                <w:lang w:val="en-AU"/>
              </w:rPr>
              <w:t>Z</w:t>
            </w:r>
            <w:r w:rsidR="00933758">
              <w:rPr>
                <w:lang w:val="en-AU"/>
              </w:rPr>
              <w:t>ealand</w:t>
            </w:r>
            <w:r>
              <w:rPr>
                <w:lang w:val="en-AU"/>
              </w:rPr>
              <w:t xml:space="preserve"> Winegrowers</w:t>
            </w:r>
          </w:p>
          <w:p w14:paraId="5EBEF703" w14:textId="1F65CFA1" w:rsidR="00457E2B" w:rsidRPr="00BE2DE5" w:rsidRDefault="00532D29" w:rsidP="008C4E76">
            <w:pPr>
              <w:pStyle w:val="FSTableText"/>
              <w:cnfStyle w:val="000000010000" w:firstRow="0" w:lastRow="0" w:firstColumn="0" w:lastColumn="0" w:oddVBand="0" w:evenVBand="0" w:oddHBand="0" w:evenHBand="1" w:firstRowFirstColumn="0" w:firstRowLastColumn="0" w:lastRowFirstColumn="0" w:lastRowLastColumn="0"/>
              <w:rPr>
                <w:lang w:val="en-AU"/>
              </w:rPr>
            </w:pPr>
            <w:r>
              <w:rPr>
                <w:lang w:val="en-AU"/>
              </w:rPr>
              <w:t>Spirits N</w:t>
            </w:r>
            <w:r w:rsidR="00933758">
              <w:rPr>
                <w:lang w:val="en-AU"/>
              </w:rPr>
              <w:t>ew Zealand</w:t>
            </w:r>
          </w:p>
        </w:tc>
        <w:tc>
          <w:tcPr>
            <w:tcW w:w="6843" w:type="dxa"/>
            <w:tcBorders>
              <w:left w:val="single" w:sz="4" w:space="0" w:color="auto"/>
            </w:tcBorders>
          </w:tcPr>
          <w:p w14:paraId="5F170441" w14:textId="151670DE" w:rsidR="00DA4547" w:rsidRPr="00474DCA" w:rsidRDefault="00933758" w:rsidP="008C4E76">
            <w:pPr>
              <w:pStyle w:val="FSTableText"/>
              <w:cnfStyle w:val="000000010000" w:firstRow="0" w:lastRow="0" w:firstColumn="0" w:lastColumn="0" w:oddVBand="0" w:evenVBand="0" w:oddHBand="0" w:evenHBand="1" w:firstRowFirstColumn="0" w:firstRowLastColumn="0" w:lastRowFirstColumn="0" w:lastRowLastColumn="0"/>
            </w:pPr>
            <w:r>
              <w:t xml:space="preserve">Should there be a delay in gazettal, </w:t>
            </w:r>
            <w:r w:rsidR="00BE2DE5">
              <w:t>for example if the FMM request</w:t>
            </w:r>
            <w:r w:rsidR="00090BF6">
              <w:t>s</w:t>
            </w:r>
            <w:r w:rsidR="00BE2DE5">
              <w:t xml:space="preserve"> a review of the application, </w:t>
            </w:r>
            <w:r>
              <w:t>FSANZ w</w:t>
            </w:r>
            <w:r w:rsidR="00BE2DE5">
              <w:t xml:space="preserve">ould </w:t>
            </w:r>
            <w:r w:rsidR="00A70226">
              <w:t xml:space="preserve">consider </w:t>
            </w:r>
            <w:r w:rsidR="002E64CD">
              <w:t>adjust</w:t>
            </w:r>
            <w:r w:rsidR="00A70226">
              <w:t>ing</w:t>
            </w:r>
            <w:r w:rsidR="002E64CD">
              <w:t xml:space="preserve"> the </w:t>
            </w:r>
            <w:r w:rsidR="00BE2DE5">
              <w:t>transitional arrangements for CC packaging covered by the application.</w:t>
            </w:r>
            <w:r>
              <w:t xml:space="preserve"> </w:t>
            </w:r>
          </w:p>
        </w:tc>
      </w:tr>
      <w:tr w:rsidR="00EA5E14" w14:paraId="47C58934"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0661E967" w14:textId="0452BB2D" w:rsidR="00E9007B" w:rsidRDefault="00E9007B" w:rsidP="00E9007B">
            <w:pPr>
              <w:pStyle w:val="FSTableText"/>
            </w:pPr>
            <w:r>
              <w:rPr>
                <w:b w:val="0"/>
                <w:bCs w:val="0"/>
              </w:rPr>
              <w:t>Proposed</w:t>
            </w:r>
            <w:r w:rsidRPr="00A33C8A">
              <w:rPr>
                <w:b w:val="0"/>
                <w:bCs w:val="0"/>
              </w:rPr>
              <w:t xml:space="preserve"> transition period</w:t>
            </w:r>
            <w:r>
              <w:rPr>
                <w:b w:val="0"/>
                <w:bCs w:val="0"/>
              </w:rPr>
              <w:t xml:space="preserve"> </w:t>
            </w:r>
            <w:r w:rsidRPr="00A33C8A">
              <w:t xml:space="preserve">not </w:t>
            </w:r>
            <w:r>
              <w:rPr>
                <w:b w:val="0"/>
                <w:bCs w:val="0"/>
              </w:rPr>
              <w:t xml:space="preserve">supported and should be extended </w:t>
            </w:r>
            <w:r w:rsidR="00A30148">
              <w:rPr>
                <w:b w:val="0"/>
                <w:bCs w:val="0"/>
              </w:rPr>
              <w:t>because</w:t>
            </w:r>
            <w:r>
              <w:rPr>
                <w:b w:val="0"/>
                <w:bCs w:val="0"/>
              </w:rPr>
              <w:t>:</w:t>
            </w:r>
          </w:p>
          <w:p w14:paraId="0B64EA9F" w14:textId="2A48DDC8" w:rsidR="00E9007B" w:rsidRPr="0059253F" w:rsidRDefault="00E9007B" w:rsidP="007918C1">
            <w:pPr>
              <w:pStyle w:val="FSTableText"/>
              <w:numPr>
                <w:ilvl w:val="0"/>
                <w:numId w:val="12"/>
              </w:numPr>
              <w:ind w:left="311" w:hanging="284"/>
              <w:rPr>
                <w:b w:val="0"/>
                <w:bCs w:val="0"/>
              </w:rPr>
            </w:pPr>
            <w:r w:rsidRPr="007918C1">
              <w:rPr>
                <w:b w:val="0"/>
                <w:bCs w:val="0"/>
              </w:rPr>
              <w:t xml:space="preserve">a </w:t>
            </w:r>
            <w:r w:rsidR="007918C1" w:rsidRPr="007918C1">
              <w:rPr>
                <w:b w:val="0"/>
                <w:bCs w:val="0"/>
              </w:rPr>
              <w:t>transition period of 12 months from date of gazettal would provide certainty if gazettal is delayed</w:t>
            </w:r>
          </w:p>
          <w:p w14:paraId="48710398" w14:textId="51036747" w:rsidR="0059253F" w:rsidRPr="001D231E" w:rsidRDefault="0059253F" w:rsidP="007918C1">
            <w:pPr>
              <w:pStyle w:val="FSTableText"/>
              <w:numPr>
                <w:ilvl w:val="0"/>
                <w:numId w:val="12"/>
              </w:numPr>
              <w:ind w:left="311" w:hanging="284"/>
              <w:rPr>
                <w:b w:val="0"/>
                <w:bCs w:val="0"/>
              </w:rPr>
            </w:pPr>
            <w:r>
              <w:rPr>
                <w:b w:val="0"/>
                <w:bCs w:val="0"/>
              </w:rPr>
              <w:t>implementing the pregnancy warning label on CC packaging would take 9-12 months, therefore suggest the transition period is extended to 31 July 2024 to give certainty.</w:t>
            </w:r>
          </w:p>
          <w:p w14:paraId="60AFC1F5" w14:textId="77777777" w:rsidR="00DA4547" w:rsidRPr="00B30D1E" w:rsidRDefault="001D231E" w:rsidP="008C4E76">
            <w:pPr>
              <w:pStyle w:val="FSTableText"/>
              <w:numPr>
                <w:ilvl w:val="0"/>
                <w:numId w:val="12"/>
              </w:numPr>
              <w:ind w:left="311" w:hanging="284"/>
              <w:rPr>
                <w:b w:val="0"/>
                <w:bCs w:val="0"/>
              </w:rPr>
            </w:pPr>
            <w:r>
              <w:rPr>
                <w:b w:val="0"/>
                <w:bCs w:val="0"/>
              </w:rPr>
              <w:t>the proposed 6 month extension to the original transition period is not realistic and would impact ability to resource current business operations. A minimum of 12 months is required.</w:t>
            </w:r>
          </w:p>
          <w:p w14:paraId="07036FDA" w14:textId="77777777" w:rsidR="00B30D1E" w:rsidRDefault="00B30D1E" w:rsidP="00B30D1E">
            <w:pPr>
              <w:pStyle w:val="FSTableText"/>
            </w:pPr>
          </w:p>
          <w:p w14:paraId="14882AA6" w14:textId="77777777" w:rsidR="00B30D1E" w:rsidRDefault="00B30D1E" w:rsidP="00B30D1E">
            <w:pPr>
              <w:pStyle w:val="FSTableText"/>
            </w:pPr>
          </w:p>
          <w:p w14:paraId="075D4D88" w14:textId="77777777" w:rsidR="00B30D1E" w:rsidRDefault="00B30D1E" w:rsidP="00B30D1E">
            <w:pPr>
              <w:pStyle w:val="FSTableText"/>
            </w:pPr>
          </w:p>
          <w:p w14:paraId="7B34550E" w14:textId="77777777" w:rsidR="00B30D1E" w:rsidRDefault="00B30D1E" w:rsidP="00B30D1E">
            <w:pPr>
              <w:pStyle w:val="FSTableText"/>
            </w:pPr>
          </w:p>
          <w:p w14:paraId="127C82E7" w14:textId="217406C4" w:rsidR="00B30D1E" w:rsidRPr="003E259C" w:rsidRDefault="00B30D1E" w:rsidP="00B30D1E">
            <w:pPr>
              <w:pStyle w:val="FSTableText"/>
              <w:rPr>
                <w:b w:val="0"/>
                <w:bCs w:val="0"/>
              </w:rPr>
            </w:pPr>
          </w:p>
        </w:tc>
        <w:tc>
          <w:tcPr>
            <w:tcW w:w="2126" w:type="dxa"/>
            <w:tcBorders>
              <w:left w:val="single" w:sz="4" w:space="0" w:color="auto"/>
              <w:right w:val="single" w:sz="4" w:space="0" w:color="auto"/>
            </w:tcBorders>
          </w:tcPr>
          <w:p w14:paraId="4260362A" w14:textId="77777777" w:rsidR="00E9007B" w:rsidRDefault="00E9007B" w:rsidP="008C4E76">
            <w:pPr>
              <w:pStyle w:val="FSTableText"/>
              <w:cnfStyle w:val="000000100000" w:firstRow="0" w:lastRow="0" w:firstColumn="0" w:lastColumn="0" w:oddVBand="0" w:evenVBand="0" w:oddHBand="1" w:evenHBand="0" w:firstRowFirstColumn="0" w:firstRowLastColumn="0" w:lastRowFirstColumn="0" w:lastRowLastColumn="0"/>
            </w:pPr>
            <w:r>
              <w:t>NZFGC</w:t>
            </w:r>
          </w:p>
          <w:p w14:paraId="0865EB9B" w14:textId="77777777" w:rsidR="001D231E" w:rsidRDefault="001D231E" w:rsidP="008C4E76">
            <w:pPr>
              <w:pStyle w:val="FSTableText"/>
              <w:cnfStyle w:val="000000100000" w:firstRow="0" w:lastRow="0" w:firstColumn="0" w:lastColumn="0" w:oddVBand="0" w:evenVBand="0" w:oddHBand="1" w:evenHBand="0" w:firstRowFirstColumn="0" w:firstRowLastColumn="0" w:lastRowFirstColumn="0" w:lastRowLastColumn="0"/>
            </w:pPr>
            <w:r w:rsidRPr="00780799">
              <w:t>Diageo</w:t>
            </w:r>
          </w:p>
          <w:p w14:paraId="25C83273" w14:textId="77777777" w:rsidR="001D231E" w:rsidRDefault="001D231E" w:rsidP="008C4E76">
            <w:pPr>
              <w:pStyle w:val="FSTableText"/>
              <w:cnfStyle w:val="000000100000" w:firstRow="0" w:lastRow="0" w:firstColumn="0" w:lastColumn="0" w:oddVBand="0" w:evenVBand="0" w:oddHBand="1" w:evenHBand="0" w:firstRowFirstColumn="0" w:firstRowLastColumn="0" w:lastRowFirstColumn="0" w:lastRowLastColumn="0"/>
            </w:pPr>
            <w:r>
              <w:t>Lion</w:t>
            </w:r>
          </w:p>
          <w:p w14:paraId="4DB687F2" w14:textId="23248663" w:rsidR="00DC7449" w:rsidRPr="000778D6" w:rsidRDefault="00780799" w:rsidP="008C4E76">
            <w:pPr>
              <w:pStyle w:val="FSTableText"/>
              <w:cnfStyle w:val="000000100000" w:firstRow="0" w:lastRow="0" w:firstColumn="0" w:lastColumn="0" w:oddVBand="0" w:evenVBand="0" w:oddHBand="1" w:evenHBand="0" w:firstRowFirstColumn="0" w:firstRowLastColumn="0" w:lastRowFirstColumn="0" w:lastRowLastColumn="0"/>
            </w:pPr>
            <w:r>
              <w:t xml:space="preserve"> </w:t>
            </w:r>
          </w:p>
        </w:tc>
        <w:tc>
          <w:tcPr>
            <w:tcW w:w="6843" w:type="dxa"/>
            <w:tcBorders>
              <w:left w:val="single" w:sz="4" w:space="0" w:color="auto"/>
            </w:tcBorders>
          </w:tcPr>
          <w:p w14:paraId="5D137B1F" w14:textId="67ADBFDC" w:rsidR="002E64CD" w:rsidRDefault="002E64CD" w:rsidP="008C4E76">
            <w:pPr>
              <w:pStyle w:val="FSTableText"/>
              <w:cnfStyle w:val="000000100000" w:firstRow="0" w:lastRow="0" w:firstColumn="0" w:lastColumn="0" w:oddVBand="0" w:evenVBand="0" w:oddHBand="1" w:evenHBand="0" w:firstRowFirstColumn="0" w:firstRowLastColumn="0" w:lastRowFirstColumn="0" w:lastRowLastColumn="0"/>
            </w:pPr>
            <w:r>
              <w:t xml:space="preserve">FSANZ has decided the transition period for the pregnancy warning mark printed using a post-print process on CC packaging used for retail sale will commence on the date of gazettal and end on 1 February 2024. See </w:t>
            </w:r>
            <w:r w:rsidRPr="00780799">
              <w:t>section 3</w:t>
            </w:r>
            <w:r>
              <w:t xml:space="preserve"> for further details.</w:t>
            </w:r>
          </w:p>
          <w:p w14:paraId="785F7F63" w14:textId="77777777" w:rsidR="002E64CD" w:rsidRDefault="002E64CD" w:rsidP="008C4E76">
            <w:pPr>
              <w:pStyle w:val="FSTableText"/>
              <w:cnfStyle w:val="000000100000" w:firstRow="0" w:lastRow="0" w:firstColumn="0" w:lastColumn="0" w:oddVBand="0" w:evenVBand="0" w:oddHBand="1" w:evenHBand="0" w:firstRowFirstColumn="0" w:firstRowLastColumn="0" w:lastRowFirstColumn="0" w:lastRowLastColumn="0"/>
            </w:pPr>
          </w:p>
          <w:p w14:paraId="7BFC5EC7" w14:textId="6D89CB56" w:rsidR="00DA4547" w:rsidRDefault="002E64CD" w:rsidP="008C4E76">
            <w:pPr>
              <w:pStyle w:val="FSTableText"/>
              <w:cnfStyle w:val="000000100000" w:firstRow="0" w:lastRow="0" w:firstColumn="0" w:lastColumn="0" w:oddVBand="0" w:evenVBand="0" w:oddHBand="1" w:evenHBand="0" w:firstRowFirstColumn="0" w:firstRowLastColumn="0" w:lastRowFirstColumn="0" w:lastRowLastColumn="0"/>
            </w:pPr>
            <w:r>
              <w:t xml:space="preserve">As noted above, </w:t>
            </w:r>
            <w:r w:rsidR="00A30148">
              <w:t xml:space="preserve"> </w:t>
            </w:r>
            <w:r>
              <w:t xml:space="preserve">FSANZ would </w:t>
            </w:r>
            <w:r w:rsidR="00915F61">
              <w:t>consider</w:t>
            </w:r>
            <w:r>
              <w:t xml:space="preserve"> adjust</w:t>
            </w:r>
            <w:r w:rsidR="00915F61">
              <w:t>ing</w:t>
            </w:r>
            <w:r>
              <w:t xml:space="preserve"> the transitional arrangements for CC packaging covered by the application if there was a delay in gazettal.</w:t>
            </w:r>
          </w:p>
          <w:p w14:paraId="1E32B6D2" w14:textId="77777777" w:rsidR="002E64CD" w:rsidRDefault="002E64CD" w:rsidP="008C4E76">
            <w:pPr>
              <w:pStyle w:val="FSTableText"/>
              <w:cnfStyle w:val="000000100000" w:firstRow="0" w:lastRow="0" w:firstColumn="0" w:lastColumn="0" w:oddVBand="0" w:evenVBand="0" w:oddHBand="1" w:evenHBand="0" w:firstRowFirstColumn="0" w:firstRowLastColumn="0" w:lastRowFirstColumn="0" w:lastRowLastColumn="0"/>
            </w:pPr>
          </w:p>
          <w:p w14:paraId="6E8A394F" w14:textId="57B065EA" w:rsidR="002E64CD" w:rsidRPr="00474DCA" w:rsidRDefault="002E64CD" w:rsidP="008C4E76">
            <w:pPr>
              <w:pStyle w:val="FSTableText"/>
              <w:cnfStyle w:val="000000100000" w:firstRow="0" w:lastRow="0" w:firstColumn="0" w:lastColumn="0" w:oddVBand="0" w:evenVBand="0" w:oddHBand="1" w:evenHBand="0" w:firstRowFirstColumn="0" w:firstRowLastColumn="0" w:lastRowFirstColumn="0" w:lastRowLastColumn="0"/>
            </w:pPr>
          </w:p>
        </w:tc>
      </w:tr>
      <w:tr w:rsidR="002E0D5A" w14:paraId="0BED865D" w14:textId="77777777" w:rsidTr="00995C3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21170A29" w14:textId="3E197DAB" w:rsidR="002E0D5A" w:rsidRPr="00474DCA" w:rsidRDefault="002E0D5A" w:rsidP="008C4E76">
            <w:pPr>
              <w:pStyle w:val="FSTableText"/>
            </w:pPr>
            <w:r>
              <w:lastRenderedPageBreak/>
              <w:t>Enforcement</w:t>
            </w:r>
          </w:p>
        </w:tc>
      </w:tr>
      <w:tr w:rsidR="00EA5E14" w14:paraId="3F8796E6" w14:textId="77777777" w:rsidTr="00EA5E1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78AA49C3" w14:textId="3B236C68" w:rsidR="003E259C" w:rsidRPr="00061436" w:rsidRDefault="00061436" w:rsidP="008C4E76">
            <w:pPr>
              <w:pStyle w:val="FSTableText"/>
              <w:rPr>
                <w:b w:val="0"/>
                <w:bCs w:val="0"/>
              </w:rPr>
            </w:pPr>
            <w:r>
              <w:rPr>
                <w:b w:val="0"/>
                <w:bCs w:val="0"/>
              </w:rPr>
              <w:t xml:space="preserve">It is </w:t>
            </w:r>
            <w:r w:rsidRPr="00061436">
              <w:rPr>
                <w:b w:val="0"/>
                <w:bCs w:val="0"/>
              </w:rPr>
              <w:t>not clear how regulators will be able to differentiate between</w:t>
            </w:r>
            <w:r w:rsidR="00A30148">
              <w:rPr>
                <w:b w:val="0"/>
                <w:bCs w:val="0"/>
              </w:rPr>
              <w:t xml:space="preserve"> </w:t>
            </w:r>
            <w:r w:rsidRPr="00061436">
              <w:rPr>
                <w:b w:val="0"/>
                <w:bCs w:val="0"/>
              </w:rPr>
              <w:t>printing process</w:t>
            </w:r>
            <w:r w:rsidR="00A30148">
              <w:rPr>
                <w:b w:val="0"/>
                <w:bCs w:val="0"/>
              </w:rPr>
              <w:t>es</w:t>
            </w:r>
            <w:r w:rsidRPr="00061436">
              <w:rPr>
                <w:b w:val="0"/>
                <w:bCs w:val="0"/>
              </w:rPr>
              <w:t xml:space="preserve"> as the </w:t>
            </w:r>
            <w:r w:rsidR="00A30148">
              <w:rPr>
                <w:b w:val="0"/>
                <w:bCs w:val="0"/>
              </w:rPr>
              <w:t>proposed alternative label</w:t>
            </w:r>
            <w:r w:rsidRPr="00061436">
              <w:rPr>
                <w:b w:val="0"/>
                <w:bCs w:val="0"/>
              </w:rPr>
              <w:t xml:space="preserve"> </w:t>
            </w:r>
            <w:r w:rsidR="00A30148">
              <w:rPr>
                <w:b w:val="0"/>
                <w:bCs w:val="0"/>
              </w:rPr>
              <w:t>only applies to</w:t>
            </w:r>
            <w:r w:rsidRPr="00061436">
              <w:rPr>
                <w:b w:val="0"/>
                <w:bCs w:val="0"/>
              </w:rPr>
              <w:t xml:space="preserve"> CC using a post-print process.</w:t>
            </w:r>
          </w:p>
        </w:tc>
        <w:tc>
          <w:tcPr>
            <w:tcW w:w="2126" w:type="dxa"/>
            <w:tcBorders>
              <w:left w:val="single" w:sz="4" w:space="0" w:color="auto"/>
              <w:right w:val="single" w:sz="4" w:space="0" w:color="auto"/>
            </w:tcBorders>
          </w:tcPr>
          <w:p w14:paraId="37DCB6ED" w14:textId="1A3A6DCA" w:rsidR="001C2ABF" w:rsidRPr="000778D6" w:rsidRDefault="00AF542E" w:rsidP="008C4E76">
            <w:pPr>
              <w:pStyle w:val="FSTableText"/>
              <w:cnfStyle w:val="000000100000" w:firstRow="0" w:lastRow="0" w:firstColumn="0" w:lastColumn="0" w:oddVBand="0" w:evenVBand="0" w:oddHBand="1" w:evenHBand="0" w:firstRowFirstColumn="0" w:firstRowLastColumn="0" w:lastRowFirstColumn="0" w:lastRowLastColumn="0"/>
            </w:pPr>
            <w:r>
              <w:t xml:space="preserve">Department of Health, </w:t>
            </w:r>
            <w:r w:rsidR="001C2ABF">
              <w:t>Tasmania</w:t>
            </w:r>
          </w:p>
        </w:tc>
        <w:tc>
          <w:tcPr>
            <w:tcW w:w="6843" w:type="dxa"/>
            <w:tcBorders>
              <w:left w:val="single" w:sz="4" w:space="0" w:color="auto"/>
            </w:tcBorders>
          </w:tcPr>
          <w:p w14:paraId="6BF96B8B" w14:textId="3B5317F7" w:rsidR="00462690" w:rsidRDefault="00462690" w:rsidP="00462690">
            <w:pPr>
              <w:pStyle w:val="FSTableText"/>
              <w:cnfStyle w:val="000000100000" w:firstRow="0" w:lastRow="0" w:firstColumn="0" w:lastColumn="0" w:oddVBand="0" w:evenVBand="0" w:oddHBand="1" w:evenHBand="0" w:firstRowFirstColumn="0" w:firstRowLastColumn="0" w:lastRowFirstColumn="0" w:lastRowLastColumn="0"/>
            </w:pPr>
            <w:r>
              <w:t>Enforcement officials have the option of seeking information about compliance from the alcoholic beverage producer.</w:t>
            </w:r>
          </w:p>
          <w:p w14:paraId="296269F5" w14:textId="520D86CE" w:rsidR="003E259C" w:rsidRPr="00474DCA" w:rsidRDefault="003E259C" w:rsidP="008C4E76">
            <w:pPr>
              <w:pStyle w:val="FSTableText"/>
              <w:cnfStyle w:val="000000100000" w:firstRow="0" w:lastRow="0" w:firstColumn="0" w:lastColumn="0" w:oddVBand="0" w:evenVBand="0" w:oddHBand="1" w:evenHBand="0" w:firstRowFirstColumn="0" w:firstRowLastColumn="0" w:lastRowFirstColumn="0" w:lastRowLastColumn="0"/>
            </w:pPr>
          </w:p>
        </w:tc>
      </w:tr>
      <w:tr w:rsidR="00EA5E14" w14:paraId="5CE5C6E2"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4DCE38A5" w14:textId="303EBCE5" w:rsidR="003E259C" w:rsidRDefault="00F103B0" w:rsidP="008C4E76">
            <w:pPr>
              <w:pStyle w:val="FSTableText"/>
            </w:pPr>
            <w:r>
              <w:rPr>
                <w:b w:val="0"/>
                <w:bCs w:val="0"/>
              </w:rPr>
              <w:t>The</w:t>
            </w:r>
            <w:r w:rsidRPr="00F103B0">
              <w:rPr>
                <w:b w:val="0"/>
                <w:bCs w:val="0"/>
              </w:rPr>
              <w:t xml:space="preserve"> general provisions for legibility in the Code will apply and urge enforcement of this provision to ensure that if any changes are adopted, they do not result in a reduction of the prominence of the warning.</w:t>
            </w:r>
          </w:p>
        </w:tc>
        <w:tc>
          <w:tcPr>
            <w:tcW w:w="2126" w:type="dxa"/>
            <w:tcBorders>
              <w:left w:val="single" w:sz="4" w:space="0" w:color="auto"/>
              <w:right w:val="single" w:sz="4" w:space="0" w:color="auto"/>
            </w:tcBorders>
          </w:tcPr>
          <w:p w14:paraId="7B5FFD9C" w14:textId="20FCC1CA" w:rsidR="00F103B0" w:rsidRPr="000778D6" w:rsidRDefault="00F103B0" w:rsidP="008C4E76">
            <w:pPr>
              <w:pStyle w:val="FSTableText"/>
              <w:cnfStyle w:val="000000010000" w:firstRow="0" w:lastRow="0" w:firstColumn="0" w:lastColumn="0" w:oddVBand="0" w:evenVBand="0" w:oddHBand="0" w:evenHBand="1" w:firstRowFirstColumn="0" w:firstRowLastColumn="0" w:lastRowFirstColumn="0" w:lastRowLastColumn="0"/>
            </w:pPr>
            <w:r>
              <w:t>FASD-CAN</w:t>
            </w:r>
          </w:p>
        </w:tc>
        <w:tc>
          <w:tcPr>
            <w:tcW w:w="6843" w:type="dxa"/>
            <w:tcBorders>
              <w:left w:val="single" w:sz="4" w:space="0" w:color="auto"/>
            </w:tcBorders>
          </w:tcPr>
          <w:p w14:paraId="2C914A8D" w14:textId="776ADC4A" w:rsidR="003E259C" w:rsidRPr="00474DCA" w:rsidRDefault="00F82EB9" w:rsidP="008C4E76">
            <w:pPr>
              <w:pStyle w:val="FSTableText"/>
              <w:cnfStyle w:val="000000010000" w:firstRow="0" w:lastRow="0" w:firstColumn="0" w:lastColumn="0" w:oddVBand="0" w:evenVBand="0" w:oddHBand="0" w:evenHBand="1" w:firstRowFirstColumn="0" w:firstRowLastColumn="0" w:lastRowFirstColumn="0" w:lastRowLastColumn="0"/>
            </w:pPr>
            <w:r>
              <w:t xml:space="preserve">Yes, the general legibility requirements of the Code apply. </w:t>
            </w:r>
            <w:r w:rsidR="00586162">
              <w:t xml:space="preserve">The approved draft variation </w:t>
            </w:r>
            <w:r>
              <w:t xml:space="preserve">also </w:t>
            </w:r>
            <w:r w:rsidR="00586162">
              <w:t>requires the alternative pregnancy warning mark to be in the colour black</w:t>
            </w:r>
            <w:r w:rsidR="00E855F5">
              <w:t xml:space="preserve"> on</w:t>
            </w:r>
            <w:r w:rsidR="00586162">
              <w:t xml:space="preserve"> the prescribed background colours </w:t>
            </w:r>
            <w:r w:rsidR="00D90127">
              <w:t>to ensure contrast</w:t>
            </w:r>
            <w:r w:rsidR="00923948">
              <w:t xml:space="preserve"> and legibility</w:t>
            </w:r>
            <w:r w:rsidR="00D90127">
              <w:t xml:space="preserve">. The </w:t>
            </w:r>
            <w:r w:rsidR="0060344F">
              <w:t xml:space="preserve">minimum </w:t>
            </w:r>
            <w:r w:rsidR="00D90127">
              <w:t xml:space="preserve">size </w:t>
            </w:r>
            <w:r w:rsidR="0060344F">
              <w:t xml:space="preserve">requirements </w:t>
            </w:r>
            <w:r w:rsidR="00D90127">
              <w:t xml:space="preserve">of the alternative </w:t>
            </w:r>
            <w:r w:rsidR="002E0D5A">
              <w:t xml:space="preserve">pregnancy </w:t>
            </w:r>
            <w:r w:rsidR="00D90127">
              <w:t xml:space="preserve">warning </w:t>
            </w:r>
            <w:r w:rsidR="002E0D5A">
              <w:t>mark</w:t>
            </w:r>
            <w:r w:rsidR="00E855F5">
              <w:t xml:space="preserve"> </w:t>
            </w:r>
            <w:r w:rsidR="00657B5E">
              <w:t>have been increased from existing size requirements</w:t>
            </w:r>
            <w:r w:rsidR="00E855F5">
              <w:t xml:space="preserve"> </w:t>
            </w:r>
            <w:r w:rsidR="001B6DC6">
              <w:t>to offset the loss of the colour red</w:t>
            </w:r>
            <w:r w:rsidR="00923948">
              <w:t>.</w:t>
            </w:r>
          </w:p>
        </w:tc>
      </w:tr>
      <w:tr w:rsidR="002E0D5A" w14:paraId="3C8705B8" w14:textId="77777777" w:rsidTr="00995C3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2" w:type="dxa"/>
            <w:gridSpan w:val="3"/>
          </w:tcPr>
          <w:p w14:paraId="4E80C15E" w14:textId="483B90EB" w:rsidR="002E0D5A" w:rsidRPr="00474DCA" w:rsidRDefault="002E0D5A" w:rsidP="008C4E76">
            <w:pPr>
              <w:pStyle w:val="FSTableText"/>
            </w:pPr>
            <w:r>
              <w:t>Transportation outers</w:t>
            </w:r>
          </w:p>
        </w:tc>
      </w:tr>
      <w:tr w:rsidR="00EA5E14" w14:paraId="1095CB9F" w14:textId="77777777" w:rsidTr="00EA5E1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auto"/>
            </w:tcBorders>
          </w:tcPr>
          <w:p w14:paraId="2A75B34E" w14:textId="59524E93" w:rsidR="003C0CEB" w:rsidRDefault="004A2909" w:rsidP="008C4E76">
            <w:pPr>
              <w:pStyle w:val="FSTableText"/>
            </w:pPr>
            <w:r w:rsidRPr="004A2909">
              <w:rPr>
                <w:b w:val="0"/>
                <w:bCs w:val="0"/>
              </w:rPr>
              <w:t>Consider</w:t>
            </w:r>
            <w:r w:rsidR="008D37F1">
              <w:rPr>
                <w:b w:val="0"/>
                <w:bCs w:val="0"/>
              </w:rPr>
              <w:t xml:space="preserve"> </w:t>
            </w:r>
            <w:r w:rsidRPr="004A2909">
              <w:rPr>
                <w:b w:val="0"/>
                <w:bCs w:val="0"/>
              </w:rPr>
              <w:t xml:space="preserve">including a more precise definition of ‘transportation outers’ </w:t>
            </w:r>
            <w:r w:rsidR="008D37F1">
              <w:rPr>
                <w:b w:val="0"/>
                <w:bCs w:val="0"/>
              </w:rPr>
              <w:t>to</w:t>
            </w:r>
            <w:r w:rsidRPr="004A2909">
              <w:rPr>
                <w:b w:val="0"/>
                <w:bCs w:val="0"/>
              </w:rPr>
              <w:t xml:space="preserve"> assist manufacturers and retailers to comply with any amendments relating to </w:t>
            </w:r>
            <w:r>
              <w:rPr>
                <w:b w:val="0"/>
                <w:bCs w:val="0"/>
              </w:rPr>
              <w:t>CC</w:t>
            </w:r>
            <w:r w:rsidRPr="004A2909">
              <w:rPr>
                <w:b w:val="0"/>
                <w:bCs w:val="0"/>
              </w:rPr>
              <w:t xml:space="preserve"> packaging. </w:t>
            </w:r>
          </w:p>
          <w:p w14:paraId="530BEB04" w14:textId="0B43E015" w:rsidR="00661170" w:rsidRDefault="00661170" w:rsidP="008C4E76">
            <w:pPr>
              <w:pStyle w:val="FSTableText"/>
              <w:rPr>
                <w:b w:val="0"/>
                <w:bCs w:val="0"/>
              </w:rPr>
            </w:pPr>
          </w:p>
          <w:p w14:paraId="33FE1975" w14:textId="004F8F88" w:rsidR="00076699" w:rsidRPr="00661170" w:rsidRDefault="001B75B8" w:rsidP="008C4E76">
            <w:pPr>
              <w:pStyle w:val="FSTableText"/>
              <w:rPr>
                <w:b w:val="0"/>
                <w:bCs w:val="0"/>
              </w:rPr>
            </w:pPr>
            <w:r>
              <w:rPr>
                <w:b w:val="0"/>
                <w:bCs w:val="0"/>
              </w:rPr>
              <w:t>Seek</w:t>
            </w:r>
            <w:r w:rsidR="00661170" w:rsidRPr="00661170">
              <w:rPr>
                <w:b w:val="0"/>
                <w:bCs w:val="0"/>
              </w:rPr>
              <w:t xml:space="preserve"> clarification about the status of cartons used for transport packaging. </w:t>
            </w:r>
            <w:r w:rsidR="00083F8B">
              <w:rPr>
                <w:b w:val="0"/>
                <w:bCs w:val="0"/>
              </w:rPr>
              <w:t>The</w:t>
            </w:r>
            <w:r w:rsidR="00661170" w:rsidRPr="00661170">
              <w:rPr>
                <w:b w:val="0"/>
                <w:bCs w:val="0"/>
              </w:rPr>
              <w:t xml:space="preserve"> vast majority of wine cartons are primarily used for this purpose and as such, should not be required to carry the pregnancy warning label.</w:t>
            </w:r>
          </w:p>
        </w:tc>
        <w:tc>
          <w:tcPr>
            <w:tcW w:w="2126" w:type="dxa"/>
            <w:tcBorders>
              <w:left w:val="single" w:sz="4" w:space="0" w:color="auto"/>
              <w:right w:val="single" w:sz="4" w:space="0" w:color="auto"/>
            </w:tcBorders>
          </w:tcPr>
          <w:p w14:paraId="21FD86C9" w14:textId="77777777" w:rsidR="004A2909" w:rsidRDefault="004A2909" w:rsidP="008C4E76">
            <w:pPr>
              <w:pStyle w:val="FSTableText"/>
              <w:cnfStyle w:val="000000010000" w:firstRow="0" w:lastRow="0" w:firstColumn="0" w:lastColumn="0" w:oddVBand="0" w:evenVBand="0" w:oddHBand="0" w:evenHBand="1" w:firstRowFirstColumn="0" w:firstRowLastColumn="0" w:lastRowFirstColumn="0" w:lastRowLastColumn="0"/>
            </w:pPr>
            <w:r w:rsidRPr="00780799">
              <w:t>Diageo</w:t>
            </w:r>
          </w:p>
          <w:p w14:paraId="36236D4E" w14:textId="523AE0D7" w:rsidR="00661170" w:rsidRPr="000778D6" w:rsidRDefault="00661170" w:rsidP="008C4E76">
            <w:pPr>
              <w:pStyle w:val="FSTableText"/>
              <w:cnfStyle w:val="000000010000" w:firstRow="0" w:lastRow="0" w:firstColumn="0" w:lastColumn="0" w:oddVBand="0" w:evenVBand="0" w:oddHBand="0" w:evenHBand="1" w:firstRowFirstColumn="0" w:firstRowLastColumn="0" w:lastRowFirstColumn="0" w:lastRowLastColumn="0"/>
            </w:pPr>
            <w:r>
              <w:t>Australian Grape &amp; Wine</w:t>
            </w:r>
          </w:p>
        </w:tc>
        <w:tc>
          <w:tcPr>
            <w:tcW w:w="6843" w:type="dxa"/>
            <w:tcBorders>
              <w:left w:val="single" w:sz="4" w:space="0" w:color="auto"/>
            </w:tcBorders>
          </w:tcPr>
          <w:p w14:paraId="633BEDBB" w14:textId="5825476F" w:rsidR="00AE796A" w:rsidRDefault="00BC2EF4" w:rsidP="00AE796A">
            <w:pPr>
              <w:pStyle w:val="FSTableText"/>
              <w:cnfStyle w:val="000000010000" w:firstRow="0" w:lastRow="0" w:firstColumn="0" w:lastColumn="0" w:oddVBand="0" w:evenVBand="0" w:oddHBand="0" w:evenHBand="1" w:firstRowFirstColumn="0" w:firstRowLastColumn="0" w:lastRowFirstColumn="0" w:lastRowLastColumn="0"/>
            </w:pPr>
            <w:r>
              <w:t>Section 2.7.1—</w:t>
            </w:r>
            <w:r w:rsidR="00586D9F">
              <w:t xml:space="preserve">8 </w:t>
            </w:r>
            <w:r>
              <w:t>requires outer packaging used for retail sale to display the pregnancy warning label</w:t>
            </w:r>
            <w:r w:rsidR="002A319D">
              <w:t xml:space="preserve"> unless</w:t>
            </w:r>
            <w:r w:rsidR="00586D9F">
              <w:t xml:space="preserve"> </w:t>
            </w:r>
            <w:r w:rsidR="003C51B1">
              <w:t xml:space="preserve">the </w:t>
            </w:r>
            <w:r w:rsidR="003C51B1" w:rsidRPr="003C51B1">
              <w:t xml:space="preserve">pregnancy warning label on an individual unit </w:t>
            </w:r>
            <w:r w:rsidR="003C51B1">
              <w:t xml:space="preserve">inside the outer package </w:t>
            </w:r>
            <w:r w:rsidR="003C51B1" w:rsidRPr="003C51B1">
              <w:t>is clearly discernible and not obscured by the outer package</w:t>
            </w:r>
            <w:r>
              <w:t>.</w:t>
            </w:r>
            <w:r w:rsidR="00AE796A">
              <w:t xml:space="preserve"> </w:t>
            </w:r>
            <w:r w:rsidR="008D37F1">
              <w:t>O</w:t>
            </w:r>
            <w:r>
              <w:t>uter packaging used only for transportation and not retail sale does not need to display the pregnancy warning label (</w:t>
            </w:r>
            <w:r w:rsidR="008D37F1">
              <w:t xml:space="preserve">see Q &amp; A at </w:t>
            </w:r>
            <w:hyperlink r:id="rId26" w:history="1">
              <w:r>
                <w:rPr>
                  <w:rStyle w:val="Hyperlink"/>
                </w:rPr>
                <w:t>Pregnancy warning labels on alcoholic beverages (foodstandards.gov.au)</w:t>
              </w:r>
            </w:hyperlink>
            <w:r>
              <w:t>.</w:t>
            </w:r>
          </w:p>
          <w:p w14:paraId="61D47A6C" w14:textId="2F69711B" w:rsidR="00BC2EF4" w:rsidRDefault="00BC2EF4" w:rsidP="00AE796A">
            <w:pPr>
              <w:pStyle w:val="FSTableText"/>
              <w:cnfStyle w:val="000000010000" w:firstRow="0" w:lastRow="0" w:firstColumn="0" w:lastColumn="0" w:oddVBand="0" w:evenVBand="0" w:oddHBand="0" w:evenHBand="1" w:firstRowFirstColumn="0" w:firstRowLastColumn="0" w:lastRowFirstColumn="0" w:lastRowLastColumn="0"/>
            </w:pPr>
          </w:p>
          <w:p w14:paraId="7B24D38D" w14:textId="182F6254" w:rsidR="00BC2EF4" w:rsidRPr="00AE796A" w:rsidRDefault="001B75B8" w:rsidP="00AE796A">
            <w:pPr>
              <w:pStyle w:val="FSTableText"/>
              <w:cnfStyle w:val="000000010000" w:firstRow="0" w:lastRow="0" w:firstColumn="0" w:lastColumn="0" w:oddVBand="0" w:evenVBand="0" w:oddHBand="0" w:evenHBand="1" w:firstRowFirstColumn="0" w:firstRowLastColumn="0" w:lastRowFirstColumn="0" w:lastRowLastColumn="0"/>
            </w:pPr>
            <w:r>
              <w:t xml:space="preserve">‘Transportation outer’ is defined in section 1.1.2—2 of the Code. Reviewing this definition </w:t>
            </w:r>
            <w:r w:rsidR="008401B9">
              <w:t xml:space="preserve">is </w:t>
            </w:r>
            <w:r>
              <w:t>not in scope of the application.</w:t>
            </w:r>
          </w:p>
          <w:p w14:paraId="6CDBEEDB" w14:textId="0EE539C4" w:rsidR="000C1E78" w:rsidRDefault="000C1E78" w:rsidP="00AE796A">
            <w:pPr>
              <w:pStyle w:val="FSTableText"/>
              <w:cnfStyle w:val="000000010000" w:firstRow="0" w:lastRow="0" w:firstColumn="0" w:lastColumn="0" w:oddVBand="0" w:evenVBand="0" w:oddHBand="0" w:evenHBand="1" w:firstRowFirstColumn="0" w:firstRowLastColumn="0" w:lastRowFirstColumn="0" w:lastRowLastColumn="0"/>
            </w:pPr>
          </w:p>
          <w:p w14:paraId="08250DF9" w14:textId="5142D090" w:rsidR="003E259C" w:rsidRPr="00474DCA" w:rsidRDefault="000C1E78" w:rsidP="008C4E76">
            <w:pPr>
              <w:pStyle w:val="FSTableText"/>
              <w:cnfStyle w:val="000000010000" w:firstRow="0" w:lastRow="0" w:firstColumn="0" w:lastColumn="0" w:oddVBand="0" w:evenVBand="0" w:oddHBand="0" w:evenHBand="1" w:firstRowFirstColumn="0" w:firstRowLastColumn="0" w:lastRowFirstColumn="0" w:lastRowLastColumn="0"/>
            </w:pPr>
            <w:r>
              <w:t xml:space="preserve">Application A1256 only relates to </w:t>
            </w:r>
            <w:r w:rsidR="002E0D5A">
              <w:t>the pregnancy warning mark</w:t>
            </w:r>
            <w:r>
              <w:t xml:space="preserve"> on </w:t>
            </w:r>
            <w:r w:rsidRPr="000C1E78">
              <w:t>CC packaging using a post-print (flexographic) printing process</w:t>
            </w:r>
            <w:r>
              <w:t>.</w:t>
            </w:r>
          </w:p>
        </w:tc>
      </w:tr>
    </w:tbl>
    <w:p w14:paraId="3E69A725" w14:textId="77777777" w:rsidR="007A53BF" w:rsidRPr="00B30D1E" w:rsidRDefault="007A53BF" w:rsidP="007A53BF"/>
    <w:p w14:paraId="51C6583B" w14:textId="77777777" w:rsidR="004F7AAA" w:rsidRPr="00B30D1E" w:rsidRDefault="004F7AAA" w:rsidP="002C1A3B">
      <w:pPr>
        <w:pStyle w:val="Heading2"/>
        <w:sectPr w:rsidR="004F7AAA" w:rsidRPr="00B30D1E" w:rsidSect="00B840BE">
          <w:pgSz w:w="16838" w:h="11906" w:orient="landscape" w:code="9"/>
          <w:pgMar w:top="1418" w:right="1418" w:bottom="1418" w:left="1418" w:header="709" w:footer="709" w:gutter="0"/>
          <w:cols w:space="708"/>
          <w:docGrid w:linePitch="360"/>
        </w:sectPr>
      </w:pPr>
      <w:bookmarkStart w:id="61" w:name="_Toc370223472"/>
      <w:bookmarkStart w:id="62" w:name="_Toc370225387"/>
      <w:bookmarkStart w:id="63" w:name="_Toc309291812"/>
      <w:bookmarkStart w:id="64" w:name="_Toc175381442"/>
      <w:bookmarkEnd w:id="47"/>
      <w:bookmarkEnd w:id="48"/>
      <w:bookmarkEnd w:id="49"/>
      <w:bookmarkEnd w:id="50"/>
      <w:bookmarkEnd w:id="51"/>
      <w:bookmarkEnd w:id="52"/>
    </w:p>
    <w:p w14:paraId="42E72FA7" w14:textId="18DAC509" w:rsidR="002C1A3B" w:rsidRPr="00932F14" w:rsidRDefault="002C1A3B" w:rsidP="002C1A3B">
      <w:pPr>
        <w:pStyle w:val="Heading2"/>
      </w:pPr>
      <w:bookmarkStart w:id="65" w:name="_Toc129854164"/>
      <w:r>
        <w:lastRenderedPageBreak/>
        <w:t>2.2</w:t>
      </w:r>
      <w:r>
        <w:tab/>
      </w:r>
      <w:r w:rsidR="001A2A65">
        <w:t xml:space="preserve">Summary of </w:t>
      </w:r>
      <w:r>
        <w:t>a</w:t>
      </w:r>
      <w:r w:rsidRPr="00932F14">
        <w:t>ssessment</w:t>
      </w:r>
      <w:bookmarkEnd w:id="61"/>
      <w:bookmarkEnd w:id="62"/>
      <w:bookmarkEnd w:id="65"/>
      <w:r w:rsidRPr="00932F14">
        <w:t xml:space="preserve"> </w:t>
      </w:r>
    </w:p>
    <w:p w14:paraId="193ED75E" w14:textId="21D8F036" w:rsidR="001A2A65" w:rsidRDefault="001A2A65" w:rsidP="001A2A65">
      <w:pPr>
        <w:pStyle w:val="Heading3"/>
      </w:pPr>
      <w:bookmarkStart w:id="66" w:name="_Toc114057805"/>
      <w:r>
        <w:t>2.2.1</w:t>
      </w:r>
      <w:r>
        <w:tab/>
        <w:t>Technical printing issues</w:t>
      </w:r>
      <w:bookmarkEnd w:id="66"/>
      <w:r>
        <w:t xml:space="preserve"> </w:t>
      </w:r>
    </w:p>
    <w:p w14:paraId="16AE8426" w14:textId="10859327" w:rsidR="00C86274" w:rsidRDefault="001A2A65" w:rsidP="00C86274">
      <w:pPr>
        <w:tabs>
          <w:tab w:val="num" w:pos="567"/>
        </w:tabs>
      </w:pPr>
      <w:bookmarkStart w:id="67" w:name="_Hlk113603411"/>
      <w:r>
        <w:t xml:space="preserve">FSANZ has assessed the technical issues associated with printing the pregnancy warning mark on CC using </w:t>
      </w:r>
      <w:r w:rsidR="00E41CA4">
        <w:t>a</w:t>
      </w:r>
      <w:r>
        <w:t xml:space="preserve"> post-print process, based on information provided by the applicant and printers.</w:t>
      </w:r>
      <w:r w:rsidRPr="00915F61">
        <w:rPr>
          <w:rFonts w:eastAsia="Arial" w:cs="Arial"/>
          <w:lang w:val="en-AU"/>
        </w:rPr>
        <w:t xml:space="preserve"> </w:t>
      </w:r>
      <w:r w:rsidR="00915F61" w:rsidRPr="076403E8">
        <w:rPr>
          <w:rFonts w:eastAsia="Arial" w:cs="Arial"/>
          <w:lang w:val="en-AU"/>
        </w:rPr>
        <w:t>FSANZ has undertaken significant third-party information gathering across the printing industry in Australia and New Zealand</w:t>
      </w:r>
      <w:r w:rsidR="00915F61">
        <w:rPr>
          <w:rFonts w:eastAsia="Arial" w:cs="Arial"/>
          <w:lang w:val="en-AU"/>
        </w:rPr>
        <w:t xml:space="preserve">. </w:t>
      </w:r>
      <w:r w:rsidR="00C86274">
        <w:t xml:space="preserve">During assessment, </w:t>
      </w:r>
      <w:r>
        <w:t xml:space="preserve">FSANZ had </w:t>
      </w:r>
      <w:r w:rsidR="00915F61">
        <w:t xml:space="preserve">several </w:t>
      </w:r>
      <w:r>
        <w:t xml:space="preserve">detailed discussions with two printing companies that have sites in both Australia and New Zealand, and one Australian company. </w:t>
      </w:r>
      <w:r w:rsidR="009467E1">
        <w:t>We have since</w:t>
      </w:r>
      <w:r w:rsidR="006F6816">
        <w:t xml:space="preserve"> had discussions </w:t>
      </w:r>
      <w:r w:rsidR="00E362EA">
        <w:t xml:space="preserve">with </w:t>
      </w:r>
      <w:r w:rsidR="009F58F1">
        <w:t xml:space="preserve">two </w:t>
      </w:r>
      <w:r w:rsidR="00E362EA">
        <w:t xml:space="preserve">additional printers </w:t>
      </w:r>
      <w:r w:rsidR="009F58F1">
        <w:t>in New Zealand</w:t>
      </w:r>
      <w:r w:rsidR="00E362EA">
        <w:t xml:space="preserve"> </w:t>
      </w:r>
      <w:r w:rsidR="009467E1">
        <w:t xml:space="preserve">to </w:t>
      </w:r>
      <w:r w:rsidR="003331C8">
        <w:t>further</w:t>
      </w:r>
      <w:r w:rsidR="009467E1">
        <w:t xml:space="preserve"> confirm the </w:t>
      </w:r>
      <w:r w:rsidR="00C51464">
        <w:t xml:space="preserve">technical </w:t>
      </w:r>
      <w:r w:rsidR="009467E1">
        <w:t xml:space="preserve">issues </w:t>
      </w:r>
      <w:r w:rsidR="00E362EA">
        <w:t>as described below</w:t>
      </w:r>
      <w:bookmarkStart w:id="68" w:name="_Hlk125118363"/>
      <w:r w:rsidR="00E362EA">
        <w:t>.</w:t>
      </w:r>
    </w:p>
    <w:bookmarkEnd w:id="67"/>
    <w:bookmarkEnd w:id="68"/>
    <w:p w14:paraId="54D326F6" w14:textId="77777777" w:rsidR="001A2A65" w:rsidRDefault="001A2A65" w:rsidP="001A2A65">
      <w:pPr>
        <w:tabs>
          <w:tab w:val="num" w:pos="567"/>
        </w:tabs>
      </w:pPr>
    </w:p>
    <w:p w14:paraId="4217F6A0" w14:textId="72DF8272" w:rsidR="001A2A65" w:rsidRDefault="00F33120" w:rsidP="001A2A65">
      <w:pPr>
        <w:tabs>
          <w:tab w:val="num" w:pos="567"/>
        </w:tabs>
        <w:rPr>
          <w:rFonts w:cs="Arial"/>
        </w:rPr>
      </w:pPr>
      <w:r>
        <w:t>I</w:t>
      </w:r>
      <w:r w:rsidR="001A2A65">
        <w:t xml:space="preserve">ssues with misalignment of the currently prescribed pregnancy warning mark can arise due to a </w:t>
      </w:r>
      <w:r w:rsidR="001A2A65" w:rsidRPr="3A6E3176">
        <w:rPr>
          <w:rFonts w:cs="Arial"/>
        </w:rPr>
        <w:t xml:space="preserve">margin of error for print registration when using </w:t>
      </w:r>
      <w:r w:rsidR="00E41CA4">
        <w:rPr>
          <w:rFonts w:cs="Arial"/>
        </w:rPr>
        <w:t>a</w:t>
      </w:r>
      <w:r w:rsidR="001A2A65" w:rsidRPr="3A6E3176">
        <w:rPr>
          <w:rFonts w:cs="Arial"/>
        </w:rPr>
        <w:t xml:space="preserve"> post-print </w:t>
      </w:r>
      <w:r w:rsidR="008B6B09">
        <w:rPr>
          <w:rFonts w:cs="Arial"/>
        </w:rPr>
        <w:t>p</w:t>
      </w:r>
      <w:r w:rsidR="001A2A65" w:rsidRPr="3A6E3176">
        <w:rPr>
          <w:rFonts w:cs="Arial"/>
        </w:rPr>
        <w:t xml:space="preserve">rocess on CC, and movement of the board through the printer. According to information from the applicant and some printers, the margin of error can range from </w:t>
      </w:r>
      <w:r w:rsidR="00850185">
        <w:rPr>
          <w:rFonts w:cs="Arial"/>
        </w:rPr>
        <w:t>±</w:t>
      </w:r>
      <w:r w:rsidR="001A2A65" w:rsidRPr="3A6E3176">
        <w:rPr>
          <w:rFonts w:cs="Arial"/>
        </w:rPr>
        <w:t xml:space="preserve"> 2</w:t>
      </w:r>
      <w:r w:rsidR="00BB30CB">
        <w:rPr>
          <w:rFonts w:cs="Arial"/>
        </w:rPr>
        <w:t>-</w:t>
      </w:r>
      <w:r w:rsidR="001A2A65" w:rsidRPr="3A6E3176">
        <w:rPr>
          <w:rFonts w:cs="Arial"/>
        </w:rPr>
        <w:t xml:space="preserve"> 5</w:t>
      </w:r>
      <w:r w:rsidR="00BB30CB">
        <w:rPr>
          <w:rFonts w:cs="Arial"/>
        </w:rPr>
        <w:t xml:space="preserve"> </w:t>
      </w:r>
      <w:r w:rsidR="001A2A65" w:rsidRPr="3A6E3176">
        <w:rPr>
          <w:rFonts w:cs="Arial"/>
        </w:rPr>
        <w:t>mm for some printing machines. One printer also identified warping of the CC (related to the moisture content in the CC) as the main reason for misalignment, in addition to the print registration margin of error.</w:t>
      </w:r>
    </w:p>
    <w:p w14:paraId="2C5D4153" w14:textId="77777777" w:rsidR="001A2A65" w:rsidRDefault="001A2A65" w:rsidP="001A2A65">
      <w:pPr>
        <w:tabs>
          <w:tab w:val="num" w:pos="567"/>
        </w:tabs>
        <w:rPr>
          <w:rFonts w:cs="Arial"/>
        </w:rPr>
      </w:pPr>
    </w:p>
    <w:p w14:paraId="109FE7E5" w14:textId="4DB7BFD8" w:rsidR="001A2A65" w:rsidRDefault="001A2A65" w:rsidP="001A2A65">
      <w:pPr>
        <w:tabs>
          <w:tab w:val="num" w:pos="567"/>
        </w:tabs>
        <w:rPr>
          <w:rFonts w:cs="Arial"/>
        </w:rPr>
      </w:pPr>
      <w:r w:rsidRPr="3A6E3176">
        <w:rPr>
          <w:rFonts w:cs="Arial"/>
        </w:rPr>
        <w:t>The misalignment is a key issue for the post-print printing process where the colour is printed directly onto the CC</w:t>
      </w:r>
      <w:r w:rsidR="00E20327">
        <w:rPr>
          <w:rFonts w:cs="Arial"/>
        </w:rPr>
        <w:t xml:space="preserve"> using one </w:t>
      </w:r>
      <w:r w:rsidR="00AD4526">
        <w:rPr>
          <w:rFonts w:cs="Arial"/>
        </w:rPr>
        <w:t xml:space="preserve">printing </w:t>
      </w:r>
      <w:r w:rsidR="00E20327">
        <w:rPr>
          <w:rFonts w:cs="Arial"/>
        </w:rPr>
        <w:t>plate per colour</w:t>
      </w:r>
      <w:r w:rsidRPr="3A6E3176">
        <w:rPr>
          <w:rFonts w:cs="Arial"/>
        </w:rPr>
        <w:t xml:space="preserve">. The outside liner of the board (noting CC is made up of at least three layers) can be </w:t>
      </w:r>
      <w:r w:rsidR="009E3B00">
        <w:rPr>
          <w:rFonts w:cs="Arial"/>
        </w:rPr>
        <w:t>made of kraft, recycled or white paper</w:t>
      </w:r>
      <w:r w:rsidR="002D547A">
        <w:rPr>
          <w:rFonts w:cs="Arial"/>
        </w:rPr>
        <w:t>, the colours of which are brown, grey or white.</w:t>
      </w:r>
      <w:r w:rsidRPr="3A6E3176">
        <w:rPr>
          <w:rFonts w:cs="Arial"/>
        </w:rPr>
        <w:t xml:space="preserve"> The current prescribed colours for the pregnancy warning mark requires the layering of three colours on the CC</w:t>
      </w:r>
      <w:r w:rsidR="00E20327">
        <w:rPr>
          <w:rFonts w:cs="Arial"/>
        </w:rPr>
        <w:t xml:space="preserve"> using three plates</w:t>
      </w:r>
      <w:r w:rsidRPr="3A6E3176">
        <w:rPr>
          <w:rFonts w:cs="Arial"/>
        </w:rPr>
        <w:t xml:space="preserve">, or two if a white outside liner is used (as this achieves the prescribed white background). Therefore, the margin of error for each colour pass (around </w:t>
      </w:r>
      <w:r w:rsidR="00BA6283">
        <w:rPr>
          <w:rFonts w:cs="Arial"/>
        </w:rPr>
        <w:t>±</w:t>
      </w:r>
      <w:r w:rsidRPr="3A6E3176">
        <w:rPr>
          <w:rFonts w:cs="Arial"/>
        </w:rPr>
        <w:t xml:space="preserve"> 2 – 5mm</w:t>
      </w:r>
      <w:r w:rsidR="00E06E9D">
        <w:rPr>
          <w:rFonts w:cs="Arial"/>
        </w:rPr>
        <w:t xml:space="preserve"> depending on the </w:t>
      </w:r>
      <w:r w:rsidR="00915666">
        <w:rPr>
          <w:rFonts w:cs="Arial"/>
        </w:rPr>
        <w:t>m</w:t>
      </w:r>
      <w:r w:rsidR="00EA63B3">
        <w:rPr>
          <w:rFonts w:cs="Arial"/>
        </w:rPr>
        <w:t>a</w:t>
      </w:r>
      <w:r w:rsidR="00915666">
        <w:rPr>
          <w:rFonts w:cs="Arial"/>
        </w:rPr>
        <w:t>chine</w:t>
      </w:r>
      <w:r w:rsidRPr="3A6E3176">
        <w:rPr>
          <w:rFonts w:cs="Arial"/>
        </w:rPr>
        <w:t>) can lead to a net registration shift</w:t>
      </w:r>
      <w:r w:rsidR="00E41DAB">
        <w:rPr>
          <w:rFonts w:cs="Arial"/>
        </w:rPr>
        <w:t>.</w:t>
      </w:r>
      <w:r w:rsidR="009E50D5">
        <w:rPr>
          <w:rFonts w:cs="Arial"/>
        </w:rPr>
        <w:t xml:space="preserve"> </w:t>
      </w:r>
      <w:r w:rsidRPr="3A6E3176">
        <w:rPr>
          <w:rFonts w:cs="Arial"/>
        </w:rPr>
        <w:t>Figure 2 below</w:t>
      </w:r>
      <w:r w:rsidR="00E41DAB">
        <w:rPr>
          <w:rFonts w:cs="Arial"/>
        </w:rPr>
        <w:t xml:space="preserve"> provides an example </w:t>
      </w:r>
      <w:r w:rsidR="00AF6940">
        <w:rPr>
          <w:rFonts w:cs="Arial"/>
        </w:rPr>
        <w:t>of a misaligned label</w:t>
      </w:r>
      <w:r w:rsidR="00BA5CD3">
        <w:rPr>
          <w:rFonts w:cs="Arial"/>
        </w:rPr>
        <w:t xml:space="preserve"> </w:t>
      </w:r>
      <w:r w:rsidR="007800EA">
        <w:rPr>
          <w:rFonts w:cs="Arial"/>
        </w:rPr>
        <w:t>based on a ± 3</w:t>
      </w:r>
      <w:r w:rsidR="00A91487">
        <w:rPr>
          <w:rFonts w:cs="Arial"/>
        </w:rPr>
        <w:t xml:space="preserve"> mm </w:t>
      </w:r>
      <w:r w:rsidR="00166E28">
        <w:rPr>
          <w:rFonts w:cs="Arial"/>
        </w:rPr>
        <w:t>margin of erro</w:t>
      </w:r>
      <w:r w:rsidR="00090203">
        <w:rPr>
          <w:rFonts w:cs="Arial"/>
        </w:rPr>
        <w:t>r</w:t>
      </w:r>
      <w:r w:rsidR="002E7D8A">
        <w:rPr>
          <w:rFonts w:cs="Arial"/>
        </w:rPr>
        <w:t>.</w:t>
      </w:r>
    </w:p>
    <w:p w14:paraId="618FEE64" w14:textId="77777777" w:rsidR="001A2A65" w:rsidRDefault="001A2A65" w:rsidP="001A2A65">
      <w:pPr>
        <w:tabs>
          <w:tab w:val="num" w:pos="567"/>
        </w:tabs>
        <w:rPr>
          <w:rFonts w:cs="Arial"/>
        </w:rPr>
      </w:pPr>
    </w:p>
    <w:p w14:paraId="69B966FD" w14:textId="0510E1D0" w:rsidR="0064016E" w:rsidRDefault="001A2A65" w:rsidP="001A2A65">
      <w:pPr>
        <w:tabs>
          <w:tab w:val="num" w:pos="567"/>
        </w:tabs>
        <w:jc w:val="center"/>
        <w:rPr>
          <w:rFonts w:cs="Arial"/>
        </w:rPr>
      </w:pPr>
      <w:r w:rsidRPr="00D35471">
        <w:rPr>
          <w:rFonts w:cs="Arial"/>
          <w:noProof/>
          <w:highlight w:val="yellow"/>
          <w:lang w:eastAsia="en-GB" w:bidi="ar-SA"/>
        </w:rPr>
        <w:drawing>
          <wp:inline distT="0" distB="0" distL="0" distR="0" wp14:anchorId="6FBCECC0" wp14:editId="7687D4D2">
            <wp:extent cx="2990850" cy="1300871"/>
            <wp:effectExtent l="0" t="0" r="0" b="0"/>
            <wp:docPr id="3" name="Picture 1" descr="Picture of the pregnancy warning mark showing the elements of the pictogram misaligned. The strikethrough across the pictogram is not positioned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Picture of the pregnancy warning mark showing the elements of the pictogram misaligned. The strikethrough across the pictogram is not positioned correctl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4835" cy="1306954"/>
                    </a:xfrm>
                    <a:prstGeom prst="rect">
                      <a:avLst/>
                    </a:prstGeom>
                    <a:noFill/>
                    <a:ln>
                      <a:noFill/>
                    </a:ln>
                  </pic:spPr>
                </pic:pic>
              </a:graphicData>
            </a:graphic>
          </wp:inline>
        </w:drawing>
      </w:r>
    </w:p>
    <w:p w14:paraId="071A2E7F" w14:textId="431D4C1F" w:rsidR="001A2A65" w:rsidRDefault="001A2A65" w:rsidP="001A2A65">
      <w:pPr>
        <w:tabs>
          <w:tab w:val="num" w:pos="567"/>
        </w:tabs>
        <w:jc w:val="center"/>
        <w:rPr>
          <w:rFonts w:cs="Arial"/>
        </w:rPr>
      </w:pPr>
      <w:r w:rsidRPr="00780799">
        <w:rPr>
          <w:rFonts w:cs="Arial"/>
          <w:b/>
        </w:rPr>
        <w:t>Figure 2:</w:t>
      </w:r>
      <w:r>
        <w:rPr>
          <w:rFonts w:cs="Arial"/>
        </w:rPr>
        <w:t xml:space="preserve"> Example of a misaligned pregnancy warning mark</w:t>
      </w:r>
    </w:p>
    <w:p w14:paraId="12767909" w14:textId="77777777" w:rsidR="001A2A65" w:rsidRDefault="001A2A65" w:rsidP="001A2A65">
      <w:pPr>
        <w:tabs>
          <w:tab w:val="num" w:pos="567"/>
        </w:tabs>
        <w:jc w:val="center"/>
        <w:rPr>
          <w:rFonts w:cs="Arial"/>
        </w:rPr>
      </w:pPr>
    </w:p>
    <w:p w14:paraId="660DF8E7" w14:textId="55FE1EFF" w:rsidR="001A2A65" w:rsidRDefault="001A2A65" w:rsidP="001A2A65">
      <w:pPr>
        <w:tabs>
          <w:tab w:val="num" w:pos="567"/>
        </w:tabs>
        <w:rPr>
          <w:rFonts w:cs="Arial"/>
        </w:rPr>
      </w:pPr>
      <w:r>
        <w:rPr>
          <w:rFonts w:cs="Arial"/>
        </w:rPr>
        <w:t xml:space="preserve">A key issue, as shown above, is </w:t>
      </w:r>
      <w:r w:rsidR="00862E05">
        <w:rPr>
          <w:rFonts w:cs="Arial"/>
        </w:rPr>
        <w:t xml:space="preserve">misalignment of </w:t>
      </w:r>
      <w:r>
        <w:rPr>
          <w:rFonts w:cs="Arial"/>
        </w:rPr>
        <w:t>the intersection of the red strikethrough over the black silhouette due to the registration shift. However, the different coloured wording (red and black) can also be misaligned (</w:t>
      </w:r>
      <w:r w:rsidRPr="00A40AF2">
        <w:rPr>
          <w:rFonts w:cs="Arial"/>
        </w:rPr>
        <w:t xml:space="preserve">see example in </w:t>
      </w:r>
      <w:r>
        <w:rPr>
          <w:rFonts w:cs="Arial"/>
        </w:rPr>
        <w:t>Figure</w:t>
      </w:r>
      <w:r w:rsidRPr="00A40AF2">
        <w:rPr>
          <w:rFonts w:cs="Arial"/>
        </w:rPr>
        <w:t xml:space="preserve"> </w:t>
      </w:r>
      <w:r>
        <w:rPr>
          <w:rFonts w:cs="Arial"/>
        </w:rPr>
        <w:t>3</w:t>
      </w:r>
      <w:r w:rsidRPr="00A40AF2">
        <w:rPr>
          <w:rFonts w:cs="Arial"/>
        </w:rPr>
        <w:t xml:space="preserve"> below</w:t>
      </w:r>
      <w:r w:rsidR="006A4C38">
        <w:rPr>
          <w:rFonts w:cs="Arial"/>
        </w:rPr>
        <w:t xml:space="preserve"> also based on a </w:t>
      </w:r>
      <w:r w:rsidR="00CB7C08">
        <w:rPr>
          <w:rFonts w:cs="Arial"/>
        </w:rPr>
        <w:t xml:space="preserve">± </w:t>
      </w:r>
      <w:r w:rsidR="006A4C38">
        <w:rPr>
          <w:rFonts w:cs="Arial"/>
        </w:rPr>
        <w:t>3</w:t>
      </w:r>
      <w:r w:rsidR="009F500D">
        <w:rPr>
          <w:rFonts w:cs="Arial"/>
        </w:rPr>
        <w:t xml:space="preserve"> </w:t>
      </w:r>
      <w:r w:rsidR="006A4C38">
        <w:rPr>
          <w:rFonts w:cs="Arial"/>
        </w:rPr>
        <w:t xml:space="preserve">mm </w:t>
      </w:r>
      <w:r w:rsidR="00CB7C08">
        <w:rPr>
          <w:rFonts w:cs="Arial"/>
        </w:rPr>
        <w:t>margin of error</w:t>
      </w:r>
      <w:r w:rsidRPr="00A40AF2">
        <w:rPr>
          <w:rFonts w:cs="Arial"/>
        </w:rPr>
        <w:t>).</w:t>
      </w:r>
    </w:p>
    <w:p w14:paraId="41129D52" w14:textId="77777777" w:rsidR="001A2A65" w:rsidRDefault="001A2A65" w:rsidP="001A2A65">
      <w:pPr>
        <w:tabs>
          <w:tab w:val="num" w:pos="567"/>
        </w:tabs>
        <w:rPr>
          <w:rFonts w:cs="Arial"/>
        </w:rPr>
      </w:pPr>
    </w:p>
    <w:p w14:paraId="022A1FBF" w14:textId="77777777" w:rsidR="001A2A65" w:rsidRDefault="001A2A65" w:rsidP="001A2A65">
      <w:pPr>
        <w:tabs>
          <w:tab w:val="num" w:pos="567"/>
        </w:tabs>
        <w:jc w:val="center"/>
        <w:rPr>
          <w:rFonts w:cs="Arial"/>
        </w:rPr>
      </w:pPr>
      <w:r>
        <w:rPr>
          <w:rFonts w:cs="Arial"/>
          <w:noProof/>
          <w:lang w:eastAsia="en-GB" w:bidi="ar-SA"/>
        </w:rPr>
        <w:drawing>
          <wp:inline distT="0" distB="0" distL="0" distR="0" wp14:anchorId="7219CE41" wp14:editId="646927CA">
            <wp:extent cx="2343150" cy="790575"/>
            <wp:effectExtent l="0" t="0" r="0" b="9525"/>
            <wp:docPr id="5" name="Picture 2" descr="Pregnancy warning mark showing overlapping text and overlapping elements in th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regnancy warning mark showing overlapping text and overlapping elements in the picto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790575"/>
                    </a:xfrm>
                    <a:prstGeom prst="rect">
                      <a:avLst/>
                    </a:prstGeom>
                    <a:noFill/>
                    <a:ln>
                      <a:noFill/>
                    </a:ln>
                  </pic:spPr>
                </pic:pic>
              </a:graphicData>
            </a:graphic>
          </wp:inline>
        </w:drawing>
      </w:r>
    </w:p>
    <w:p w14:paraId="25108468" w14:textId="77777777" w:rsidR="001A2A65" w:rsidRDefault="001A2A65" w:rsidP="001A2A65">
      <w:pPr>
        <w:tabs>
          <w:tab w:val="num" w:pos="567"/>
        </w:tabs>
        <w:jc w:val="center"/>
        <w:rPr>
          <w:rFonts w:cs="Arial"/>
        </w:rPr>
      </w:pPr>
      <w:r>
        <w:rPr>
          <w:rFonts w:cs="Arial"/>
        </w:rPr>
        <w:tab/>
      </w:r>
      <w:r w:rsidRPr="00780799">
        <w:rPr>
          <w:rFonts w:cs="Arial"/>
          <w:b/>
        </w:rPr>
        <w:t>Figure 3:</w:t>
      </w:r>
      <w:r>
        <w:rPr>
          <w:rFonts w:cs="Arial"/>
        </w:rPr>
        <w:t xml:space="preserve"> Example of misaligned pictogram and wording within the pregnancy warning mark</w:t>
      </w:r>
    </w:p>
    <w:p w14:paraId="05B44F19" w14:textId="77777777" w:rsidR="001A2A65" w:rsidRDefault="001A2A65" w:rsidP="001A2A65">
      <w:pPr>
        <w:tabs>
          <w:tab w:val="num" w:pos="567"/>
        </w:tabs>
        <w:rPr>
          <w:rFonts w:cs="Arial"/>
        </w:rPr>
      </w:pPr>
    </w:p>
    <w:p w14:paraId="714B16DF" w14:textId="462C7B58" w:rsidR="001A2A65" w:rsidRDefault="001A2A65" w:rsidP="001A2A65">
      <w:pPr>
        <w:tabs>
          <w:tab w:val="num" w:pos="567"/>
        </w:tabs>
        <w:rPr>
          <w:rFonts w:cs="Arial"/>
        </w:rPr>
      </w:pPr>
      <w:r>
        <w:rPr>
          <w:rFonts w:cs="Arial"/>
        </w:rPr>
        <w:t xml:space="preserve">Whilst the applicant and printers acknowledged that misalignment will not be evident on every CC package, it is difficult to predict the incidence or extent of the misalignment within </w:t>
      </w:r>
      <w:r>
        <w:rPr>
          <w:rFonts w:cs="Arial"/>
        </w:rPr>
        <w:lastRenderedPageBreak/>
        <w:t xml:space="preserve">the margin of error. One printer noted that they get close to 90% strikethrough (coloured red) movement of varying amounts in a printing run. </w:t>
      </w:r>
    </w:p>
    <w:p w14:paraId="68B949F7" w14:textId="77777777" w:rsidR="001A2A65" w:rsidRDefault="001A2A65" w:rsidP="001A2A65">
      <w:pPr>
        <w:tabs>
          <w:tab w:val="num" w:pos="567"/>
        </w:tabs>
        <w:rPr>
          <w:rFonts w:cs="Arial"/>
        </w:rPr>
      </w:pPr>
    </w:p>
    <w:p w14:paraId="59B8A646" w14:textId="31150B9B" w:rsidR="00DA414F" w:rsidRDefault="00DA414F" w:rsidP="00DA414F">
      <w:pPr>
        <w:tabs>
          <w:tab w:val="num" w:pos="567"/>
        </w:tabs>
      </w:pPr>
      <w:r>
        <w:t>In response to comments from public health submitters</w:t>
      </w:r>
      <w:r w:rsidR="00DF666E">
        <w:t xml:space="preserve"> about the need for more evidence about the technical problem</w:t>
      </w:r>
      <w:r>
        <w:t xml:space="preserve">, FSANZ discussed printing the three-colour warning label with additional printers. Printers confirmed misalignment occurs when printing the three-colour warning label on CC </w:t>
      </w:r>
      <w:r w:rsidR="00DF666E">
        <w:t>with</w:t>
      </w:r>
      <w:r>
        <w:t xml:space="preserve"> the most commonly used post-print process. Printers across the two countries have flexographic printing machines of varying ages. Many printing companies have older machines (e.g. 30-40 years old) that result in greater misalignment of label elements. A few companies have newer machines (less than 5 years) which are capable of printing the three-colour warning label with no misalignment issues. Some printers using the post-print process may also be able to use subsidiary processes (e.g. clay coating) which also reduces registration errors. However, </w:t>
      </w:r>
      <w:r w:rsidR="00F42E26">
        <w:t>most commonly older machines are used for the post-print</w:t>
      </w:r>
      <w:r>
        <w:t xml:space="preserve"> process and therefore misalignment frequently occurs</w:t>
      </w:r>
      <w:r w:rsidR="00F42E26">
        <w:t xml:space="preserve"> when printing the warning label on CC packaging</w:t>
      </w:r>
      <w:r>
        <w:t xml:space="preserve">. </w:t>
      </w:r>
    </w:p>
    <w:p w14:paraId="7954A730" w14:textId="77777777" w:rsidR="00DA414F" w:rsidRDefault="00DA414F" w:rsidP="001A2A65">
      <w:pPr>
        <w:tabs>
          <w:tab w:val="num" w:pos="567"/>
        </w:tabs>
        <w:rPr>
          <w:rFonts w:cs="Arial"/>
        </w:rPr>
      </w:pPr>
    </w:p>
    <w:p w14:paraId="25ABA020" w14:textId="09057724" w:rsidR="00DA414F" w:rsidRDefault="00DA414F" w:rsidP="00DA414F">
      <w:pPr>
        <w:tabs>
          <w:tab w:val="num" w:pos="567"/>
        </w:tabs>
      </w:pPr>
      <w:r>
        <w:t>About half o</w:t>
      </w:r>
      <w:r w:rsidR="00DF666E">
        <w:t>f the</w:t>
      </w:r>
      <w:r>
        <w:t xml:space="preserve"> industry submitters </w:t>
      </w:r>
      <w:r w:rsidR="00DF666E">
        <w:t xml:space="preserve">specifically </w:t>
      </w:r>
      <w:r>
        <w:t xml:space="preserve">confirmed the misalignment issue when using </w:t>
      </w:r>
      <w:r w:rsidR="00E41CA4">
        <w:t>a</w:t>
      </w:r>
      <w:r>
        <w:t xml:space="preserve"> post-print process for CC packaging</w:t>
      </w:r>
      <w:r w:rsidR="00DF666E">
        <w:t xml:space="preserve">. Submitters maintained </w:t>
      </w:r>
      <w:r w:rsidR="00781538">
        <w:t>the</w:t>
      </w:r>
      <w:r w:rsidR="003331C8">
        <w:t xml:space="preserve"> post-print (</w:t>
      </w:r>
      <w:r w:rsidR="00DF666E">
        <w:t>f</w:t>
      </w:r>
      <w:r>
        <w:t>lexographic</w:t>
      </w:r>
      <w:r w:rsidR="003331C8">
        <w:t>)</w:t>
      </w:r>
      <w:r w:rsidR="00DF666E">
        <w:t xml:space="preserve"> </w:t>
      </w:r>
      <w:r w:rsidRPr="00DF666E">
        <w:rPr>
          <w:szCs w:val="22"/>
        </w:rPr>
        <w:t xml:space="preserve">printing </w:t>
      </w:r>
      <w:r w:rsidR="003331C8">
        <w:rPr>
          <w:szCs w:val="22"/>
        </w:rPr>
        <w:t>process</w:t>
      </w:r>
      <w:r w:rsidRPr="00DF666E">
        <w:rPr>
          <w:szCs w:val="22"/>
        </w:rPr>
        <w:t xml:space="preserve"> is a cost</w:t>
      </w:r>
      <w:r w:rsidR="00B11B70">
        <w:rPr>
          <w:szCs w:val="22"/>
        </w:rPr>
        <w:t>-</w:t>
      </w:r>
      <w:r w:rsidRPr="00DF666E">
        <w:rPr>
          <w:szCs w:val="22"/>
        </w:rPr>
        <w:t>effective print method used across the industry, but</w:t>
      </w:r>
      <w:r w:rsidR="00DF666E">
        <w:rPr>
          <w:szCs w:val="22"/>
        </w:rPr>
        <w:t xml:space="preserve"> that</w:t>
      </w:r>
      <w:r w:rsidRPr="00DF666E">
        <w:rPr>
          <w:szCs w:val="22"/>
        </w:rPr>
        <w:t xml:space="preserve"> as </w:t>
      </w:r>
      <w:r w:rsidR="00DF666E">
        <w:rPr>
          <w:szCs w:val="22"/>
        </w:rPr>
        <w:t>the</w:t>
      </w:r>
      <w:r w:rsidRPr="00DF666E">
        <w:rPr>
          <w:szCs w:val="22"/>
        </w:rPr>
        <w:t xml:space="preserve"> alignment</w:t>
      </w:r>
      <w:r w:rsidR="00DF666E">
        <w:rPr>
          <w:szCs w:val="22"/>
        </w:rPr>
        <w:t xml:space="preserve"> of plates for each colour</w:t>
      </w:r>
      <w:r w:rsidRPr="00DF666E">
        <w:rPr>
          <w:szCs w:val="22"/>
        </w:rPr>
        <w:t xml:space="preserve"> is not precise</w:t>
      </w:r>
      <w:r w:rsidR="00DF666E">
        <w:rPr>
          <w:szCs w:val="22"/>
        </w:rPr>
        <w:t xml:space="preserve">, printing </w:t>
      </w:r>
      <w:r w:rsidRPr="00DF666E">
        <w:rPr>
          <w:szCs w:val="22"/>
        </w:rPr>
        <w:t xml:space="preserve">fine details when multiple colours are close together, is near impossible. </w:t>
      </w:r>
      <w:r w:rsidR="00DF666E">
        <w:rPr>
          <w:szCs w:val="22"/>
        </w:rPr>
        <w:t xml:space="preserve">It was stated that </w:t>
      </w:r>
      <w:r w:rsidR="00DF666E">
        <w:t>m</w:t>
      </w:r>
      <w:r w:rsidR="00DF666E" w:rsidRPr="00607B37">
        <w:t>uch effort has gone into resolving the misalignment</w:t>
      </w:r>
      <w:r w:rsidR="00DF666E">
        <w:t xml:space="preserve"> issue</w:t>
      </w:r>
      <w:r w:rsidR="00DF666E" w:rsidRPr="00607B37">
        <w:t xml:space="preserve">, but </w:t>
      </w:r>
      <w:r w:rsidR="00DF666E">
        <w:t xml:space="preserve">they </w:t>
      </w:r>
      <w:r w:rsidR="00DF666E" w:rsidRPr="00607B37">
        <w:t xml:space="preserve">have concluded there is no technical solution </w:t>
      </w:r>
      <w:r w:rsidR="00DF666E">
        <w:t>for printing the label</w:t>
      </w:r>
      <w:r w:rsidR="00DF666E" w:rsidRPr="00607B37">
        <w:t xml:space="preserve"> legibly </w:t>
      </w:r>
      <w:r w:rsidR="00B428F9">
        <w:t xml:space="preserve">and </w:t>
      </w:r>
      <w:r w:rsidR="00DF666E" w:rsidRPr="00607B37">
        <w:t>consistent</w:t>
      </w:r>
      <w:r w:rsidR="00B428F9">
        <w:t>ly</w:t>
      </w:r>
      <w:r w:rsidR="00DF666E" w:rsidRPr="00607B37">
        <w:t xml:space="preserve"> </w:t>
      </w:r>
      <w:r w:rsidR="00DF666E">
        <w:t xml:space="preserve">when post-print is used on CC packaging. In addition, </w:t>
      </w:r>
      <w:r w:rsidR="0037418C">
        <w:t>they</w:t>
      </w:r>
      <w:r w:rsidR="00DF666E">
        <w:t xml:space="preserve"> considered i</w:t>
      </w:r>
      <w:r w:rsidRPr="00607B37">
        <w:t>t would not be practical, feasible or sustainable to change all product lines to alternative packaging types or printing methods.</w:t>
      </w:r>
      <w:r>
        <w:t xml:space="preserve"> </w:t>
      </w:r>
    </w:p>
    <w:p w14:paraId="431E05EF" w14:textId="77777777" w:rsidR="00DA414F" w:rsidRDefault="00DA414F" w:rsidP="001A2A65">
      <w:pPr>
        <w:tabs>
          <w:tab w:val="num" w:pos="567"/>
        </w:tabs>
        <w:rPr>
          <w:rFonts w:cs="Arial"/>
        </w:rPr>
      </w:pPr>
    </w:p>
    <w:p w14:paraId="27578ABC" w14:textId="2A3D9A57" w:rsidR="001A2A65" w:rsidRDefault="001A2A65" w:rsidP="001A2A65">
      <w:pPr>
        <w:tabs>
          <w:tab w:val="num" w:pos="567"/>
        </w:tabs>
        <w:rPr>
          <w:rFonts w:cs="Arial"/>
        </w:rPr>
      </w:pPr>
      <w:r w:rsidRPr="3A6E3176">
        <w:rPr>
          <w:rFonts w:cs="Arial"/>
        </w:rPr>
        <w:t>Misalignment is not an issue with other printing processes, such as pre-print (flexographic, lithographic) or digital printing. Digital printing has no registration issues but is expensive, generally only suitable for short print runs and not widely available in the industry. Pre-print processes involve printing onto paper which is then laminated onto the outside liner. The registration margin of error is much less compared with post-print at approximately ≤ 0.5 mm as the movement of paper through the printer is more tightly controlled. However, according to the applicant</w:t>
      </w:r>
      <w:r w:rsidR="00A155D3">
        <w:rPr>
          <w:rFonts w:cs="Arial"/>
        </w:rPr>
        <w:t xml:space="preserve"> and printers</w:t>
      </w:r>
      <w:r w:rsidR="001803D4">
        <w:rPr>
          <w:rFonts w:cs="Arial"/>
        </w:rPr>
        <w:t xml:space="preserve"> consulted</w:t>
      </w:r>
      <w:r w:rsidRPr="3A6E3176">
        <w:rPr>
          <w:rFonts w:cs="Arial"/>
        </w:rPr>
        <w:t xml:space="preserve">, these printing processes have higher associated costs for both set up and printing and can </w:t>
      </w:r>
      <w:r w:rsidRPr="004F7385">
        <w:rPr>
          <w:rFonts w:cs="Arial"/>
        </w:rPr>
        <w:t>have run-size limitations.</w:t>
      </w:r>
      <w:r w:rsidR="009F500D" w:rsidRPr="004F7385">
        <w:rPr>
          <w:rFonts w:cs="Arial"/>
        </w:rPr>
        <w:t xml:space="preserve"> FSANZ has confirmed with printers that pre-print machinery is not available in New Zealand and so alcoholic beverage producers </w:t>
      </w:r>
      <w:r w:rsidR="004843F0" w:rsidRPr="004F7385">
        <w:rPr>
          <w:rFonts w:cs="Arial"/>
        </w:rPr>
        <w:t>i</w:t>
      </w:r>
      <w:r w:rsidR="00D04529" w:rsidRPr="004F7385">
        <w:rPr>
          <w:rFonts w:cs="Arial"/>
        </w:rPr>
        <w:t xml:space="preserve">n New Zealand would </w:t>
      </w:r>
      <w:r w:rsidR="0064016E" w:rsidRPr="004F7385">
        <w:rPr>
          <w:rFonts w:cs="Arial"/>
        </w:rPr>
        <w:t>have</w:t>
      </w:r>
      <w:r w:rsidR="009F500D" w:rsidRPr="004F7385">
        <w:rPr>
          <w:rFonts w:cs="Arial"/>
        </w:rPr>
        <w:t xml:space="preserve"> to source pre-printed graphics offshore</w:t>
      </w:r>
      <w:r w:rsidR="00425F53" w:rsidRPr="004F7385">
        <w:rPr>
          <w:rFonts w:cs="Arial"/>
        </w:rPr>
        <w:t xml:space="preserve"> </w:t>
      </w:r>
      <w:r w:rsidR="002F36CD" w:rsidRPr="004F7385">
        <w:rPr>
          <w:rFonts w:cs="Arial"/>
        </w:rPr>
        <w:t>with additional transportation costs and</w:t>
      </w:r>
      <w:r w:rsidR="00FE5465" w:rsidRPr="004F7385">
        <w:rPr>
          <w:rFonts w:cs="Arial"/>
        </w:rPr>
        <w:t xml:space="preserve"> lead-times</w:t>
      </w:r>
      <w:r w:rsidR="009F500D" w:rsidRPr="004F7385">
        <w:rPr>
          <w:rFonts w:cs="Arial"/>
        </w:rPr>
        <w:t>.</w:t>
      </w:r>
      <w:r w:rsidRPr="3A6E3176">
        <w:rPr>
          <w:rFonts w:cs="Arial"/>
        </w:rPr>
        <w:t xml:space="preserve">    </w:t>
      </w:r>
    </w:p>
    <w:p w14:paraId="64720764" w14:textId="77777777" w:rsidR="001A2A65" w:rsidRDefault="001A2A65" w:rsidP="001A2A65">
      <w:pPr>
        <w:tabs>
          <w:tab w:val="num" w:pos="567"/>
        </w:tabs>
        <w:rPr>
          <w:rFonts w:cs="Arial"/>
        </w:rPr>
      </w:pPr>
    </w:p>
    <w:p w14:paraId="059270E8" w14:textId="4EF720AC" w:rsidR="001A2A65" w:rsidRDefault="001A2A65" w:rsidP="001A2A65">
      <w:pPr>
        <w:rPr>
          <w:rFonts w:cs="Arial"/>
        </w:rPr>
      </w:pPr>
      <w:r w:rsidRPr="003900B6">
        <w:rPr>
          <w:rFonts w:cs="Arial"/>
        </w:rPr>
        <w:t>According to the applicant</w:t>
      </w:r>
      <w:r>
        <w:rPr>
          <w:rFonts w:cs="Arial"/>
        </w:rPr>
        <w:t xml:space="preserve"> and printers</w:t>
      </w:r>
      <w:r w:rsidRPr="003900B6">
        <w:rPr>
          <w:rFonts w:cs="Arial"/>
        </w:rPr>
        <w:t xml:space="preserve">, other options currently available to resolve the misalignment issue are not practical or feasible. </w:t>
      </w:r>
      <w:r w:rsidR="003331C8">
        <w:rPr>
          <w:rFonts w:cs="Arial"/>
        </w:rPr>
        <w:t>Corrugated cardboard</w:t>
      </w:r>
      <w:r w:rsidRPr="003900B6">
        <w:rPr>
          <w:rFonts w:cs="Arial"/>
        </w:rPr>
        <w:t xml:space="preserve"> is primarily used as outer packaging for larger multi-packs of alcoholic beverages (e.g. 12 to 24 packs of beer, 6 and 12 bottles of wine). The strength, durability, protection</w:t>
      </w:r>
      <w:r>
        <w:rPr>
          <w:rFonts w:cs="Arial"/>
        </w:rPr>
        <w:t xml:space="preserve"> and </w:t>
      </w:r>
      <w:r w:rsidRPr="003900B6">
        <w:rPr>
          <w:rFonts w:cs="Arial"/>
        </w:rPr>
        <w:t>light weight attributes</w:t>
      </w:r>
      <w:r>
        <w:rPr>
          <w:rFonts w:cs="Arial"/>
        </w:rPr>
        <w:t>,</w:t>
      </w:r>
      <w:r w:rsidRPr="003900B6">
        <w:rPr>
          <w:rFonts w:cs="Arial"/>
        </w:rPr>
        <w:t xml:space="preserve"> and cheaper cost, makes </w:t>
      </w:r>
      <w:r>
        <w:rPr>
          <w:rFonts w:cs="Arial"/>
        </w:rPr>
        <w:t>CC</w:t>
      </w:r>
      <w:r w:rsidRPr="003900B6">
        <w:rPr>
          <w:rFonts w:cs="Arial"/>
        </w:rPr>
        <w:t xml:space="preserve"> irreplaceable as outer packaging for heavy and fragile products.</w:t>
      </w:r>
      <w:r>
        <w:rPr>
          <w:rFonts w:cs="Arial"/>
        </w:rPr>
        <w:t xml:space="preserve"> The applicant </w:t>
      </w:r>
      <w:r w:rsidR="00D678D6">
        <w:rPr>
          <w:rFonts w:cs="Arial"/>
        </w:rPr>
        <w:t>and submitters</w:t>
      </w:r>
      <w:r>
        <w:rPr>
          <w:rFonts w:cs="Arial"/>
        </w:rPr>
        <w:t xml:space="preserve"> </w:t>
      </w:r>
      <w:r w:rsidR="00D678D6">
        <w:rPr>
          <w:rFonts w:cs="Arial"/>
        </w:rPr>
        <w:t>claimed it</w:t>
      </w:r>
      <w:r>
        <w:rPr>
          <w:rFonts w:cs="Arial"/>
        </w:rPr>
        <w:t xml:space="preserve"> is not feasible in terms of costs and practicality to over-sticker every CC box. This would introduce a major step in the </w:t>
      </w:r>
      <w:r w:rsidR="003331C8">
        <w:rPr>
          <w:rFonts w:cs="Arial"/>
        </w:rPr>
        <w:t xml:space="preserve">packaging </w:t>
      </w:r>
      <w:r>
        <w:rPr>
          <w:rFonts w:cs="Arial"/>
        </w:rPr>
        <w:t xml:space="preserve">process which may not be able to be automated. Another option is to increase the size of the pregnancy warning mark on the package to reduce the appearance of the misalignment (this is possible under the current provisions of Standard 2.7.1 which only set a minimum size requirement). However, </w:t>
      </w:r>
      <w:r w:rsidR="009972BD">
        <w:rPr>
          <w:rFonts w:cs="Arial"/>
        </w:rPr>
        <w:t xml:space="preserve">printers have advised </w:t>
      </w:r>
      <w:r w:rsidR="009B163D">
        <w:rPr>
          <w:rFonts w:cs="Arial"/>
        </w:rPr>
        <w:t xml:space="preserve">a substantially larger label </w:t>
      </w:r>
      <w:r w:rsidR="006B7F15">
        <w:rPr>
          <w:rFonts w:cs="Arial"/>
        </w:rPr>
        <w:t xml:space="preserve">may </w:t>
      </w:r>
      <w:r w:rsidR="00F145BE">
        <w:rPr>
          <w:rFonts w:cs="Arial"/>
        </w:rPr>
        <w:t xml:space="preserve">still </w:t>
      </w:r>
      <w:r w:rsidR="006B7F15">
        <w:rPr>
          <w:rFonts w:cs="Arial"/>
        </w:rPr>
        <w:t xml:space="preserve">not completely resolve the misalignment. </w:t>
      </w:r>
      <w:r w:rsidR="00506A3B">
        <w:rPr>
          <w:rFonts w:cs="Arial"/>
        </w:rPr>
        <w:t>Since assessment, an example provided</w:t>
      </w:r>
      <w:r w:rsidR="00641C9A">
        <w:rPr>
          <w:rFonts w:cs="Arial"/>
        </w:rPr>
        <w:t xml:space="preserve"> with a larger surface area of 16</w:t>
      </w:r>
      <w:r w:rsidR="007C1279">
        <w:rPr>
          <w:rFonts w:cs="Arial"/>
        </w:rPr>
        <w:t>5</w:t>
      </w:r>
      <w:r w:rsidR="00641C9A">
        <w:rPr>
          <w:rFonts w:cs="Arial"/>
        </w:rPr>
        <w:t>% compared with existing requirements did not completely resolve the misalignment</w:t>
      </w:r>
      <w:r w:rsidR="006E3B07">
        <w:rPr>
          <w:rFonts w:cs="Arial"/>
        </w:rPr>
        <w:t xml:space="preserve"> issues</w:t>
      </w:r>
      <w:r w:rsidR="00641C9A">
        <w:rPr>
          <w:rFonts w:cs="Arial"/>
        </w:rPr>
        <w:t>. A</w:t>
      </w:r>
      <w:r w:rsidR="00B335B9">
        <w:rPr>
          <w:rFonts w:cs="Arial"/>
        </w:rPr>
        <w:t>nother example with a 2171% increase in surface area was required</w:t>
      </w:r>
      <w:r w:rsidR="007C1279">
        <w:rPr>
          <w:rFonts w:cs="Arial"/>
        </w:rPr>
        <w:t xml:space="preserve"> to resolve misalignment. </w:t>
      </w:r>
    </w:p>
    <w:p w14:paraId="656DF6EA" w14:textId="77777777" w:rsidR="00AD6032" w:rsidRDefault="00AD6032" w:rsidP="001A2A65">
      <w:pPr>
        <w:rPr>
          <w:rFonts w:cs="Arial"/>
        </w:rPr>
      </w:pPr>
    </w:p>
    <w:p w14:paraId="5E022522" w14:textId="77777777" w:rsidR="001A2A65" w:rsidRDefault="001A2A65" w:rsidP="001A2A65">
      <w:pPr>
        <w:rPr>
          <w:rFonts w:cs="Arial"/>
        </w:rPr>
      </w:pPr>
    </w:p>
    <w:p w14:paraId="135773AE" w14:textId="5D541E5C" w:rsidR="001A2A65" w:rsidRPr="00C040D5" w:rsidRDefault="001A2A65" w:rsidP="001A2A65">
      <w:pPr>
        <w:rPr>
          <w:rFonts w:cs="Arial"/>
          <w:szCs w:val="22"/>
        </w:rPr>
      </w:pPr>
      <w:r>
        <w:rPr>
          <w:rFonts w:cs="Arial"/>
        </w:rPr>
        <w:lastRenderedPageBreak/>
        <w:t>Another potential option discussed by the applicant is for the pregnancy warning mark to be in a single colour on a white background.</w:t>
      </w:r>
      <w:r w:rsidR="00005E8E" w:rsidRPr="00005E8E">
        <w:rPr>
          <w:rFonts w:cs="Arial"/>
        </w:rPr>
        <w:t xml:space="preserve"> Based</w:t>
      </w:r>
      <w:r>
        <w:rPr>
          <w:rFonts w:cs="Arial"/>
        </w:rPr>
        <w:t xml:space="preserve"> on information from the applicant and printers, FSANZ understands there are two approaches that theoretically could be used to print the pregnancy warning mark in a single colour on a printed white background when using the post-print process. A block of white could be printed and dried before printing the pregnancy warning mark on top, or space for the warning label could be left within the printed white block so that the warning label is printed directly on the CC (a stencil or ‘trapping’ approach). </w:t>
      </w:r>
      <w:r w:rsidR="00C040D5" w:rsidRPr="00C040D5">
        <w:rPr>
          <w:rFonts w:cs="Arial"/>
          <w:szCs w:val="22"/>
        </w:rPr>
        <w:t>Th</w:t>
      </w:r>
      <w:r w:rsidR="00C040D5">
        <w:rPr>
          <w:rFonts w:cs="Arial"/>
          <w:szCs w:val="22"/>
        </w:rPr>
        <w:t>e</w:t>
      </w:r>
      <w:r w:rsidR="00C040D5" w:rsidRPr="00C040D5">
        <w:rPr>
          <w:rFonts w:cs="Arial"/>
          <w:szCs w:val="22"/>
        </w:rPr>
        <w:t xml:space="preserve"> ‘trapping’ approach requires printing the white background as the first colour, leaving a ‘trap’ </w:t>
      </w:r>
      <w:r w:rsidR="00820D57">
        <w:rPr>
          <w:rFonts w:cs="Arial"/>
          <w:szCs w:val="22"/>
        </w:rPr>
        <w:t>(</w:t>
      </w:r>
      <w:r w:rsidR="00E01EF0">
        <w:rPr>
          <w:rFonts w:cs="Arial"/>
          <w:szCs w:val="22"/>
        </w:rPr>
        <w:t>clear space</w:t>
      </w:r>
      <w:r w:rsidR="00C040D5" w:rsidRPr="00C040D5">
        <w:rPr>
          <w:rFonts w:cs="Arial"/>
          <w:szCs w:val="22"/>
        </w:rPr>
        <w:t>) for the text</w:t>
      </w:r>
      <w:r w:rsidR="00790434">
        <w:rPr>
          <w:rFonts w:cs="Arial"/>
          <w:szCs w:val="22"/>
        </w:rPr>
        <w:t xml:space="preserve"> and </w:t>
      </w:r>
      <w:r w:rsidR="006D622D">
        <w:rPr>
          <w:rFonts w:cs="Arial"/>
          <w:szCs w:val="22"/>
        </w:rPr>
        <w:t>pictogram</w:t>
      </w:r>
      <w:r w:rsidR="00C040D5" w:rsidRPr="00C040D5">
        <w:rPr>
          <w:rFonts w:cs="Arial"/>
          <w:szCs w:val="22"/>
        </w:rPr>
        <w:t xml:space="preserve">. </w:t>
      </w:r>
      <w:r w:rsidR="00AB0904">
        <w:rPr>
          <w:rFonts w:cs="Arial"/>
          <w:szCs w:val="22"/>
        </w:rPr>
        <w:t xml:space="preserve">A further colour pass would then be required to print the </w:t>
      </w:r>
      <w:r w:rsidR="00363836">
        <w:rPr>
          <w:rFonts w:cs="Arial"/>
          <w:szCs w:val="22"/>
        </w:rPr>
        <w:t xml:space="preserve">text </w:t>
      </w:r>
      <w:r w:rsidR="006D622D">
        <w:rPr>
          <w:rFonts w:cs="Arial"/>
          <w:szCs w:val="22"/>
        </w:rPr>
        <w:t>and pictogram</w:t>
      </w:r>
      <w:r w:rsidR="00DF7F4D">
        <w:rPr>
          <w:rFonts w:cs="Arial"/>
          <w:szCs w:val="22"/>
        </w:rPr>
        <w:t xml:space="preserve"> of the label.</w:t>
      </w:r>
      <w:r w:rsidR="00C040D5" w:rsidRPr="00C040D5">
        <w:rPr>
          <w:rFonts w:cs="Arial"/>
          <w:szCs w:val="22"/>
        </w:rPr>
        <w:t xml:space="preserve"> </w:t>
      </w:r>
    </w:p>
    <w:p w14:paraId="1CFD8406" w14:textId="77777777" w:rsidR="001A2A65" w:rsidRPr="00C040D5" w:rsidRDefault="001A2A65" w:rsidP="001A2A65">
      <w:pPr>
        <w:rPr>
          <w:rFonts w:cs="Arial"/>
          <w:szCs w:val="22"/>
        </w:rPr>
      </w:pPr>
    </w:p>
    <w:p w14:paraId="351E231C" w14:textId="2351E57C" w:rsidR="00FC1F11" w:rsidRDefault="001A2A65" w:rsidP="001A2A65">
      <w:pPr>
        <w:rPr>
          <w:rFonts w:cs="Arial"/>
        </w:rPr>
      </w:pPr>
      <w:r w:rsidRPr="3A6E3176">
        <w:rPr>
          <w:rFonts w:cs="Arial"/>
        </w:rPr>
        <w:t>Both approaches have technical issues. For the first approach,</w:t>
      </w:r>
      <w:r w:rsidR="00820D57">
        <w:rPr>
          <w:rFonts w:cs="Arial"/>
        </w:rPr>
        <w:t xml:space="preserve"> printers have advised that when printing a block of white colour on a brown CC liner, beige typically results making it difficult to achieve the white background for the warning label.</w:t>
      </w:r>
      <w:r w:rsidRPr="3A6E3176">
        <w:rPr>
          <w:rFonts w:cs="Arial"/>
        </w:rPr>
        <w:t xml:space="preserve"> </w:t>
      </w:r>
      <w:r w:rsidR="00820D57">
        <w:rPr>
          <w:rFonts w:cs="Arial"/>
        </w:rPr>
        <w:t>I</w:t>
      </w:r>
      <w:r w:rsidRPr="3A6E3176">
        <w:rPr>
          <w:rFonts w:cs="Arial"/>
        </w:rPr>
        <w:t>t can</w:t>
      </w:r>
      <w:r w:rsidR="00820D57">
        <w:rPr>
          <w:rFonts w:cs="Arial"/>
        </w:rPr>
        <w:t xml:space="preserve"> also</w:t>
      </w:r>
      <w:r w:rsidRPr="3A6E3176">
        <w:rPr>
          <w:rFonts w:cs="Arial"/>
        </w:rPr>
        <w:t xml:space="preserve"> be difficult to have sufficient drying time between the printing of the white block and the pregnancy warning mark resulting in smudging. In addition, due to the margin of error for the two colours, misalignment can still occur resulting in white showing outside the border of the pregnancy warning mark or the colour of the CC </w:t>
      </w:r>
      <w:r w:rsidR="005C43E2">
        <w:rPr>
          <w:rFonts w:cs="Arial"/>
        </w:rPr>
        <w:t xml:space="preserve">liner </w:t>
      </w:r>
      <w:r w:rsidRPr="3A6E3176">
        <w:rPr>
          <w:rFonts w:cs="Arial"/>
        </w:rPr>
        <w:t>showing within the border of the pregnancy warning mark. A thicker border around the pregnancy warning mark could be used to manage the latter misalignment issue (but not the smudging issue). Water based inks are used in the post-print process which require a longer drying time than alcohol-based inks. For the second ‘trapping’ approach, while smudging would not occur, the pregnancy warning mark could still be misaligned as with the registration margin of error</w:t>
      </w:r>
      <w:r w:rsidR="00AE434B" w:rsidRPr="00AE434B">
        <w:rPr>
          <w:rFonts w:cs="Arial"/>
          <w:szCs w:val="22"/>
        </w:rPr>
        <w:t xml:space="preserve"> (i.e. </w:t>
      </w:r>
      <w:r w:rsidR="00CA289B">
        <w:rPr>
          <w:rFonts w:cs="Arial"/>
          <w:szCs w:val="22"/>
        </w:rPr>
        <w:t>±</w:t>
      </w:r>
      <w:r w:rsidR="00AE434B" w:rsidRPr="00AE434B">
        <w:rPr>
          <w:rFonts w:cs="Arial"/>
          <w:szCs w:val="22"/>
        </w:rPr>
        <w:t xml:space="preserve"> 2-</w:t>
      </w:r>
      <w:r w:rsidR="00CA289B">
        <w:rPr>
          <w:rFonts w:cs="Arial"/>
          <w:szCs w:val="22"/>
        </w:rPr>
        <w:t xml:space="preserve">5 </w:t>
      </w:r>
      <w:r w:rsidR="00AE434B" w:rsidRPr="00AE434B">
        <w:rPr>
          <w:rFonts w:cs="Arial"/>
          <w:szCs w:val="22"/>
        </w:rPr>
        <w:t>mm)</w:t>
      </w:r>
      <w:r w:rsidRPr="00AE434B">
        <w:rPr>
          <w:rFonts w:cs="Arial"/>
          <w:szCs w:val="22"/>
        </w:rPr>
        <w:t>,</w:t>
      </w:r>
      <w:r w:rsidRPr="3A6E3176">
        <w:rPr>
          <w:rFonts w:cs="Arial"/>
        </w:rPr>
        <w:t xml:space="preserve"> it is difficult to position the pregnancy warning mark exactly in the correct position. Misalignment would potentially be most noticeable in the pictogram.</w:t>
      </w:r>
    </w:p>
    <w:p w14:paraId="5F58602A" w14:textId="55F6A5DD" w:rsidR="001A2A65" w:rsidRPr="00932F14" w:rsidRDefault="001A2A65" w:rsidP="001A2A65">
      <w:pPr>
        <w:pStyle w:val="Heading3"/>
      </w:pPr>
      <w:bookmarkStart w:id="69" w:name="_Toc114057806"/>
      <w:r>
        <w:t>2.2.2</w:t>
      </w:r>
      <w:r>
        <w:tab/>
        <w:t>Summary of consumer evidence that informed pregnancy warning label design in Proposal P1050, relevant to the application</w:t>
      </w:r>
      <w:bookmarkEnd w:id="69"/>
      <w:r>
        <w:t xml:space="preserve"> </w:t>
      </w:r>
    </w:p>
    <w:p w14:paraId="5C6E15E1" w14:textId="74959E58" w:rsidR="001A2A65" w:rsidRDefault="001A2A65" w:rsidP="001A2A65">
      <w:pPr>
        <w:pStyle w:val="Heading3"/>
      </w:pPr>
      <w:r>
        <w:t>2.2</w:t>
      </w:r>
      <w:r w:rsidRPr="00D43F01">
        <w:t>.</w:t>
      </w:r>
      <w:r>
        <w:t>2.</w:t>
      </w:r>
      <w:r w:rsidRPr="00D43F01">
        <w:t>1</w:t>
      </w:r>
      <w:r w:rsidRPr="00D43F01">
        <w:tab/>
      </w:r>
      <w:r>
        <w:t>Overview</w:t>
      </w:r>
    </w:p>
    <w:p w14:paraId="064A44CA" w14:textId="77777777" w:rsidR="001A2A65" w:rsidRDefault="001A2A65" w:rsidP="001A2A65">
      <w:r>
        <w:t>FSANZ’s design of the pregnancy warning label in Proposal P1050 was informed by a consumer literature review on warning label effectiveness (FSANZ, 2020). The discussion below is a summary of the evidence presented in the literature review.</w:t>
      </w:r>
    </w:p>
    <w:p w14:paraId="6A3DAA02" w14:textId="77777777" w:rsidR="001A2A65" w:rsidRDefault="001A2A65" w:rsidP="001A2A65"/>
    <w:p w14:paraId="5AB00A82" w14:textId="77777777" w:rsidR="001A2A65" w:rsidRPr="00F1047C" w:rsidRDefault="001A2A65" w:rsidP="001A2A65">
      <w:bookmarkStart w:id="70" w:name="_Hlk113182503"/>
      <w:r w:rsidRPr="00BC55CE">
        <w:t xml:space="preserve">To be effective, a warning label has to be noticed. </w:t>
      </w:r>
      <w:r>
        <w:t>After noticing a warning, the consumer needs to read and understand the content of the message. The effectiveness of warning labels is influenced by a range of design factors. These design factors can be manipulated to enhance both the noticeability and comprehension of warning labels. These design factors include colour, contrast and size.</w:t>
      </w:r>
      <w:r>
        <w:cr/>
      </w:r>
      <w:bookmarkEnd w:id="70"/>
    </w:p>
    <w:p w14:paraId="2E8FF9C4" w14:textId="77777777" w:rsidR="001A2A65" w:rsidRDefault="001A2A65" w:rsidP="001A2A65">
      <w:r>
        <w:t>In FSANZ’s final design, the signal words (‘PREGNANCY WARNING’) are in red text because evidence suggests that red signal words capture attention and convey a warning more than black signal words. The warning statement (‘alcohol can cause lifelong harm to your baby’) is in black text to provide a distinction with the red signal words. The circle and diagonal strikethrough of the pictorial are also in red because evidence suggests that this makes the pictorial more noticeable in contrast to other colours, and also helps consumers to recognise the pictorial is a warning. The silhouette of the pregnant woman holding a drinking glass is in black to provide adequate contrast with the circle and diagonal strikethrough, and is consistent with the existing consumer evidence which has primarily tested red and black pictorials. The background of the warning label is white to produce adequate contrast and ensure legibility of the label.</w:t>
      </w:r>
    </w:p>
    <w:p w14:paraId="646D9431" w14:textId="77777777" w:rsidR="001A2A65" w:rsidRDefault="001A2A65" w:rsidP="001A2A65"/>
    <w:p w14:paraId="5C7732D4" w14:textId="77777777" w:rsidR="0046390E" w:rsidRDefault="0046390E">
      <w:pPr>
        <w:widowControl/>
      </w:pPr>
      <w:r>
        <w:br w:type="page"/>
      </w:r>
    </w:p>
    <w:p w14:paraId="5ADAFA49" w14:textId="5C1CEB2E" w:rsidR="001A2A65" w:rsidRPr="003A01FB" w:rsidRDefault="001A2A65" w:rsidP="001A2A65">
      <w:r>
        <w:lastRenderedPageBreak/>
        <w:t>Multiple design elements (including colour and size) can be used in varying combinations to enhance the noticeability of warning labels. For example, a larger black and white warning may be as noticeable as a smaller red warning. This provides some degree of flexibility in design options to optimise the level of attention a warning receives. However, it should also be considered that some colour combinations may produce contrast that is difficult to read. Additionally, the colour green should be avoided</w:t>
      </w:r>
      <w:r w:rsidRPr="00A73215">
        <w:t xml:space="preserve"> </w:t>
      </w:r>
      <w:r>
        <w:t>as green generally conveys permission rather than prohibition, which may be confusing within the context of a warning label.</w:t>
      </w:r>
    </w:p>
    <w:p w14:paraId="1DC09E3C" w14:textId="77777777" w:rsidR="001A2A65" w:rsidRDefault="001A2A65" w:rsidP="001A2A65"/>
    <w:p w14:paraId="018323DD" w14:textId="77777777" w:rsidR="001A2A65" w:rsidRPr="00D51B67" w:rsidRDefault="001A2A65" w:rsidP="001A2A65">
      <w:r>
        <w:t>A more detailed description of the consumer evidence from FSANZ (2020) is provided below.</w:t>
      </w:r>
    </w:p>
    <w:p w14:paraId="1F039461" w14:textId="3582E26D" w:rsidR="001A2A65" w:rsidRDefault="001A2A65" w:rsidP="001A2A65">
      <w:pPr>
        <w:pStyle w:val="Heading3"/>
      </w:pPr>
      <w:r>
        <w:t>2.2</w:t>
      </w:r>
      <w:r w:rsidRPr="00D43F01">
        <w:t>.</w:t>
      </w:r>
      <w:r>
        <w:t>2.2</w:t>
      </w:r>
      <w:r w:rsidRPr="00D43F01">
        <w:tab/>
      </w:r>
      <w:r>
        <w:t>Colour and contrast</w:t>
      </w:r>
    </w:p>
    <w:p w14:paraId="675FFE77" w14:textId="77777777" w:rsidR="001A2A65" w:rsidRDefault="001A2A65" w:rsidP="001A2A65">
      <w:r>
        <w:t>Colour has been used in warnings to enhance effectiveness both in terms of attention and comprehension. Some colour combinations produce contrast that is difficult to read (e.g. yellow on white) and legibility is reduced when the contrast between characters and the background is low. Dark lettering on a white background, or vice versa, rather than similar shades of a similar colour, has been recommended to enhance legibility (</w:t>
      </w:r>
      <w:proofErr w:type="spellStart"/>
      <w:r>
        <w:t>Wogalter</w:t>
      </w:r>
      <w:proofErr w:type="spellEnd"/>
      <w:r>
        <w:t xml:space="preserve"> &amp; Leonard, 1999) .</w:t>
      </w:r>
    </w:p>
    <w:p w14:paraId="68B20D88" w14:textId="77777777" w:rsidR="001A2A65" w:rsidRDefault="001A2A65" w:rsidP="001A2A65"/>
    <w:p w14:paraId="11BE0AF4" w14:textId="77777777" w:rsidR="001A2A65" w:rsidRDefault="001A2A65" w:rsidP="001A2A65">
      <w:r>
        <w:t>The consumer evidence indicates that the colour red attracts attention and also enhances recognition of a label being a warning. Conversely, the colour green can be ambiguous and confusing in the context of warnings. The available studies primarily used red and black labels. Some studies examined the colour of the warning statement, whereas other studies examined the colour of the pictorial. These studies are further described below.</w:t>
      </w:r>
    </w:p>
    <w:p w14:paraId="42B6DF5F" w14:textId="7935520D" w:rsidR="001A2A65" w:rsidRDefault="001A2A65" w:rsidP="001A2A65">
      <w:pPr>
        <w:pStyle w:val="Heading3"/>
      </w:pPr>
      <w:r w:rsidRPr="00D51B67">
        <w:rPr>
          <w:i/>
        </w:rPr>
        <w:t>Colour of the warning statement/signal words</w:t>
      </w:r>
    </w:p>
    <w:p w14:paraId="7CA42A35" w14:textId="3E491177" w:rsidR="001A2A65" w:rsidRDefault="001A2A65" w:rsidP="001A2A65">
      <w:proofErr w:type="spellStart"/>
      <w:r>
        <w:t>L</w:t>
      </w:r>
      <w:r w:rsidR="009A46CD">
        <w:t>a</w:t>
      </w:r>
      <w:r>
        <w:t>ughery</w:t>
      </w:r>
      <w:proofErr w:type="spellEnd"/>
      <w:r>
        <w:t xml:space="preserve"> et al.</w:t>
      </w:r>
      <w:r w:rsidR="00234DCF">
        <w:t xml:space="preserve"> </w:t>
      </w:r>
      <w:r>
        <w:t>(1993) used an experimental design to test the influence of colour (red vs. black) of a text warning on alcohol products. The text warning was the standard US mandated alcohol warning</w:t>
      </w:r>
      <w:r>
        <w:rPr>
          <w:rStyle w:val="FootnoteReference"/>
        </w:rPr>
        <w:footnoteReference w:id="10"/>
      </w:r>
      <w:r>
        <w:t>. Attention was measured by the time it took participants to</w:t>
      </w:r>
    </w:p>
    <w:p w14:paraId="40F42645" w14:textId="77777777" w:rsidR="001A2A65" w:rsidRDefault="001A2A65" w:rsidP="001A2A65">
      <w:r>
        <w:t>accurately identify if the alcohol product included the warning. Participants more rapidly identified warnings when printed in red than when the warning was printed in black.</w:t>
      </w:r>
    </w:p>
    <w:p w14:paraId="716CF802" w14:textId="77777777" w:rsidR="001A2A65" w:rsidRDefault="001A2A65" w:rsidP="001A2A65"/>
    <w:p w14:paraId="7C7367D9" w14:textId="77777777" w:rsidR="001A2A65" w:rsidRDefault="001A2A65" w:rsidP="001A2A65">
      <w:r>
        <w:t>The literature review by Wilkinson et al. (2009) noted the importance of colour in the context</w:t>
      </w:r>
    </w:p>
    <w:p w14:paraId="7263EB3C" w14:textId="7BF2A9BB" w:rsidR="001A2A65" w:rsidRDefault="001A2A65" w:rsidP="001A2A65">
      <w:r>
        <w:t xml:space="preserve">of heuristic cues </w:t>
      </w:r>
      <w:r w:rsidR="6B6D66B5">
        <w:t>i.e.</w:t>
      </w:r>
      <w:r>
        <w:t xml:space="preserve"> the use of learned knowledge structures in the form of simple</w:t>
      </w:r>
    </w:p>
    <w:p w14:paraId="7E44634A" w14:textId="77777777" w:rsidR="001A2A65" w:rsidRDefault="001A2A65" w:rsidP="001A2A65">
      <w:r>
        <w:t>decision rules to make judgements. In this context using a signal word (e.g. Warning) in the</w:t>
      </w:r>
    </w:p>
    <w:p w14:paraId="20A20FE3" w14:textId="77777777" w:rsidR="001A2A65" w:rsidRDefault="001A2A65" w:rsidP="001A2A65">
      <w:r>
        <w:t>colour red serves as a cue to consumers which is perceived as implying a greater hazard</w:t>
      </w:r>
    </w:p>
    <w:p w14:paraId="044830A4" w14:textId="77777777" w:rsidR="001A2A65" w:rsidRPr="00D51B67" w:rsidRDefault="001A2A65" w:rsidP="001A2A65">
      <w:r>
        <w:t xml:space="preserve">than the equivalent signal word in black text (Zuckerman &amp; </w:t>
      </w:r>
      <w:proofErr w:type="spellStart"/>
      <w:r>
        <w:t>Chaiken</w:t>
      </w:r>
      <w:proofErr w:type="spellEnd"/>
      <w:r>
        <w:t>, 1998).</w:t>
      </w:r>
    </w:p>
    <w:p w14:paraId="607EA764" w14:textId="0D99B07E" w:rsidR="001A2A65" w:rsidRDefault="001A2A65" w:rsidP="001A2A65">
      <w:pPr>
        <w:pStyle w:val="Heading3"/>
      </w:pPr>
      <w:r w:rsidRPr="00D51B67">
        <w:rPr>
          <w:i/>
        </w:rPr>
        <w:t>Colour of the pictorial</w:t>
      </w:r>
    </w:p>
    <w:p w14:paraId="75E8A0C9" w14:textId="77777777" w:rsidR="001A2A65" w:rsidRDefault="001A2A65" w:rsidP="001A2A65">
      <w:r w:rsidRPr="00704D92">
        <w:t xml:space="preserve">Rout and Hannan’s (2016) </w:t>
      </w:r>
      <w:r>
        <w:t>cross-sectional online survey</w:t>
      </w:r>
      <w:r w:rsidRPr="00704D92">
        <w:t xml:space="preserve"> tested the standard pictogram</w:t>
      </w:r>
      <w:r>
        <w:rPr>
          <w:rStyle w:val="FootnoteReference"/>
        </w:rPr>
        <w:footnoteReference w:id="11"/>
      </w:r>
      <w:r>
        <w:t xml:space="preserve"> </w:t>
      </w:r>
      <w:r w:rsidRPr="00704D92">
        <w:t>in four colour options: duotone gold (circle and strikethrough in darker tone); duotone grey; monochrome green; and red and black (circle and strikethrough in red). A large majority of the total sample of young women (97%) and of women with children (98%) considered the red and black version of the pictogram looked most like a warning.</w:t>
      </w:r>
    </w:p>
    <w:p w14:paraId="39533158" w14:textId="77777777" w:rsidR="00B964A1" w:rsidRDefault="00B964A1">
      <w:pPr>
        <w:widowControl/>
      </w:pPr>
      <w:r>
        <w:br w:type="page"/>
      </w:r>
    </w:p>
    <w:p w14:paraId="0EE64480" w14:textId="27BA837E" w:rsidR="001A2A65" w:rsidRDefault="001A2A65" w:rsidP="001A2A65">
      <w:pPr>
        <w:rPr>
          <w:color w:val="000000" w:themeColor="text1"/>
        </w:rPr>
      </w:pPr>
      <w:r>
        <w:lastRenderedPageBreak/>
        <w:t xml:space="preserve">Hall and Partners (2018) examined consumer understanding and interpretation of pregnancy warning labels using focus groups. When shown a duo-toned green pictogram (lighter green silhouette with darker green circle and diagonal strikethrough), participants felt that it would be prudent to avoid this colour as green generally signals permission, rather than prohibition. Participants also viewed a series of alternative pictograms. </w:t>
      </w:r>
      <w:r w:rsidRPr="008012ED">
        <w:rPr>
          <w:color w:val="000000" w:themeColor="text1"/>
        </w:rPr>
        <w:t>Four of the alternative pictograms used a red circle and diagonal strikethrough</w:t>
      </w:r>
      <w:r>
        <w:rPr>
          <w:color w:val="000000" w:themeColor="text1"/>
        </w:rPr>
        <w:t xml:space="preserve"> (with a black silhouette)</w:t>
      </w:r>
      <w:r w:rsidRPr="008012ED">
        <w:rPr>
          <w:color w:val="000000" w:themeColor="text1"/>
        </w:rPr>
        <w:t>, the fifth used a more complex pictogram with several duller colours</w:t>
      </w:r>
      <w:r>
        <w:rPr>
          <w:color w:val="000000" w:themeColor="text1"/>
        </w:rPr>
        <w:t xml:space="preserve"> and no strikethrough</w:t>
      </w:r>
      <w:r w:rsidRPr="008012ED">
        <w:rPr>
          <w:color w:val="000000" w:themeColor="text1"/>
        </w:rPr>
        <w:t>. Participants highlighted the red colour as being eye catching and mak</w:t>
      </w:r>
      <w:r>
        <w:rPr>
          <w:color w:val="000000" w:themeColor="text1"/>
        </w:rPr>
        <w:t>ing</w:t>
      </w:r>
      <w:r w:rsidRPr="008012ED">
        <w:rPr>
          <w:color w:val="000000" w:themeColor="text1"/>
        </w:rPr>
        <w:t xml:space="preserve"> the pictogram stand out</w:t>
      </w:r>
      <w:r>
        <w:rPr>
          <w:color w:val="000000" w:themeColor="text1"/>
        </w:rPr>
        <w:t xml:space="preserve">. The colour red also conveyed danger. </w:t>
      </w:r>
      <w:r w:rsidRPr="008012ED">
        <w:rPr>
          <w:color w:val="000000" w:themeColor="text1"/>
        </w:rPr>
        <w:t xml:space="preserve">Participants did not draw the same conclusion for the more complex pictogram with </w:t>
      </w:r>
      <w:r>
        <w:rPr>
          <w:color w:val="000000" w:themeColor="text1"/>
        </w:rPr>
        <w:t>no circle and diagonal strikethrough.</w:t>
      </w:r>
    </w:p>
    <w:p w14:paraId="32DE8F15" w14:textId="77777777" w:rsidR="001A2A65" w:rsidRDefault="001A2A65" w:rsidP="001A2A65">
      <w:pPr>
        <w:rPr>
          <w:color w:val="000000" w:themeColor="text1"/>
        </w:rPr>
      </w:pPr>
    </w:p>
    <w:p w14:paraId="1F23F564" w14:textId="77777777" w:rsidR="001A2A65" w:rsidRDefault="001A2A65" w:rsidP="001A2A65">
      <w:r>
        <w:t>Pham et al. (2018) combined an online survey and eye tracking approach to measure the</w:t>
      </w:r>
    </w:p>
    <w:p w14:paraId="4189D239" w14:textId="4256321A" w:rsidR="001A2A65" w:rsidRPr="00D51B67" w:rsidRDefault="001A2A65" w:rsidP="001A2A65">
      <w:r>
        <w:t xml:space="preserve">impacts of size and colour of warning labels on attention. The labels used were the standard pictogram (grey silhouette with black circle and diagonal strikethrough) with the black and white ‘Get the facts DRINK WISE.ORG.AU’ text-based logo. Three experimental conditions were tested: 1) colour: using a red circle and diagonal strikethrough in the pictogram and a red background in the logo; 2) size: increased size by 50% and 3) colour and size: incorporating both the colour changes and size increases. The control condition used a black and white pictogram and ‘get the facts’ logo in the standard size recommended in </w:t>
      </w:r>
      <w:proofErr w:type="spellStart"/>
      <w:r>
        <w:t>DrinkWise</w:t>
      </w:r>
      <w:proofErr w:type="spellEnd"/>
      <w:r>
        <w:t xml:space="preserve"> guidance. The control and experimental conditions were identical for both the survey and the eye tracking components of the study. Pham et al. (2018) reported a significant effect in the level of attention as measured by a self-report composite scale, with participants exposed to the colour and size condition reporting the highest level of attention compared to the smaller monochrome control. There was a trend of increasing attention from the control condition to the colour condition to the size condition and finally to the colour and size condition. However, it is unclear whether the differences between each condition were significant beyond that of the control and ‘colour and size’ condition</w:t>
      </w:r>
      <w:r>
        <w:rPr>
          <w:rStyle w:val="FootnoteReference"/>
        </w:rPr>
        <w:footnoteReference w:id="12"/>
      </w:r>
      <w:r>
        <w:t xml:space="preserve">. The eye tracking component of the study found that more participants (81%) looked at the warning in the colour and increased size condition compared with participants in the control condition (59%). Although there were no significant differences between the control and treatment groups in number or duration of eye fixations, the eye-tracking study was underpowered to detect anything but very large effects (sample sizes varied across the four groups from 11 to 17). Although Pham et al. (2018) did not sufficiently examine the independent effects of pictorial colour, findings from the previously described studies demonstrate that colour alone can increase the effectiveness of a warning label. </w:t>
      </w:r>
    </w:p>
    <w:p w14:paraId="5F52A6D4" w14:textId="5C147750" w:rsidR="001A2A65" w:rsidRDefault="001A2A65" w:rsidP="001A2A65">
      <w:pPr>
        <w:pStyle w:val="Heading3"/>
      </w:pPr>
      <w:r w:rsidRPr="00EB3EB4">
        <w:rPr>
          <w:i/>
        </w:rPr>
        <w:t>Summary regarding the statement and pictorial</w:t>
      </w:r>
    </w:p>
    <w:p w14:paraId="00D6EFDB" w14:textId="7FCCFA4A" w:rsidR="001A2A65" w:rsidRDefault="001A2A65" w:rsidP="001A2A65">
      <w:r>
        <w:t>A red warning statement/signal word can increase the reported level of attention that the warning receives and also implies a greater hazard than the equivalent signal word in black text. The use of a red circle and diagonal strikethrough in the pictogram was also considered more noticeable in contrast to other colours and also looked more like a warning. Conversely, use of the colour green may signal permission, rather than prohibition.</w:t>
      </w:r>
    </w:p>
    <w:p w14:paraId="50BC5A0F" w14:textId="05D55D52" w:rsidR="001A2A65" w:rsidRDefault="001A2A65" w:rsidP="001A2A65">
      <w:pPr>
        <w:pStyle w:val="Heading3"/>
      </w:pPr>
      <w:r>
        <w:t>2.2</w:t>
      </w:r>
      <w:r w:rsidRPr="00D43F01">
        <w:t>.</w:t>
      </w:r>
      <w:r>
        <w:t>2.3</w:t>
      </w:r>
      <w:r w:rsidRPr="00D43F01">
        <w:tab/>
      </w:r>
      <w:r>
        <w:t>Size</w:t>
      </w:r>
    </w:p>
    <w:p w14:paraId="64D7BF73" w14:textId="77777777" w:rsidR="001A2A65" w:rsidRDefault="001A2A65" w:rsidP="001A2A65">
      <w:proofErr w:type="spellStart"/>
      <w:r>
        <w:t>Laughery</w:t>
      </w:r>
      <w:proofErr w:type="spellEnd"/>
      <w:r>
        <w:t xml:space="preserve"> and </w:t>
      </w:r>
      <w:proofErr w:type="spellStart"/>
      <w:r>
        <w:t>Wogalter</w:t>
      </w:r>
      <w:proofErr w:type="spellEnd"/>
      <w:r>
        <w:t xml:space="preserve"> (2016) noted that ‘bigger is generally better’, but qualify it is generally the size of the warning relative to other displayed information. Size also incorporates font </w:t>
      </w:r>
      <w:r>
        <w:lastRenderedPageBreak/>
        <w:t>size and the size of pictures or images used in the warning. There is a large research literature within advertising and marketing that have shown that large objects are more likely to be noticed, noticed more quickly and receive more attention than smaller objects (</w:t>
      </w:r>
      <w:proofErr w:type="spellStart"/>
      <w:r>
        <w:t>Peschel</w:t>
      </w:r>
      <w:proofErr w:type="spellEnd"/>
      <w:r>
        <w:t xml:space="preserve"> &amp; </w:t>
      </w:r>
      <w:proofErr w:type="spellStart"/>
      <w:r>
        <w:t>Orquin</w:t>
      </w:r>
      <w:proofErr w:type="spellEnd"/>
      <w:r>
        <w:t>, 2013). Studies have also explored the impact of size on warning label effectiveness.</w:t>
      </w:r>
    </w:p>
    <w:p w14:paraId="43D88774" w14:textId="77777777" w:rsidR="001A2A65" w:rsidRDefault="001A2A65" w:rsidP="001A2A65"/>
    <w:p w14:paraId="64D13D76" w14:textId="75AAE9D5" w:rsidR="001A2A65" w:rsidRDefault="001A2A65" w:rsidP="001A2A65">
      <w:r>
        <w:t>As previously described, Pham et al. (2018) found that a 50% increase in warning label size coupled with using the colour red led to an increase in the noticeability of the warning.</w:t>
      </w:r>
      <w:r w:rsidRPr="00455CF4">
        <w:t xml:space="preserve"> </w:t>
      </w:r>
      <w:r>
        <w:t xml:space="preserve">It is unclear whether the increase in size alone led to an increase in noticeability. The original size of the warning label in the control condition was the standard size recommended in </w:t>
      </w:r>
      <w:proofErr w:type="spellStart"/>
      <w:r>
        <w:t>DrinkWise</w:t>
      </w:r>
      <w:proofErr w:type="spellEnd"/>
      <w:r>
        <w:t xml:space="preserve"> guidance</w:t>
      </w:r>
      <w:r>
        <w:rPr>
          <w:rStyle w:val="FootnoteReference"/>
        </w:rPr>
        <w:footnoteReference w:id="13"/>
      </w:r>
      <w:r>
        <w:t>. The warning labels were presented alongside other on-label information.</w:t>
      </w:r>
    </w:p>
    <w:p w14:paraId="4A2FCD48" w14:textId="77777777" w:rsidR="001A2A65" w:rsidRPr="0008037E" w:rsidRDefault="001A2A65" w:rsidP="001A2A65"/>
    <w:p w14:paraId="6BF7B746" w14:textId="606C7CD9" w:rsidR="001A2A65" w:rsidRPr="001A2A65" w:rsidRDefault="001A2A65" w:rsidP="001A2A65">
      <w:r>
        <w:t>Nevertheless, the effect of size alone on the effectiveness of warning labels is</w:t>
      </w:r>
      <w:r w:rsidDel="00251872">
        <w:t xml:space="preserve"> </w:t>
      </w:r>
      <w:r>
        <w:t>further supported by qualitative studies that found that the small size of warning labels was considered by participants to reduce the effectiveness of current voluntary warnings (</w:t>
      </w:r>
      <w:proofErr w:type="spellStart"/>
      <w:r>
        <w:t>Coomber</w:t>
      </w:r>
      <w:proofErr w:type="spellEnd"/>
      <w:r>
        <w:t xml:space="preserve"> et al., 2018; Jones &amp; Gregory, 2010).</w:t>
      </w:r>
    </w:p>
    <w:p w14:paraId="5BE3E4B6" w14:textId="65AE0E3D" w:rsidR="002C1A3B" w:rsidRPr="00932F14" w:rsidRDefault="002C1A3B" w:rsidP="002C1A3B">
      <w:pPr>
        <w:pStyle w:val="Heading2"/>
      </w:pPr>
      <w:bookmarkStart w:id="71" w:name="_Toc370223473"/>
      <w:bookmarkStart w:id="72" w:name="_Toc370225388"/>
      <w:bookmarkStart w:id="73" w:name="_Toc129854165"/>
      <w:bookmarkStart w:id="74" w:name="_Toc175381450"/>
      <w:bookmarkEnd w:id="63"/>
      <w:bookmarkEnd w:id="64"/>
      <w:r>
        <w:t>2.3</w:t>
      </w:r>
      <w:r>
        <w:tab/>
        <w:t>Risk management</w:t>
      </w:r>
      <w:bookmarkEnd w:id="71"/>
      <w:bookmarkEnd w:id="72"/>
      <w:bookmarkEnd w:id="73"/>
    </w:p>
    <w:p w14:paraId="31EC95D9" w14:textId="6279AE01" w:rsidR="00A278D2" w:rsidRDefault="00A278D2" w:rsidP="002B4046">
      <w:pPr>
        <w:rPr>
          <w:rFonts w:cs="Arial"/>
          <w:szCs w:val="22"/>
          <w:shd w:val="clear" w:color="auto" w:fill="FFFFFF"/>
        </w:rPr>
      </w:pPr>
      <w:r w:rsidRPr="00B953E1">
        <w:rPr>
          <w:rFonts w:cs="Arial"/>
          <w:szCs w:val="22"/>
          <w:shd w:val="clear" w:color="auto" w:fill="FFFFFF"/>
        </w:rPr>
        <w:t>In undertaking our assessment, FSANZ has re-assessed the</w:t>
      </w:r>
      <w:r w:rsidR="002D4933" w:rsidRPr="00B953E1">
        <w:rPr>
          <w:rFonts w:cs="Arial"/>
          <w:szCs w:val="22"/>
          <w:shd w:val="clear" w:color="auto" w:fill="FFFFFF"/>
        </w:rPr>
        <w:t xml:space="preserve"> consumer evidence that informed</w:t>
      </w:r>
      <w:r w:rsidRPr="00B953E1">
        <w:rPr>
          <w:rFonts w:cs="Arial"/>
          <w:szCs w:val="22"/>
          <w:shd w:val="clear" w:color="auto" w:fill="FFFFFF"/>
        </w:rPr>
        <w:t xml:space="preserve"> </w:t>
      </w:r>
      <w:r w:rsidR="002D4933" w:rsidRPr="00B953E1">
        <w:rPr>
          <w:rFonts w:cs="Arial"/>
          <w:szCs w:val="22"/>
          <w:shd w:val="clear" w:color="auto" w:fill="FFFFFF"/>
        </w:rPr>
        <w:t xml:space="preserve">Proposal </w:t>
      </w:r>
      <w:r w:rsidRPr="00B953E1">
        <w:rPr>
          <w:rFonts w:cs="Arial"/>
          <w:szCs w:val="22"/>
          <w:shd w:val="clear" w:color="auto" w:fill="FFFFFF"/>
        </w:rPr>
        <w:t xml:space="preserve">P1050 </w:t>
      </w:r>
      <w:r w:rsidR="002D4933" w:rsidRPr="00B953E1">
        <w:rPr>
          <w:rFonts w:cs="Arial"/>
          <w:szCs w:val="22"/>
          <w:shd w:val="clear" w:color="auto" w:fill="FFFFFF"/>
        </w:rPr>
        <w:t>in the context of</w:t>
      </w:r>
      <w:r w:rsidRPr="00B953E1">
        <w:rPr>
          <w:rFonts w:cs="Arial"/>
          <w:szCs w:val="22"/>
          <w:shd w:val="clear" w:color="auto" w:fill="FFFFFF"/>
        </w:rPr>
        <w:t xml:space="preserve"> the newly identified misalignment issues</w:t>
      </w:r>
      <w:r w:rsidR="00841DCE" w:rsidRPr="00B953E1">
        <w:rPr>
          <w:rFonts w:cs="Arial"/>
          <w:szCs w:val="22"/>
          <w:shd w:val="clear" w:color="auto" w:fill="FFFFFF"/>
        </w:rPr>
        <w:t xml:space="preserve"> </w:t>
      </w:r>
      <w:r w:rsidR="00787BCF" w:rsidRPr="00B953E1">
        <w:rPr>
          <w:rFonts w:cs="Arial"/>
          <w:szCs w:val="22"/>
          <w:shd w:val="clear" w:color="auto" w:fill="FFFFFF"/>
        </w:rPr>
        <w:t>detailed in section 2.2.1</w:t>
      </w:r>
      <w:r w:rsidRPr="00B953E1">
        <w:rPr>
          <w:rFonts w:cs="Arial"/>
          <w:szCs w:val="22"/>
          <w:shd w:val="clear" w:color="auto" w:fill="FFFFFF"/>
        </w:rPr>
        <w:t>.</w:t>
      </w:r>
      <w:r>
        <w:rPr>
          <w:rFonts w:cs="Arial"/>
          <w:szCs w:val="22"/>
          <w:shd w:val="clear" w:color="auto" w:fill="FFFFFF"/>
        </w:rPr>
        <w:t xml:space="preserve"> </w:t>
      </w:r>
    </w:p>
    <w:p w14:paraId="170A8EB7" w14:textId="77777777" w:rsidR="00A278D2" w:rsidRDefault="00A278D2" w:rsidP="002B4046">
      <w:pPr>
        <w:rPr>
          <w:rFonts w:cs="Arial"/>
          <w:szCs w:val="22"/>
          <w:shd w:val="clear" w:color="auto" w:fill="FFFFFF"/>
        </w:rPr>
      </w:pPr>
    </w:p>
    <w:p w14:paraId="74EC6420" w14:textId="38BBC893" w:rsidR="00126377" w:rsidRDefault="00126377" w:rsidP="002B4046">
      <w:pPr>
        <w:rPr>
          <w:rFonts w:cs="Arial"/>
          <w:szCs w:val="22"/>
          <w:shd w:val="clear" w:color="auto" w:fill="FFFFFF"/>
        </w:rPr>
      </w:pPr>
      <w:r w:rsidRPr="00126377">
        <w:rPr>
          <w:rFonts w:cs="Arial"/>
          <w:szCs w:val="22"/>
          <w:shd w:val="clear" w:color="auto" w:fill="FFFFFF"/>
        </w:rPr>
        <w:t>The risk management options available to FSANZ after assessment were to either:</w:t>
      </w:r>
    </w:p>
    <w:p w14:paraId="10154D2E" w14:textId="77777777" w:rsidR="00A232FF" w:rsidRPr="00126377" w:rsidRDefault="00A232FF" w:rsidP="002B4046">
      <w:pPr>
        <w:rPr>
          <w:rFonts w:cs="Arial"/>
          <w:szCs w:val="22"/>
          <w:shd w:val="clear" w:color="auto" w:fill="FFFFFF"/>
        </w:rPr>
      </w:pPr>
    </w:p>
    <w:p w14:paraId="017C3910" w14:textId="41C39914" w:rsidR="00126377" w:rsidRPr="00DF0F5A" w:rsidRDefault="00126377" w:rsidP="00A232FF">
      <w:pPr>
        <w:pStyle w:val="ListParagraph"/>
        <w:numPr>
          <w:ilvl w:val="0"/>
          <w:numId w:val="27"/>
        </w:numPr>
        <w:ind w:left="567" w:hanging="567"/>
        <w:rPr>
          <w:rFonts w:cs="Arial"/>
          <w:shd w:val="clear" w:color="auto" w:fill="FFFFFF"/>
        </w:rPr>
      </w:pPr>
      <w:r w:rsidRPr="00DF0F5A">
        <w:rPr>
          <w:rFonts w:cs="Arial"/>
          <w:shd w:val="clear" w:color="auto" w:fill="FFFFFF"/>
        </w:rPr>
        <w:t>approve the draft variation that was set out in the earlier call for submissions</w:t>
      </w:r>
    </w:p>
    <w:p w14:paraId="15DC1391" w14:textId="07D46B30" w:rsidR="00126377" w:rsidRPr="00DF0F5A" w:rsidRDefault="00126377" w:rsidP="00A232FF">
      <w:pPr>
        <w:pStyle w:val="ListParagraph"/>
        <w:numPr>
          <w:ilvl w:val="0"/>
          <w:numId w:val="27"/>
        </w:numPr>
        <w:ind w:left="567" w:hanging="567"/>
        <w:rPr>
          <w:rFonts w:cs="Arial"/>
          <w:shd w:val="clear" w:color="auto" w:fill="FFFFFF"/>
        </w:rPr>
      </w:pPr>
      <w:r w:rsidRPr="00DF0F5A">
        <w:rPr>
          <w:rFonts w:cs="Arial"/>
          <w:shd w:val="clear" w:color="auto" w:fill="FFFFFF"/>
        </w:rPr>
        <w:t>amend and then approve that draft variation</w:t>
      </w:r>
    </w:p>
    <w:p w14:paraId="64A1F06D" w14:textId="7B20B885" w:rsidR="00126377" w:rsidRPr="00DF0F5A" w:rsidRDefault="00126377" w:rsidP="00A232FF">
      <w:pPr>
        <w:pStyle w:val="ListParagraph"/>
        <w:numPr>
          <w:ilvl w:val="0"/>
          <w:numId w:val="27"/>
        </w:numPr>
        <w:ind w:left="567" w:hanging="567"/>
        <w:rPr>
          <w:rFonts w:cs="Arial"/>
          <w:shd w:val="clear" w:color="auto" w:fill="FFFFFF"/>
        </w:rPr>
      </w:pPr>
      <w:r w:rsidRPr="00DF0F5A">
        <w:rPr>
          <w:rFonts w:cs="Arial"/>
          <w:shd w:val="clear" w:color="auto" w:fill="FFFFFF"/>
        </w:rPr>
        <w:t>reject that draft variation.</w:t>
      </w:r>
    </w:p>
    <w:p w14:paraId="6FDE059E" w14:textId="77777777" w:rsidR="00126377" w:rsidRPr="00126377" w:rsidRDefault="00126377" w:rsidP="002B4046">
      <w:pPr>
        <w:rPr>
          <w:rFonts w:cs="Arial"/>
          <w:szCs w:val="22"/>
          <w:shd w:val="clear" w:color="auto" w:fill="FFFFFF"/>
        </w:rPr>
      </w:pPr>
    </w:p>
    <w:p w14:paraId="4679968A" w14:textId="25A9DFA9" w:rsidR="00126377" w:rsidRPr="00126377" w:rsidRDefault="00126377" w:rsidP="002B4046">
      <w:pPr>
        <w:rPr>
          <w:rFonts w:cs="Arial"/>
          <w:szCs w:val="22"/>
          <w:shd w:val="clear" w:color="auto" w:fill="FFFFFF"/>
        </w:rPr>
      </w:pPr>
      <w:r w:rsidRPr="00126377">
        <w:rPr>
          <w:rFonts w:cs="Arial"/>
          <w:szCs w:val="22"/>
          <w:shd w:val="clear" w:color="auto" w:fill="FFFFFF"/>
        </w:rPr>
        <w:t xml:space="preserve">For the reasons set out in this report, and having regard to all submissions received, FSANZ decided to approve the draft </w:t>
      </w:r>
      <w:r w:rsidRPr="005C6224">
        <w:rPr>
          <w:rFonts w:cs="Arial"/>
          <w:szCs w:val="22"/>
          <w:shd w:val="clear" w:color="auto" w:fill="FFFFFF"/>
        </w:rPr>
        <w:t xml:space="preserve">variation </w:t>
      </w:r>
      <w:r w:rsidR="009079C5">
        <w:rPr>
          <w:rFonts w:cs="Arial"/>
          <w:szCs w:val="22"/>
          <w:shd w:val="clear" w:color="auto" w:fill="FFFFFF"/>
        </w:rPr>
        <w:t>with an amendment required to correct a typographical error</w:t>
      </w:r>
      <w:r w:rsidR="00B953E1">
        <w:rPr>
          <w:rStyle w:val="FootnoteReference"/>
          <w:rFonts w:cs="Arial"/>
          <w:szCs w:val="22"/>
          <w:shd w:val="clear" w:color="auto" w:fill="FFFFFF"/>
        </w:rPr>
        <w:footnoteReference w:id="14"/>
      </w:r>
      <w:r w:rsidR="00B11B70">
        <w:rPr>
          <w:rFonts w:cs="Arial"/>
          <w:szCs w:val="22"/>
          <w:shd w:val="clear" w:color="auto" w:fill="FFFFFF"/>
        </w:rPr>
        <w:t xml:space="preserve"> </w:t>
      </w:r>
      <w:r w:rsidRPr="005C6224">
        <w:rPr>
          <w:rFonts w:cs="Arial"/>
          <w:szCs w:val="22"/>
          <w:shd w:val="clear" w:color="auto" w:fill="FFFFFF"/>
        </w:rPr>
        <w:t>(Attachment A).</w:t>
      </w:r>
      <w:r w:rsidR="00DD437F" w:rsidRPr="005C6224">
        <w:rPr>
          <w:rFonts w:cs="Arial"/>
          <w:szCs w:val="22"/>
          <w:shd w:val="clear" w:color="auto" w:fill="FFFFFF"/>
        </w:rPr>
        <w:t xml:space="preserve"> </w:t>
      </w:r>
      <w:r w:rsidRPr="005C6224">
        <w:rPr>
          <w:rFonts w:cs="Arial"/>
          <w:szCs w:val="22"/>
          <w:shd w:val="clear" w:color="auto" w:fill="FFFFFF"/>
        </w:rPr>
        <w:t>The</w:t>
      </w:r>
      <w:r w:rsidRPr="00126377">
        <w:rPr>
          <w:rFonts w:cs="Arial"/>
          <w:szCs w:val="22"/>
          <w:shd w:val="clear" w:color="auto" w:fill="FFFFFF"/>
        </w:rPr>
        <w:t xml:space="preserve"> specific risk management considerations that were relevant to this decision are discussed belo</w:t>
      </w:r>
      <w:r w:rsidR="006D65EA">
        <w:rPr>
          <w:rFonts w:cs="Arial"/>
          <w:szCs w:val="22"/>
          <w:shd w:val="clear" w:color="auto" w:fill="FFFFFF"/>
        </w:rPr>
        <w:t>w</w:t>
      </w:r>
      <w:r w:rsidRPr="00126377">
        <w:rPr>
          <w:rFonts w:cs="Arial"/>
          <w:szCs w:val="22"/>
          <w:shd w:val="clear" w:color="auto" w:fill="FFFFFF"/>
        </w:rPr>
        <w:t>.</w:t>
      </w:r>
      <w:r w:rsidR="00944A66">
        <w:rPr>
          <w:rFonts w:cs="Arial"/>
          <w:szCs w:val="22"/>
          <w:shd w:val="clear" w:color="auto" w:fill="FFFFFF"/>
        </w:rPr>
        <w:t xml:space="preserve"> We also had regard to other matters as outlined in section 2.5.</w:t>
      </w:r>
      <w:r w:rsidR="00714DDB">
        <w:rPr>
          <w:rFonts w:cs="Arial"/>
          <w:szCs w:val="22"/>
          <w:shd w:val="clear" w:color="auto" w:fill="FFFFFF"/>
        </w:rPr>
        <w:t xml:space="preserve"> </w:t>
      </w:r>
    </w:p>
    <w:p w14:paraId="6AD2D40D" w14:textId="09F59D6E" w:rsidR="002B4046" w:rsidRDefault="002B4046" w:rsidP="002B4046">
      <w:pPr>
        <w:pStyle w:val="Heading3"/>
      </w:pPr>
      <w:r>
        <w:t>2.3.1</w:t>
      </w:r>
      <w:r>
        <w:tab/>
      </w:r>
      <w:r w:rsidR="0089607B">
        <w:t>P</w:t>
      </w:r>
      <w:r w:rsidR="00813537">
        <w:t xml:space="preserve">ermission for </w:t>
      </w:r>
      <w:r w:rsidR="000D43BD">
        <w:t xml:space="preserve">an alternative </w:t>
      </w:r>
      <w:r w:rsidR="0089607B">
        <w:t>pregnancy warning mark</w:t>
      </w:r>
      <w:r>
        <w:t xml:space="preserve"> </w:t>
      </w:r>
    </w:p>
    <w:p w14:paraId="3FA55B0D" w14:textId="5EDD5894" w:rsidR="00E96759" w:rsidRDefault="008348C7" w:rsidP="00583BA0">
      <w:r>
        <w:t xml:space="preserve">The applicant requested </w:t>
      </w:r>
      <w:r w:rsidR="000D43BD">
        <w:t xml:space="preserve">permission for pregnancy warning labels on CC packaging used for multiple individual units of alcoholic beverages to be in a single colour on a contrasting background </w:t>
      </w:r>
      <w:r>
        <w:t xml:space="preserve">to </w:t>
      </w:r>
      <w:r w:rsidR="00AF267A">
        <w:t xml:space="preserve">resolve </w:t>
      </w:r>
      <w:r w:rsidR="002B4046">
        <w:t xml:space="preserve">technical </w:t>
      </w:r>
      <w:r w:rsidR="00FD6437">
        <w:t xml:space="preserve">misalignment </w:t>
      </w:r>
      <w:r w:rsidR="002B4046">
        <w:t>issues</w:t>
      </w:r>
      <w:r w:rsidR="009D35F4">
        <w:t>.</w:t>
      </w:r>
      <w:r>
        <w:t xml:space="preserve"> </w:t>
      </w:r>
      <w:r w:rsidR="00141269">
        <w:t xml:space="preserve">Given </w:t>
      </w:r>
      <w:r w:rsidR="00FC11E3">
        <w:t xml:space="preserve">a misaligned label could reduce the readability </w:t>
      </w:r>
      <w:r w:rsidR="008A22A0">
        <w:t xml:space="preserve">and </w:t>
      </w:r>
      <w:r w:rsidR="00FC11E3">
        <w:t xml:space="preserve">effectiveness of the </w:t>
      </w:r>
      <w:r w:rsidR="002B4046">
        <w:t>pregnancy warning mark</w:t>
      </w:r>
      <w:r w:rsidR="00FC11E3">
        <w:t xml:space="preserve"> and risk non-compliance with </w:t>
      </w:r>
      <w:r w:rsidR="00A04A7F">
        <w:t>existing requirements</w:t>
      </w:r>
      <w:r w:rsidR="008870A4">
        <w:t xml:space="preserve">, </w:t>
      </w:r>
      <w:r w:rsidR="002B4046">
        <w:t xml:space="preserve">FSANZ </w:t>
      </w:r>
      <w:r w:rsidR="00EE49EC">
        <w:t>has approved the draft variation</w:t>
      </w:r>
      <w:r w:rsidR="002B4046">
        <w:t xml:space="preserve"> to permit an alternative pregnancy warning mark </w:t>
      </w:r>
      <w:r w:rsidR="00FC04BD">
        <w:t xml:space="preserve">to </w:t>
      </w:r>
      <w:r w:rsidR="00C72414">
        <w:t>maintain the effectiveness of the label</w:t>
      </w:r>
      <w:r w:rsidR="002B4046">
        <w:t>.</w:t>
      </w:r>
      <w:r w:rsidR="00C202DD">
        <w:t xml:space="preserve"> </w:t>
      </w:r>
      <w:r w:rsidR="00D067A0">
        <w:t>T</w:t>
      </w:r>
      <w:r w:rsidR="00583BA0">
        <w:t xml:space="preserve">he </w:t>
      </w:r>
      <w:r w:rsidR="00BE6423">
        <w:t xml:space="preserve">scope of the </w:t>
      </w:r>
      <w:r w:rsidR="00583BA0">
        <w:t xml:space="preserve">approved draft variation </w:t>
      </w:r>
      <w:r w:rsidR="00237D7D">
        <w:t>is limited to</w:t>
      </w:r>
      <w:r w:rsidR="00B953E1">
        <w:t xml:space="preserve"> </w:t>
      </w:r>
      <w:r w:rsidR="00D25D79">
        <w:t xml:space="preserve">post-printed </w:t>
      </w:r>
      <w:r w:rsidR="00175A8D">
        <w:t>CC outer packages</w:t>
      </w:r>
      <w:r w:rsidR="00B953E1">
        <w:t xml:space="preserve"> </w:t>
      </w:r>
      <w:r w:rsidR="00D25D79">
        <w:t>containing</w:t>
      </w:r>
      <w:r w:rsidR="002B4046">
        <w:t xml:space="preserve"> more than one individual unit of an alcoholic beverage. </w:t>
      </w:r>
      <w:r w:rsidR="00687A94">
        <w:t>The</w:t>
      </w:r>
      <w:r w:rsidR="00583BA0">
        <w:t xml:space="preserve"> approved draft variation </w:t>
      </w:r>
      <w:r w:rsidR="00A00058">
        <w:t>differs to that requested by the applicant</w:t>
      </w:r>
      <w:r w:rsidR="00643433">
        <w:t xml:space="preserve"> </w:t>
      </w:r>
      <w:r w:rsidR="00687A94">
        <w:t xml:space="preserve">to ensure the effectiveness of the label is maintained </w:t>
      </w:r>
      <w:r w:rsidR="00603E83">
        <w:t xml:space="preserve">as </w:t>
      </w:r>
      <w:r w:rsidR="00687A94">
        <w:t>detailed</w:t>
      </w:r>
      <w:r w:rsidR="00603E83">
        <w:t xml:space="preserve"> in the following sections</w:t>
      </w:r>
      <w:r w:rsidR="00A00058">
        <w:t xml:space="preserve">. </w:t>
      </w:r>
    </w:p>
    <w:p w14:paraId="0C7EF44F" w14:textId="77777777" w:rsidR="00A418A7" w:rsidRDefault="00A418A7" w:rsidP="002B4046"/>
    <w:p w14:paraId="1506169C" w14:textId="77777777" w:rsidR="0046390E" w:rsidRDefault="0046390E">
      <w:pPr>
        <w:widowControl/>
      </w:pPr>
      <w:r>
        <w:br w:type="page"/>
      </w:r>
    </w:p>
    <w:p w14:paraId="5FBA7847" w14:textId="5376F0F0" w:rsidR="00CB2616" w:rsidRDefault="007243DC" w:rsidP="002B4046">
      <w:r>
        <w:lastRenderedPageBreak/>
        <w:t>Although</w:t>
      </w:r>
      <w:r w:rsidR="00665622">
        <w:t xml:space="preserve"> </w:t>
      </w:r>
      <w:r w:rsidR="00EA1F37">
        <w:t xml:space="preserve">some </w:t>
      </w:r>
      <w:r w:rsidR="00127BD6">
        <w:t>printers</w:t>
      </w:r>
      <w:r w:rsidR="00115458">
        <w:t xml:space="preserve"> are able to </w:t>
      </w:r>
      <w:r w:rsidR="00201B08">
        <w:t>print the existing three-colour</w:t>
      </w:r>
      <w:r w:rsidR="00C2105F">
        <w:t xml:space="preserve"> pregnancy warning mark</w:t>
      </w:r>
      <w:r w:rsidR="00CF0590">
        <w:t xml:space="preserve"> using the post-print process</w:t>
      </w:r>
      <w:r w:rsidR="00127BD6">
        <w:t xml:space="preserve">, </w:t>
      </w:r>
      <w:r w:rsidR="004501AC">
        <w:t xml:space="preserve">misalignment </w:t>
      </w:r>
      <w:r w:rsidR="00201DE2">
        <w:t>frequently oc</w:t>
      </w:r>
      <w:r w:rsidR="006651B1">
        <w:t>curs</w:t>
      </w:r>
      <w:r w:rsidR="00A923D5">
        <w:t xml:space="preserve"> on older machines </w:t>
      </w:r>
      <w:r w:rsidR="00CF0590">
        <w:t xml:space="preserve">which are </w:t>
      </w:r>
      <w:r w:rsidR="00A923D5">
        <w:t xml:space="preserve">commonly used across the industry </w:t>
      </w:r>
      <w:r w:rsidR="00EE0A27">
        <w:t>(</w:t>
      </w:r>
      <w:r w:rsidR="00366DEE">
        <w:t>see</w:t>
      </w:r>
      <w:r w:rsidR="00EE0A27">
        <w:t xml:space="preserve"> discuss</w:t>
      </w:r>
      <w:r w:rsidR="00366DEE">
        <w:t>ion</w:t>
      </w:r>
      <w:r w:rsidR="00EE0A27">
        <w:t xml:space="preserve"> in section 2.</w:t>
      </w:r>
      <w:r w:rsidR="00293DFC">
        <w:t>2.</w:t>
      </w:r>
      <w:r w:rsidR="00EE0A27">
        <w:t>1</w:t>
      </w:r>
      <w:r w:rsidR="002F61C4">
        <w:t>).</w:t>
      </w:r>
      <w:r w:rsidR="001246B3">
        <w:t xml:space="preserve"> </w:t>
      </w:r>
      <w:r w:rsidR="00A418A7">
        <w:t>The</w:t>
      </w:r>
      <w:r w:rsidR="00E428FE">
        <w:t xml:space="preserve"> </w:t>
      </w:r>
      <w:r w:rsidR="00D33C8C">
        <w:t>approved draft variation</w:t>
      </w:r>
      <w:r w:rsidR="000B2EEA">
        <w:t xml:space="preserve"> provides flexibility for industry to </w:t>
      </w:r>
      <w:r w:rsidR="006837E1">
        <w:t xml:space="preserve">use the existing prescribed requirements or </w:t>
      </w:r>
      <w:r w:rsidR="0097705B">
        <w:t xml:space="preserve">the </w:t>
      </w:r>
      <w:r w:rsidR="00E428FE">
        <w:t>alternative</w:t>
      </w:r>
      <w:r w:rsidR="002B4046">
        <w:t xml:space="preserve"> pregnancy warning mark </w:t>
      </w:r>
      <w:r w:rsidR="001E5901">
        <w:t xml:space="preserve">for CC outer packages when a post-print process is used. </w:t>
      </w:r>
      <w:r w:rsidR="008D7F64">
        <w:t xml:space="preserve">This </w:t>
      </w:r>
      <w:r w:rsidR="004A0639">
        <w:t>allows</w:t>
      </w:r>
      <w:r w:rsidR="00CB2616">
        <w:t xml:space="preserve"> industry to effectively and consistently comply with the Code </w:t>
      </w:r>
      <w:r w:rsidR="00F65BE7">
        <w:t>while</w:t>
      </w:r>
      <w:r w:rsidR="00CB2616">
        <w:t xml:space="preserve"> </w:t>
      </w:r>
      <w:r w:rsidR="00747BAE">
        <w:t>ensuring</w:t>
      </w:r>
      <w:r w:rsidR="00CB2616">
        <w:t xml:space="preserve"> legibility of the pregnancy warning mark for consumers. </w:t>
      </w:r>
    </w:p>
    <w:p w14:paraId="4F15CC06" w14:textId="77777777" w:rsidR="00CB2616" w:rsidRDefault="00CB2616" w:rsidP="002B4046"/>
    <w:p w14:paraId="2C8BC717" w14:textId="21590AE1" w:rsidR="00717135" w:rsidRDefault="000D2162" w:rsidP="00D85AFA">
      <w:r>
        <w:t>FSANZ considers o</w:t>
      </w:r>
      <w:r w:rsidR="002B4046">
        <w:t xml:space="preserve">ther options currently available </w:t>
      </w:r>
      <w:r w:rsidR="005A323C">
        <w:t xml:space="preserve">to address </w:t>
      </w:r>
      <w:r w:rsidR="00B46D4E">
        <w:t xml:space="preserve">the </w:t>
      </w:r>
      <w:r w:rsidR="00753839">
        <w:t>misalignment issues</w:t>
      </w:r>
      <w:r w:rsidR="00FF53F3">
        <w:t xml:space="preserve"> </w:t>
      </w:r>
      <w:r w:rsidR="00EA14BC">
        <w:t xml:space="preserve">without changing the Code </w:t>
      </w:r>
      <w:r w:rsidR="002B4046">
        <w:t>(e.g. changing packaging material</w:t>
      </w:r>
      <w:r w:rsidR="00B53424">
        <w:t xml:space="preserve"> or </w:t>
      </w:r>
      <w:r w:rsidR="002B4046">
        <w:t xml:space="preserve">printing </w:t>
      </w:r>
      <w:r w:rsidR="0004794D">
        <w:t>methods</w:t>
      </w:r>
      <w:r w:rsidR="00436DA3">
        <w:t xml:space="preserve"> and</w:t>
      </w:r>
      <w:r w:rsidR="0091706B">
        <w:t xml:space="preserve"> machines</w:t>
      </w:r>
      <w:r w:rsidR="00753839">
        <w:t>),</w:t>
      </w:r>
      <w:r w:rsidR="002B4046">
        <w:t xml:space="preserve"> are not practical or would incur </w:t>
      </w:r>
      <w:r w:rsidR="00F8413B">
        <w:t xml:space="preserve">additional </w:t>
      </w:r>
      <w:r w:rsidR="002B4046">
        <w:t>costs</w:t>
      </w:r>
      <w:r w:rsidR="001B42DB">
        <w:t xml:space="preserve"> (see further discussion in </w:t>
      </w:r>
      <w:r w:rsidR="001B42DB" w:rsidRPr="000A1AB0">
        <w:t>sections 2.2.1 and 2.5</w:t>
      </w:r>
      <w:r w:rsidR="001F1AAC" w:rsidRPr="000A1AB0">
        <w:t>.1.1)</w:t>
      </w:r>
      <w:r w:rsidR="00CF3401" w:rsidRPr="000A1AB0">
        <w:t>.</w:t>
      </w:r>
      <w:r w:rsidR="00201112">
        <w:t xml:space="preserve"> </w:t>
      </w:r>
      <w:r w:rsidR="006C4E05">
        <w:t>This includes increasing the size of t</w:t>
      </w:r>
      <w:r w:rsidR="00201112">
        <w:t>he existing three-colour pregnancy warning mark</w:t>
      </w:r>
      <w:r w:rsidR="000F6A4E">
        <w:t xml:space="preserve">. </w:t>
      </w:r>
      <w:r w:rsidR="00460DDA">
        <w:t>As detailed in section 2.2.1, w</w:t>
      </w:r>
      <w:r w:rsidR="00E13435" w:rsidRPr="003D3144">
        <w:t>hile a larger label</w:t>
      </w:r>
      <w:r w:rsidR="00FC3DEE">
        <w:t xml:space="preserve"> </w:t>
      </w:r>
      <w:r w:rsidR="00E13435" w:rsidRPr="003D3144">
        <w:t xml:space="preserve">may reduce the appearance of the misalignment it may not be completely resolved, and </w:t>
      </w:r>
      <w:r w:rsidR="00DD2B74">
        <w:t xml:space="preserve">therefore </w:t>
      </w:r>
      <w:r w:rsidR="00E13435" w:rsidRPr="003D3144">
        <w:t>the label may still not be compliant with the Code</w:t>
      </w:r>
      <w:r w:rsidR="00D85AFA">
        <w:t>.</w:t>
      </w:r>
      <w:r w:rsidR="00494F4A">
        <w:t xml:space="preserve"> FSANZ considers that a</w:t>
      </w:r>
      <w:r w:rsidR="00CD51FA">
        <w:t xml:space="preserve"> </w:t>
      </w:r>
      <w:r w:rsidR="00936A3B">
        <w:t>considerabl</w:t>
      </w:r>
      <w:r w:rsidR="00BC65E6">
        <w:t>y</w:t>
      </w:r>
      <w:r w:rsidR="00CD51FA">
        <w:t xml:space="preserve"> larger label</w:t>
      </w:r>
      <w:r w:rsidR="00494F4A">
        <w:t xml:space="preserve"> </w:t>
      </w:r>
      <w:r w:rsidR="00BC65E6">
        <w:t>to</w:t>
      </w:r>
      <w:r w:rsidR="00CD51FA">
        <w:t xml:space="preserve"> </w:t>
      </w:r>
      <w:r w:rsidR="00494F4A">
        <w:t xml:space="preserve">completely </w:t>
      </w:r>
      <w:r w:rsidR="00CD51FA">
        <w:t xml:space="preserve">resolve the misalignment issue </w:t>
      </w:r>
      <w:r w:rsidR="00BC65E6">
        <w:t>(</w:t>
      </w:r>
      <w:r w:rsidR="006719C9">
        <w:t xml:space="preserve">e.g. </w:t>
      </w:r>
      <w:r w:rsidR="003E18EF" w:rsidRPr="00953D67">
        <w:t>2171</w:t>
      </w:r>
      <w:r w:rsidR="00BC65E6" w:rsidRPr="00953D67">
        <w:t>%</w:t>
      </w:r>
      <w:r w:rsidR="003E18EF" w:rsidRPr="00953D67">
        <w:t xml:space="preserve"> increase in</w:t>
      </w:r>
      <w:r w:rsidR="003E18EF">
        <w:t xml:space="preserve"> surface area compared with existing requirements</w:t>
      </w:r>
      <w:r w:rsidR="00BC65E6">
        <w:t xml:space="preserve">) </w:t>
      </w:r>
      <w:r w:rsidR="00FD37AF">
        <w:t>would be</w:t>
      </w:r>
      <w:r w:rsidR="00CD51FA">
        <w:t xml:space="preserve"> </w:t>
      </w:r>
      <w:r w:rsidR="00494F4A">
        <w:t>signi</w:t>
      </w:r>
      <w:r w:rsidR="0075694C">
        <w:t xml:space="preserve">ficantly </w:t>
      </w:r>
      <w:r w:rsidR="00CD51FA">
        <w:t>disproportionate</w:t>
      </w:r>
      <w:r w:rsidR="00936A3B">
        <w:t xml:space="preserve"> to the size requirements for other pregnancy warning labels</w:t>
      </w:r>
      <w:r w:rsidR="00494F4A">
        <w:t>.</w:t>
      </w:r>
      <w:r w:rsidR="00DF3DD9">
        <w:t xml:space="preserve"> We also note that the size required to resolve misalignment </w:t>
      </w:r>
      <w:r w:rsidR="00135289">
        <w:t xml:space="preserve">would vary across the industry due to </w:t>
      </w:r>
      <w:r w:rsidR="00135289" w:rsidRPr="007F2108">
        <w:t>variation</w:t>
      </w:r>
      <w:r w:rsidR="00135289">
        <w:t>s</w:t>
      </w:r>
      <w:r w:rsidR="00135289" w:rsidRPr="007F2108">
        <w:t xml:space="preserve"> amongst flexographic printing machines</w:t>
      </w:r>
      <w:r w:rsidR="003C76E2">
        <w:t xml:space="preserve"> </w:t>
      </w:r>
      <w:r w:rsidR="00F62F17">
        <w:t>(as discussed in section 2.2.1).</w:t>
      </w:r>
    </w:p>
    <w:p w14:paraId="58BC3DAC" w14:textId="77777777" w:rsidR="002B4046" w:rsidRDefault="002B4046" w:rsidP="00D25D79">
      <w:pPr>
        <w:pStyle w:val="Heading3"/>
      </w:pPr>
      <w:r>
        <w:t>2.3.2</w:t>
      </w:r>
      <w:r>
        <w:tab/>
        <w:t xml:space="preserve">Colour, contrast </w:t>
      </w:r>
      <w:r w:rsidRPr="00D25D79">
        <w:t>and</w:t>
      </w:r>
      <w:r>
        <w:t xml:space="preserve"> size </w:t>
      </w:r>
    </w:p>
    <w:p w14:paraId="4896D623" w14:textId="0BE1AD35" w:rsidR="002B4046" w:rsidRDefault="002B4046" w:rsidP="002B4046">
      <w:r>
        <w:t>The applicant requested the pregnancy warning mark for CC outer packages be permitted in a single colour on a contrasting background (i.e. no colours prescribed). As noted in section 2.2</w:t>
      </w:r>
      <w:r w:rsidR="00293DFC">
        <w:t>.2</w:t>
      </w:r>
      <w:r>
        <w:t xml:space="preserve">, </w:t>
      </w:r>
      <w:bookmarkStart w:id="75" w:name="_Hlk124418701"/>
      <w:r>
        <w:t>the</w:t>
      </w:r>
      <w:r w:rsidR="001901BB">
        <w:t xml:space="preserve"> current</w:t>
      </w:r>
      <w:r>
        <w:t xml:space="preserve"> pregnancy warning mark was designed </w:t>
      </w:r>
      <w:r w:rsidR="00B30D54">
        <w:t>under</w:t>
      </w:r>
      <w:r w:rsidR="004D02EE">
        <w:t xml:space="preserve"> Proposal P1050 </w:t>
      </w:r>
      <w:r>
        <w:t>in the context of design elements (such as colour and contrast) which serve to attract attention and enhance understanding of the label.</w:t>
      </w:r>
      <w:bookmarkEnd w:id="75"/>
      <w:r>
        <w:t xml:space="preserve"> </w:t>
      </w:r>
      <w:bookmarkStart w:id="76" w:name="_Hlk124418611"/>
      <w:r>
        <w:t>The consumer evidence</w:t>
      </w:r>
      <w:r w:rsidR="0049621B">
        <w:t xml:space="preserve"> that informed </w:t>
      </w:r>
      <w:r w:rsidR="002D4933">
        <w:t xml:space="preserve">Proposal </w:t>
      </w:r>
      <w:r w:rsidR="0049621B">
        <w:t>P1050</w:t>
      </w:r>
      <w:r>
        <w:t xml:space="preserve"> indicate</w:t>
      </w:r>
      <w:r w:rsidR="004B77F4">
        <w:t>d</w:t>
      </w:r>
      <w:r>
        <w:t xml:space="preserve"> that some colour combinations can produce contrast that is difficult to read, and that the colour green can be confusing in the context of warnings.</w:t>
      </w:r>
      <w:bookmarkEnd w:id="76"/>
      <w:r>
        <w:t xml:space="preserve"> Policy advice previously provided to FSANZ</w:t>
      </w:r>
      <w:r>
        <w:rPr>
          <w:rStyle w:val="FootnoteReference"/>
        </w:rPr>
        <w:footnoteReference w:id="15"/>
      </w:r>
      <w:r>
        <w:t xml:space="preserve"> also noted that the colour green should not be used due to potential confusion. While FSANZ agrees that a single colour on a contrasting background w</w:t>
      </w:r>
      <w:r w:rsidR="00575670">
        <w:t>ould</w:t>
      </w:r>
      <w:r>
        <w:t xml:space="preserve"> help to resolve the misalignment issues, we consider it appropriate to prescribe </w:t>
      </w:r>
      <w:r w:rsidDel="00853AC7">
        <w:t xml:space="preserve">the </w:t>
      </w:r>
      <w:r w:rsidR="00367E72">
        <w:t xml:space="preserve">colour of the </w:t>
      </w:r>
      <w:r w:rsidR="00E43603">
        <w:t>text</w:t>
      </w:r>
      <w:r w:rsidR="00BB3B08">
        <w:t xml:space="preserve"> (signal words and statement)</w:t>
      </w:r>
      <w:r w:rsidR="00E43603">
        <w:t xml:space="preserve">, pictogram and background </w:t>
      </w:r>
      <w:r>
        <w:t>to ensure legibility and noticeability and prevent consumer confusion.</w:t>
      </w:r>
    </w:p>
    <w:p w14:paraId="5DA1D0B5" w14:textId="77777777" w:rsidR="002B4046" w:rsidRDefault="002B4046" w:rsidP="002B4046"/>
    <w:p w14:paraId="23D0A159" w14:textId="45F85B6E" w:rsidR="002B4046" w:rsidRDefault="002B4046" w:rsidP="002B4046">
      <w:r>
        <w:t>FSANZ considered whether the colour white should be prescribed for the background. However, as noted in section 2.</w:t>
      </w:r>
      <w:r w:rsidR="00840591">
        <w:t>2.</w:t>
      </w:r>
      <w:r>
        <w:t xml:space="preserve">1, printing the colour white onto kraft or recycled CC raises technical issues of smudging or misalignment for some printers. This could reduce the readability and effectiveness of the pregnancy warning mark. Prescribing </w:t>
      </w:r>
      <w:r w:rsidR="00840591">
        <w:t xml:space="preserve">a </w:t>
      </w:r>
      <w:r>
        <w:t>white</w:t>
      </w:r>
      <w:r w:rsidR="00840591">
        <w:t xml:space="preserve"> background</w:t>
      </w:r>
      <w:r>
        <w:t xml:space="preserve"> could </w:t>
      </w:r>
      <w:r w:rsidR="00DE0ABC">
        <w:t>also</w:t>
      </w:r>
      <w:r>
        <w:t xml:space="preserve"> </w:t>
      </w:r>
      <w:r w:rsidR="008A479B">
        <w:t>require</w:t>
      </w:r>
      <w:r>
        <w:t xml:space="preserve"> some manufacturers currently using </w:t>
      </w:r>
      <w:r w:rsidRPr="00F60011">
        <w:t xml:space="preserve">kraft or recycled CC </w:t>
      </w:r>
      <w:r w:rsidR="00923A62" w:rsidRPr="00F60011">
        <w:t>in a brown</w:t>
      </w:r>
      <w:r w:rsidR="00EE1D0E" w:rsidRPr="00F60011">
        <w:t xml:space="preserve"> or </w:t>
      </w:r>
      <w:r w:rsidR="00923A62" w:rsidRPr="00F60011">
        <w:t xml:space="preserve">grey colour </w:t>
      </w:r>
      <w:r w:rsidRPr="00F60011">
        <w:t xml:space="preserve">to change to a white outside liner to meet </w:t>
      </w:r>
      <w:r w:rsidR="001C0560" w:rsidRPr="00F60011">
        <w:t>these</w:t>
      </w:r>
      <w:r w:rsidRPr="00F60011">
        <w:t xml:space="preserve"> requirements, meaning further costs would be incurred (according to printer estimates, the white liner is 30-50% more expensive than kraft, and 60-90% more expensive than recycled liners). </w:t>
      </w:r>
      <w:r w:rsidR="002B314E" w:rsidRPr="00F60011">
        <w:t>The approved draft variation therefore</w:t>
      </w:r>
      <w:r w:rsidRPr="00F60011">
        <w:t xml:space="preserve"> require</w:t>
      </w:r>
      <w:r w:rsidR="002B314E" w:rsidRPr="00F60011">
        <w:t>s</w:t>
      </w:r>
      <w:r w:rsidRPr="00F60011">
        <w:t xml:space="preserve"> the background of the alternative pregnancy warning mark to be the same colour as the outside liner </w:t>
      </w:r>
      <w:r w:rsidR="00025132" w:rsidRPr="00F60011">
        <w:t>made of kraft, recycled or white paper</w:t>
      </w:r>
      <w:r w:rsidRPr="00F60011">
        <w:t xml:space="preserve"> (i.e. </w:t>
      </w:r>
      <w:r w:rsidR="00BC4014" w:rsidRPr="00F60011">
        <w:t xml:space="preserve">the colour </w:t>
      </w:r>
      <w:r w:rsidR="00BF5FD1" w:rsidRPr="00F60011">
        <w:t xml:space="preserve">of these </w:t>
      </w:r>
      <w:r w:rsidR="00A86BCE" w:rsidRPr="00F60011">
        <w:t xml:space="preserve">liners </w:t>
      </w:r>
      <w:r w:rsidR="00CE5A20" w:rsidRPr="00F60011">
        <w:t>are</w:t>
      </w:r>
      <w:r w:rsidR="001C006C" w:rsidRPr="00F60011">
        <w:t xml:space="preserve"> </w:t>
      </w:r>
      <w:r w:rsidRPr="00F60011">
        <w:t>brown</w:t>
      </w:r>
      <w:r w:rsidR="001C006C" w:rsidRPr="00F60011">
        <w:t xml:space="preserve">, </w:t>
      </w:r>
      <w:r w:rsidRPr="00F60011">
        <w:t xml:space="preserve">grey </w:t>
      </w:r>
      <w:r w:rsidR="001C006C" w:rsidRPr="00F60011">
        <w:t>or white</w:t>
      </w:r>
      <w:r w:rsidRPr="00F60011">
        <w:t>).</w:t>
      </w:r>
    </w:p>
    <w:p w14:paraId="15CA94E6" w14:textId="77777777" w:rsidR="002B4046" w:rsidRDefault="002B4046" w:rsidP="002B4046"/>
    <w:p w14:paraId="71B5CCE4" w14:textId="17D07F2C" w:rsidR="00FB3BA9" w:rsidRDefault="002B4046" w:rsidP="002B4046">
      <w:r>
        <w:t xml:space="preserve">FSANZ </w:t>
      </w:r>
      <w:r w:rsidR="00FB3BA9">
        <w:t xml:space="preserve">considered </w:t>
      </w:r>
      <w:r w:rsidR="008461E1">
        <w:t>the following</w:t>
      </w:r>
      <w:r w:rsidR="00F347D9">
        <w:t xml:space="preserve"> </w:t>
      </w:r>
      <w:r w:rsidR="00FB3BA9">
        <w:t xml:space="preserve">options for the colour of the text and pictogram </w:t>
      </w:r>
      <w:r w:rsidR="00426FF7">
        <w:t>of the alternative pregnancy warning mark</w:t>
      </w:r>
      <w:r w:rsidR="00B21D66">
        <w:t>,</w:t>
      </w:r>
      <w:r w:rsidR="00426FF7">
        <w:t xml:space="preserve"> </w:t>
      </w:r>
      <w:r w:rsidR="00C5536B">
        <w:t xml:space="preserve">on the </w:t>
      </w:r>
      <w:r w:rsidR="00715953">
        <w:t xml:space="preserve">background </w:t>
      </w:r>
      <w:r w:rsidR="00955212">
        <w:t xml:space="preserve">colour </w:t>
      </w:r>
      <w:r w:rsidR="00F543AC">
        <w:t>of the outside liner</w:t>
      </w:r>
      <w:r w:rsidR="00FB3BA9">
        <w:t>:</w:t>
      </w:r>
    </w:p>
    <w:p w14:paraId="3DD301C5" w14:textId="62D3FAED" w:rsidR="00F375A6" w:rsidRDefault="004228E8" w:rsidP="00F24147">
      <w:pPr>
        <w:pStyle w:val="ListParagraph"/>
        <w:numPr>
          <w:ilvl w:val="0"/>
          <w:numId w:val="29"/>
        </w:numPr>
      </w:pPr>
      <w:r>
        <w:t>existing</w:t>
      </w:r>
      <w:r w:rsidR="00F375A6">
        <w:t xml:space="preserve"> red and black colour requirements</w:t>
      </w:r>
      <w:r w:rsidR="006B0F20">
        <w:t xml:space="preserve"> for the text and pictogram</w:t>
      </w:r>
      <w:r w:rsidR="00F375A6">
        <w:t xml:space="preserve"> (as described in section </w:t>
      </w:r>
      <w:r>
        <w:t>1.3</w:t>
      </w:r>
      <w:r w:rsidR="00F375A6">
        <w:t>)</w:t>
      </w:r>
    </w:p>
    <w:p w14:paraId="0A628851" w14:textId="1236AD35" w:rsidR="00A65D65" w:rsidRDefault="00A65D65" w:rsidP="00A65D65">
      <w:pPr>
        <w:pStyle w:val="ListParagraph"/>
        <w:numPr>
          <w:ilvl w:val="0"/>
          <w:numId w:val="29"/>
        </w:numPr>
      </w:pPr>
      <w:r>
        <w:lastRenderedPageBreak/>
        <w:t xml:space="preserve">single colour black or </w:t>
      </w:r>
      <w:r w:rsidR="00B863FB">
        <w:t xml:space="preserve">single colour </w:t>
      </w:r>
      <w:r>
        <w:t>red for the whole pictogram (the silhouette, circle and strikethrough), red for the signal words ‘PREGNANCY WARNING’ and black for the statement ‘Alcohol can cause lifelong harm to your baby’</w:t>
      </w:r>
    </w:p>
    <w:p w14:paraId="13D70E5D" w14:textId="4CA3AA8F" w:rsidR="00FB3BA9" w:rsidRDefault="00715953" w:rsidP="00F24147">
      <w:pPr>
        <w:pStyle w:val="ListParagraph"/>
        <w:numPr>
          <w:ilvl w:val="0"/>
          <w:numId w:val="29"/>
        </w:numPr>
      </w:pPr>
      <w:r>
        <w:t xml:space="preserve">single colour </w:t>
      </w:r>
      <w:r w:rsidR="00E572FE">
        <w:t>red</w:t>
      </w:r>
      <w:r>
        <w:t xml:space="preserve"> for the text and pictogram</w:t>
      </w:r>
    </w:p>
    <w:p w14:paraId="07F4B5F0" w14:textId="6012BE9C" w:rsidR="00715953" w:rsidRDefault="00715953" w:rsidP="00F24147">
      <w:pPr>
        <w:pStyle w:val="ListParagraph"/>
        <w:numPr>
          <w:ilvl w:val="0"/>
          <w:numId w:val="29"/>
        </w:numPr>
      </w:pPr>
      <w:r>
        <w:t xml:space="preserve">single colour </w:t>
      </w:r>
      <w:r w:rsidR="00E572FE">
        <w:t>black</w:t>
      </w:r>
      <w:r>
        <w:t xml:space="preserve"> for the text and pictogram</w:t>
      </w:r>
      <w:r w:rsidR="00A65D65">
        <w:t>.</w:t>
      </w:r>
    </w:p>
    <w:p w14:paraId="68CF0696" w14:textId="77777777" w:rsidR="00FB3BA9" w:rsidRDefault="00FB3BA9" w:rsidP="002B4046"/>
    <w:p w14:paraId="7E485FB6" w14:textId="2690CE8E" w:rsidR="00D8192C" w:rsidRDefault="004F2E0E" w:rsidP="002B4046">
      <w:bookmarkStart w:id="77" w:name="_Hlk113184429"/>
      <w:r>
        <w:t xml:space="preserve">Option </w:t>
      </w:r>
      <w:r w:rsidR="00161D16">
        <w:t>a)</w:t>
      </w:r>
      <w:r>
        <w:t xml:space="preserve"> does not resolve the </w:t>
      </w:r>
      <w:r w:rsidR="006C5176">
        <w:t xml:space="preserve">key </w:t>
      </w:r>
      <w:r>
        <w:t xml:space="preserve">misalignment issue </w:t>
      </w:r>
      <w:r w:rsidR="006C5176">
        <w:t>of</w:t>
      </w:r>
      <w:r w:rsidR="00ED6DED">
        <w:t xml:space="preserve"> </w:t>
      </w:r>
      <w:r w:rsidR="003C1C6C">
        <w:t>the</w:t>
      </w:r>
      <w:r>
        <w:t xml:space="preserve"> </w:t>
      </w:r>
      <w:r w:rsidR="00277D7B">
        <w:t>red strikethrough intersecting with the black silhouette (as discussed in section 2.2.1)</w:t>
      </w:r>
      <w:r w:rsidR="00DB561B">
        <w:t xml:space="preserve"> and was therefore not considered further as a viable option</w:t>
      </w:r>
      <w:r w:rsidR="00277D7B">
        <w:t xml:space="preserve">. </w:t>
      </w:r>
      <w:r w:rsidR="008917E6">
        <w:t>Option</w:t>
      </w:r>
      <w:r w:rsidR="00F17E99">
        <w:t xml:space="preserve"> b)</w:t>
      </w:r>
      <w:r w:rsidR="008917E6">
        <w:t xml:space="preserve"> </w:t>
      </w:r>
      <w:r w:rsidR="00A65D65">
        <w:t xml:space="preserve">would require the whole pictogram to be in the single colour black or the single colour red to resolve the </w:t>
      </w:r>
      <w:r w:rsidR="00F82498">
        <w:t xml:space="preserve">intersecting </w:t>
      </w:r>
      <w:r w:rsidR="00A65D65">
        <w:t xml:space="preserve">red strikethrough and black silhouette misalignment issue. Under this option, the signal words would remain in the colour </w:t>
      </w:r>
      <w:r w:rsidR="00693C96">
        <w:t xml:space="preserve">red </w:t>
      </w:r>
      <w:r w:rsidR="00A65D65">
        <w:t xml:space="preserve">and the warning statement would remain in the colour </w:t>
      </w:r>
      <w:r w:rsidR="00693C96">
        <w:t>black</w:t>
      </w:r>
      <w:r w:rsidR="00A65D65">
        <w:t>.</w:t>
      </w:r>
      <w:r w:rsidR="00F82498">
        <w:t xml:space="preserve"> Options </w:t>
      </w:r>
      <w:r w:rsidR="00F17E99">
        <w:t>c)</w:t>
      </w:r>
      <w:r w:rsidR="008917E6">
        <w:t xml:space="preserve"> </w:t>
      </w:r>
      <w:r w:rsidR="00F82498">
        <w:t xml:space="preserve">and d) </w:t>
      </w:r>
      <w:r w:rsidR="004B7A83">
        <w:t xml:space="preserve">are </w:t>
      </w:r>
      <w:r w:rsidR="008917E6">
        <w:t>single colour</w:t>
      </w:r>
      <w:r w:rsidR="0051755B">
        <w:t xml:space="preserve"> options</w:t>
      </w:r>
      <w:r w:rsidR="008917E6">
        <w:t xml:space="preserve"> </w:t>
      </w:r>
      <w:r w:rsidR="00F17E99">
        <w:t>which</w:t>
      </w:r>
      <w:r w:rsidR="008917E6">
        <w:t xml:space="preserve"> </w:t>
      </w:r>
      <w:r w:rsidR="00F17E99">
        <w:t xml:space="preserve">would </w:t>
      </w:r>
      <w:r w:rsidR="00737831">
        <w:t xml:space="preserve">also </w:t>
      </w:r>
      <w:r w:rsidR="008917E6">
        <w:t xml:space="preserve">resolve the misalignment issue associated with </w:t>
      </w:r>
      <w:r w:rsidR="005267F9">
        <w:t xml:space="preserve">printing </w:t>
      </w:r>
      <w:r w:rsidR="002C5751">
        <w:t xml:space="preserve">the two </w:t>
      </w:r>
      <w:r w:rsidR="00943D18">
        <w:t>colour</w:t>
      </w:r>
      <w:r w:rsidR="00AD4526">
        <w:t>s</w:t>
      </w:r>
      <w:r w:rsidR="002C5751">
        <w:t xml:space="preserve"> red and black</w:t>
      </w:r>
      <w:r w:rsidR="00943D18">
        <w:t>.</w:t>
      </w:r>
    </w:p>
    <w:p w14:paraId="60090A08" w14:textId="77777777" w:rsidR="00943D18" w:rsidRDefault="00943D18" w:rsidP="002B4046"/>
    <w:p w14:paraId="5B15546F" w14:textId="685313AD" w:rsidR="005F4F53" w:rsidRDefault="002A497C" w:rsidP="002B4046">
      <w:r>
        <w:t xml:space="preserve">As identified </w:t>
      </w:r>
      <w:r w:rsidR="001C3457">
        <w:t>by the</w:t>
      </w:r>
      <w:r>
        <w:t xml:space="preserve"> consumer </w:t>
      </w:r>
      <w:r w:rsidR="0049621B">
        <w:t>evidence</w:t>
      </w:r>
      <w:r w:rsidR="001C3457">
        <w:t xml:space="preserve"> (section 2.2.2)</w:t>
      </w:r>
      <w:r w:rsidR="0049621B">
        <w:t>, t</w:t>
      </w:r>
      <w:r w:rsidR="005B4F5C">
        <w:t xml:space="preserve">he </w:t>
      </w:r>
      <w:r w:rsidR="002B4046">
        <w:t xml:space="preserve">colour red </w:t>
      </w:r>
      <w:r w:rsidR="000519DD">
        <w:t xml:space="preserve">in options </w:t>
      </w:r>
      <w:r w:rsidR="00D44CCA">
        <w:t>b) and</w:t>
      </w:r>
      <w:r w:rsidR="00AD2823">
        <w:t xml:space="preserve"> </w:t>
      </w:r>
      <w:r w:rsidR="004B28DA">
        <w:t>c</w:t>
      </w:r>
      <w:r w:rsidR="00AD2823">
        <w:t>)</w:t>
      </w:r>
      <w:r w:rsidR="000519DD">
        <w:t xml:space="preserve"> </w:t>
      </w:r>
      <w:r w:rsidR="002B4046">
        <w:t xml:space="preserve">has advantages over </w:t>
      </w:r>
      <w:r w:rsidR="00B064FF">
        <w:t xml:space="preserve">the single colour </w:t>
      </w:r>
      <w:r w:rsidR="002B4046">
        <w:t>black</w:t>
      </w:r>
      <w:r w:rsidR="00547DB9">
        <w:t xml:space="preserve"> </w:t>
      </w:r>
      <w:r w:rsidR="00E027E6">
        <w:t xml:space="preserve">in </w:t>
      </w:r>
      <w:r w:rsidR="00547DB9">
        <w:t xml:space="preserve">option </w:t>
      </w:r>
      <w:r w:rsidR="004B28DA">
        <w:t>d</w:t>
      </w:r>
      <w:r w:rsidR="003A6147">
        <w:t>)</w:t>
      </w:r>
      <w:r w:rsidR="002B4046">
        <w:t xml:space="preserve"> </w:t>
      </w:r>
      <w:r w:rsidR="006C4250">
        <w:t>in relation</w:t>
      </w:r>
      <w:r w:rsidR="002B4046">
        <w:t xml:space="preserve"> to attention and recognition of a warning</w:t>
      </w:r>
      <w:r w:rsidR="00577D01">
        <w:t>. The red colour would</w:t>
      </w:r>
      <w:r w:rsidR="002B4046">
        <w:t xml:space="preserve"> </w:t>
      </w:r>
      <w:r w:rsidR="00577D01">
        <w:t>also</w:t>
      </w:r>
      <w:r w:rsidR="002B4046">
        <w:t xml:space="preserve"> contrast well with a white outside liner</w:t>
      </w:r>
      <w:r w:rsidR="00E027E6">
        <w:t>. However, the colour red</w:t>
      </w:r>
      <w:r w:rsidR="002B4046">
        <w:t xml:space="preserve"> may not contrast as well as the colour black when the outside liner </w:t>
      </w:r>
      <w:r w:rsidR="002B4046" w:rsidRPr="001C4C30">
        <w:t xml:space="preserve">is brown or grey </w:t>
      </w:r>
      <w:r w:rsidR="00BB3673" w:rsidRPr="001C4C30">
        <w:t>in</w:t>
      </w:r>
      <w:r w:rsidR="00BB3673">
        <w:t xml:space="preserve"> colour </w:t>
      </w:r>
      <w:r w:rsidR="00AF0200">
        <w:t>given</w:t>
      </w:r>
      <w:r w:rsidR="00077253">
        <w:t xml:space="preserve"> </w:t>
      </w:r>
      <w:r w:rsidR="002B4046">
        <w:t xml:space="preserve">the specific shade of red is not prescribed. To be effective, the label has to be noticed and be legible. Consumer evidence indicates that legibility is reduced when the contrast between characters and the background is low. The </w:t>
      </w:r>
      <w:r w:rsidR="00416F9A">
        <w:t xml:space="preserve">approved draft variation therefore requires the </w:t>
      </w:r>
      <w:r w:rsidR="00947E0F">
        <w:t xml:space="preserve">single </w:t>
      </w:r>
      <w:r w:rsidR="002B4046">
        <w:t>colour black</w:t>
      </w:r>
      <w:r w:rsidR="00947E0F">
        <w:t xml:space="preserve"> </w:t>
      </w:r>
      <w:r w:rsidR="00416F9A">
        <w:t xml:space="preserve">for the </w:t>
      </w:r>
      <w:r w:rsidR="00050E0C">
        <w:t xml:space="preserve">text and pictogram (option </w:t>
      </w:r>
      <w:r w:rsidR="0039697B">
        <w:t>(</w:t>
      </w:r>
      <w:r w:rsidR="00050E0C">
        <w:t>d) above)</w:t>
      </w:r>
      <w:r w:rsidR="002B4046">
        <w:t xml:space="preserve"> to ensure contrast </w:t>
      </w:r>
      <w:r w:rsidR="00997FB6">
        <w:t xml:space="preserve">and legibility </w:t>
      </w:r>
      <w:r w:rsidR="002B4046">
        <w:t xml:space="preserve">against the </w:t>
      </w:r>
      <w:r w:rsidR="008866AC" w:rsidRPr="00EA4335">
        <w:t xml:space="preserve">permitted </w:t>
      </w:r>
      <w:r w:rsidR="002B4046" w:rsidRPr="00EA4335">
        <w:t xml:space="preserve">background colours. </w:t>
      </w:r>
      <w:r w:rsidR="009C4AFC" w:rsidRPr="00EA4335">
        <w:t xml:space="preserve">Figure </w:t>
      </w:r>
      <w:r w:rsidR="000A1AB0" w:rsidRPr="00EA4335">
        <w:t>4</w:t>
      </w:r>
      <w:r w:rsidR="009C4AFC" w:rsidRPr="00EA4335">
        <w:t xml:space="preserve"> below</w:t>
      </w:r>
      <w:r w:rsidR="00180060" w:rsidRPr="00EA4335">
        <w:t xml:space="preserve"> </w:t>
      </w:r>
      <w:r w:rsidR="005D0AB9" w:rsidRPr="00EA4335">
        <w:t xml:space="preserve">provides examples of </w:t>
      </w:r>
      <w:r w:rsidR="009C4AFC" w:rsidRPr="00EA4335">
        <w:t xml:space="preserve">the colour black on </w:t>
      </w:r>
      <w:r w:rsidR="005D0AB9" w:rsidRPr="00EA4335">
        <w:t>differe</w:t>
      </w:r>
      <w:r w:rsidR="005D0AB9">
        <w:t xml:space="preserve">nt kraft and recycled </w:t>
      </w:r>
      <w:r w:rsidR="00AB5C19">
        <w:t xml:space="preserve">outside liner </w:t>
      </w:r>
      <w:r w:rsidR="00CC1C2A">
        <w:t>backgrounds</w:t>
      </w:r>
      <w:r w:rsidR="009C4AFC">
        <w:t xml:space="preserve">. </w:t>
      </w:r>
    </w:p>
    <w:p w14:paraId="2CD4199B" w14:textId="77777777" w:rsidR="005F4F53" w:rsidRDefault="005F4F53" w:rsidP="002B4046"/>
    <w:p w14:paraId="792079F9" w14:textId="0BC3C122" w:rsidR="005F4F53" w:rsidRDefault="007252C3" w:rsidP="007252C3">
      <w:pPr>
        <w:jc w:val="center"/>
      </w:pPr>
      <w:r>
        <w:rPr>
          <w:noProof/>
          <w:lang w:eastAsia="en-GB" w:bidi="ar-SA"/>
        </w:rPr>
        <w:drawing>
          <wp:inline distT="0" distB="0" distL="0" distR="0" wp14:anchorId="00206F95" wp14:editId="54AEC67C">
            <wp:extent cx="2547356" cy="1000125"/>
            <wp:effectExtent l="0" t="0" r="5715" b="0"/>
            <wp:docPr id="15" name="Picture 15" descr="Example of the pregnancy warning mark on a background grey colour of corrugated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the pregnancy warning mark on a background grey colour of corrugated cardboard."/>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523" cy="1017073"/>
                    </a:xfrm>
                    <a:prstGeom prst="rect">
                      <a:avLst/>
                    </a:prstGeom>
                    <a:noFill/>
                    <a:ln>
                      <a:noFill/>
                    </a:ln>
                  </pic:spPr>
                </pic:pic>
              </a:graphicData>
            </a:graphic>
          </wp:inline>
        </w:drawing>
      </w:r>
      <w:r>
        <w:rPr>
          <w:noProof/>
          <w:lang w:eastAsia="en-GB" w:bidi="ar-SA"/>
        </w:rPr>
        <w:drawing>
          <wp:inline distT="0" distB="0" distL="0" distR="0" wp14:anchorId="560792F9" wp14:editId="00637D84">
            <wp:extent cx="2524125" cy="1000468"/>
            <wp:effectExtent l="0" t="0" r="0" b="9525"/>
            <wp:docPr id="16" name="Picture 16" descr="Example of the pregnancy warning mark on background of brown corrugated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the pregnancy warning mark on background of brown corrugated cardboar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6652" cy="1025251"/>
                    </a:xfrm>
                    <a:prstGeom prst="rect">
                      <a:avLst/>
                    </a:prstGeom>
                    <a:noFill/>
                    <a:ln>
                      <a:noFill/>
                    </a:ln>
                  </pic:spPr>
                </pic:pic>
              </a:graphicData>
            </a:graphic>
          </wp:inline>
        </w:drawing>
      </w:r>
      <w:r>
        <w:rPr>
          <w:noProof/>
          <w:lang w:eastAsia="en-GB" w:bidi="ar-SA"/>
        </w:rPr>
        <w:drawing>
          <wp:inline distT="0" distB="0" distL="0" distR="0" wp14:anchorId="02BBD3E1" wp14:editId="7F02BDFF">
            <wp:extent cx="2426730" cy="1000125"/>
            <wp:effectExtent l="0" t="0" r="0" b="0"/>
            <wp:docPr id="17" name="Picture 17" descr="Example of pregnancy warning mark on background of recycled white corrugated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pregnancy warning mark on background of recycled white corrugated cardboard."/>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5675" cy="1024418"/>
                    </a:xfrm>
                    <a:prstGeom prst="rect">
                      <a:avLst/>
                    </a:prstGeom>
                    <a:noFill/>
                    <a:ln>
                      <a:noFill/>
                    </a:ln>
                  </pic:spPr>
                </pic:pic>
              </a:graphicData>
            </a:graphic>
          </wp:inline>
        </w:drawing>
      </w:r>
    </w:p>
    <w:p w14:paraId="00BE1FB5" w14:textId="77777777" w:rsidR="005F4F53" w:rsidRDefault="005F4F53" w:rsidP="002B4046"/>
    <w:p w14:paraId="7C95DB36" w14:textId="1E2AA0C8" w:rsidR="00361C96" w:rsidRDefault="00361C96" w:rsidP="00361C96">
      <w:pPr>
        <w:ind w:left="567"/>
      </w:pPr>
      <w:r w:rsidRPr="00DC16B1">
        <w:rPr>
          <w:rFonts w:cs="Arial"/>
          <w:b/>
          <w:bCs/>
        </w:rPr>
        <w:t>Figure 4:</w:t>
      </w:r>
      <w:r>
        <w:rPr>
          <w:rFonts w:cs="Arial"/>
        </w:rPr>
        <w:t xml:space="preserve"> </w:t>
      </w:r>
      <w:r w:rsidR="00966093">
        <w:rPr>
          <w:rFonts w:cs="Arial"/>
        </w:rPr>
        <w:t>Examples of c</w:t>
      </w:r>
      <w:r>
        <w:rPr>
          <w:rFonts w:cs="Arial"/>
        </w:rPr>
        <w:t>olour</w:t>
      </w:r>
      <w:r w:rsidR="007252C3">
        <w:rPr>
          <w:rFonts w:cs="Arial"/>
        </w:rPr>
        <w:t xml:space="preserve"> and contrast</w:t>
      </w:r>
      <w:r>
        <w:rPr>
          <w:rFonts w:cs="Arial"/>
        </w:rPr>
        <w:t xml:space="preserve"> of text, pictogram and border of the alternative pregnancy warning mark</w:t>
      </w:r>
    </w:p>
    <w:p w14:paraId="6C809911" w14:textId="77777777" w:rsidR="00361C96" w:rsidRDefault="00361C96" w:rsidP="002B4046"/>
    <w:bookmarkEnd w:id="77"/>
    <w:p w14:paraId="17BEEC90" w14:textId="2CAD9A49" w:rsidR="002B4046" w:rsidRPr="00C82D4E" w:rsidRDefault="002B4046" w:rsidP="002B4046">
      <w:pPr>
        <w:rPr>
          <w:rStyle w:val="normaltextrun"/>
        </w:rPr>
      </w:pPr>
      <w:r>
        <w:t xml:space="preserve">Given the circle, strikethrough and </w:t>
      </w:r>
      <w:r w:rsidRPr="3A6E3176">
        <w:rPr>
          <w:rStyle w:val="normaltextrun"/>
          <w:color w:val="000000" w:themeColor="text1"/>
        </w:rPr>
        <w:t xml:space="preserve">silhouette of the pregnant woman in the pictogram will be the single colour black, </w:t>
      </w:r>
      <w:r w:rsidR="002D4A5F">
        <w:rPr>
          <w:rStyle w:val="normaltextrun"/>
          <w:color w:val="000000" w:themeColor="text1"/>
        </w:rPr>
        <w:t xml:space="preserve">the approved draft variation requires </w:t>
      </w:r>
      <w:r w:rsidRPr="3A6E3176">
        <w:rPr>
          <w:rStyle w:val="normaltextrun"/>
          <w:color w:val="000000" w:themeColor="text1"/>
        </w:rPr>
        <w:t xml:space="preserve">a clear space to be displayed either side of the strikethrough to ensure both the strikethrough and the silhouette are clearly legible (see </w:t>
      </w:r>
      <w:r w:rsidR="005626F1">
        <w:rPr>
          <w:rStyle w:val="normaltextrun"/>
          <w:color w:val="000000" w:themeColor="text1"/>
        </w:rPr>
        <w:t xml:space="preserve">example in </w:t>
      </w:r>
      <w:r w:rsidRPr="3A6E3176">
        <w:rPr>
          <w:rStyle w:val="normaltextrun"/>
          <w:color w:val="000000" w:themeColor="text1"/>
        </w:rPr>
        <w:t xml:space="preserve">Figure </w:t>
      </w:r>
      <w:r w:rsidR="000A1AB0">
        <w:rPr>
          <w:rStyle w:val="normaltextrun"/>
          <w:color w:val="000000" w:themeColor="text1"/>
        </w:rPr>
        <w:t>5</w:t>
      </w:r>
      <w:r w:rsidRPr="3A6E3176">
        <w:rPr>
          <w:rStyle w:val="normaltextrun"/>
          <w:color w:val="000000" w:themeColor="text1"/>
        </w:rPr>
        <w:t xml:space="preserve"> below). </w:t>
      </w:r>
      <w:r>
        <w:t xml:space="preserve">The pictogram, signal words and statement of the pictogram otherwise remain the same </w:t>
      </w:r>
      <w:r w:rsidR="00DC16B1">
        <w:t>as the existing requirements</w:t>
      </w:r>
      <w:r>
        <w:t xml:space="preserve"> to support consumer understanding of the pregnancy warning mark.</w:t>
      </w:r>
    </w:p>
    <w:p w14:paraId="1285FBD9" w14:textId="259E15F9" w:rsidR="0046390E" w:rsidRDefault="0046390E">
      <w:pPr>
        <w:widowControl/>
        <w:rPr>
          <w:rStyle w:val="normaltextrun"/>
          <w:color w:val="000000"/>
          <w:szCs w:val="22"/>
        </w:rPr>
      </w:pPr>
      <w:r>
        <w:rPr>
          <w:rStyle w:val="normaltextrun"/>
          <w:color w:val="000000"/>
          <w:szCs w:val="22"/>
        </w:rPr>
        <w:br w:type="page"/>
      </w:r>
    </w:p>
    <w:p w14:paraId="3CBDA6E2" w14:textId="77777777" w:rsidR="002B4046" w:rsidRDefault="002B4046" w:rsidP="002B4046">
      <w:pPr>
        <w:rPr>
          <w:rStyle w:val="normaltextrun"/>
          <w:color w:val="000000"/>
          <w:szCs w:val="22"/>
        </w:rPr>
      </w:pPr>
    </w:p>
    <w:p w14:paraId="391B7BC4" w14:textId="77777777" w:rsidR="002B4046" w:rsidRDefault="002B4046" w:rsidP="002B4046">
      <w:pPr>
        <w:jc w:val="center"/>
        <w:rPr>
          <w:rStyle w:val="normaltextrun"/>
          <w:color w:val="000000"/>
          <w:szCs w:val="22"/>
        </w:rPr>
      </w:pPr>
      <w:r>
        <w:rPr>
          <w:noProof/>
          <w:lang w:eastAsia="en-GB" w:bidi="ar-SA"/>
        </w:rPr>
        <w:drawing>
          <wp:inline distT="0" distB="0" distL="0" distR="0" wp14:anchorId="2CC52CFE" wp14:editId="52F4E602">
            <wp:extent cx="2655417" cy="685800"/>
            <wp:effectExtent l="0" t="0" r="0" b="0"/>
            <wp:docPr id="8" name="Picture 3" descr="Picture of alternative pregnancy warning mark in the colou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Picture of alternative pregnancy warning mark in the colour 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5161" cy="690899"/>
                    </a:xfrm>
                    <a:prstGeom prst="rect">
                      <a:avLst/>
                    </a:prstGeom>
                    <a:noFill/>
                    <a:ln>
                      <a:noFill/>
                    </a:ln>
                  </pic:spPr>
                </pic:pic>
              </a:graphicData>
            </a:graphic>
          </wp:inline>
        </w:drawing>
      </w:r>
    </w:p>
    <w:p w14:paraId="6E67D010" w14:textId="77777777" w:rsidR="002B4046" w:rsidRDefault="002B4046" w:rsidP="002B4046">
      <w:pPr>
        <w:rPr>
          <w:rStyle w:val="normaltextrun"/>
          <w:color w:val="000000"/>
          <w:szCs w:val="22"/>
        </w:rPr>
      </w:pPr>
    </w:p>
    <w:p w14:paraId="1FA5E90E" w14:textId="2CBA9C03" w:rsidR="002B4046" w:rsidRDefault="00A365B0" w:rsidP="00A365B0">
      <w:pPr>
        <w:tabs>
          <w:tab w:val="num" w:pos="567"/>
        </w:tabs>
        <w:ind w:left="284" w:hanging="284"/>
        <w:rPr>
          <w:rFonts w:cs="Arial"/>
        </w:rPr>
      </w:pPr>
      <w:r>
        <w:rPr>
          <w:rFonts w:cs="Arial"/>
        </w:rPr>
        <w:tab/>
      </w:r>
      <w:r w:rsidR="002B4046" w:rsidRPr="00DC16B1">
        <w:rPr>
          <w:rFonts w:cs="Arial"/>
          <w:b/>
          <w:bCs/>
        </w:rPr>
        <w:t xml:space="preserve">Figure </w:t>
      </w:r>
      <w:r w:rsidR="00066011">
        <w:rPr>
          <w:rFonts w:cs="Arial"/>
          <w:b/>
          <w:bCs/>
        </w:rPr>
        <w:t>5</w:t>
      </w:r>
      <w:r w:rsidR="002B4046" w:rsidRPr="00DC16B1">
        <w:rPr>
          <w:rFonts w:cs="Arial"/>
          <w:b/>
          <w:bCs/>
        </w:rPr>
        <w:t>:</w:t>
      </w:r>
      <w:r w:rsidR="002B4046">
        <w:rPr>
          <w:rFonts w:cs="Arial"/>
        </w:rPr>
        <w:t xml:space="preserve"> </w:t>
      </w:r>
      <w:r w:rsidR="00BF2DFF">
        <w:rPr>
          <w:rFonts w:cs="Arial"/>
        </w:rPr>
        <w:t>C</w:t>
      </w:r>
      <w:r w:rsidR="002B4046">
        <w:rPr>
          <w:rFonts w:cs="Arial"/>
        </w:rPr>
        <w:t>olour of text, pictogram and border of the alternative pregnancy warning mark</w:t>
      </w:r>
    </w:p>
    <w:p w14:paraId="3AEA7FA6" w14:textId="77777777" w:rsidR="002B4046" w:rsidRDefault="002B4046" w:rsidP="002B4046">
      <w:pPr>
        <w:rPr>
          <w:rStyle w:val="normaltextrun"/>
          <w:color w:val="000000"/>
          <w:szCs w:val="22"/>
        </w:rPr>
      </w:pPr>
    </w:p>
    <w:p w14:paraId="172916A2" w14:textId="276FC2E6" w:rsidR="00A365B0" w:rsidRDefault="002B4046" w:rsidP="002B4046">
      <w:bookmarkStart w:id="78" w:name="_Hlk113184514"/>
      <w:r>
        <w:t xml:space="preserve">To offset reduced effectiveness from not having red in the warning label, FSANZ </w:t>
      </w:r>
      <w:r w:rsidR="00445C95">
        <w:t xml:space="preserve">has </w:t>
      </w:r>
      <w:r>
        <w:t>increase</w:t>
      </w:r>
      <w:r w:rsidR="009666D7">
        <w:t>d</w:t>
      </w:r>
      <w:r>
        <w:t xml:space="preserve"> the minimum size of the </w:t>
      </w:r>
      <w:r w:rsidR="003E6444">
        <w:t xml:space="preserve">diameter of the </w:t>
      </w:r>
      <w:r>
        <w:t xml:space="preserve">pictogram and size of type </w:t>
      </w:r>
      <w:r w:rsidR="003E6444">
        <w:t xml:space="preserve">of the signal words and warning statement </w:t>
      </w:r>
      <w:r>
        <w:t xml:space="preserve">of the alternative pregnancy warning mark by around </w:t>
      </w:r>
      <w:r w:rsidRPr="00887DDD">
        <w:t>25</w:t>
      </w:r>
      <w:r>
        <w:t>%.</w:t>
      </w:r>
      <w:r w:rsidR="00897208">
        <w:t xml:space="preserve"> </w:t>
      </w:r>
      <w:r w:rsidR="009544AD">
        <w:t xml:space="preserve">This </w:t>
      </w:r>
      <w:r w:rsidR="00A01943">
        <w:t>equates to</w:t>
      </w:r>
      <w:r w:rsidR="009544AD">
        <w:t xml:space="preserve"> a</w:t>
      </w:r>
      <w:r w:rsidR="00DB4B25">
        <w:t>n</w:t>
      </w:r>
      <w:r w:rsidR="009544AD">
        <w:t xml:space="preserve"> </w:t>
      </w:r>
      <w:r w:rsidR="00DC238A">
        <w:t>increase in label surface area of approximately 50%, noting this will vary given the specific font type, letter spa</w:t>
      </w:r>
      <w:r w:rsidR="00AD57B9">
        <w:t xml:space="preserve">cing and border size are not prescribed. </w:t>
      </w:r>
      <w:r w:rsidR="006E1DCA">
        <w:t xml:space="preserve">While the colour </w:t>
      </w:r>
      <w:r w:rsidR="00980B9B">
        <w:t xml:space="preserve">red increases the attention and noticeability of warning labels, </w:t>
      </w:r>
      <w:r w:rsidR="006E1DCA">
        <w:t xml:space="preserve">consumer evidence indicates that </w:t>
      </w:r>
      <w:r w:rsidR="00980B9B">
        <w:t xml:space="preserve">attracting attention can also be achieved </w:t>
      </w:r>
      <w:r w:rsidR="00980B9B" w:rsidRPr="00861DE3">
        <w:t>through label size</w:t>
      </w:r>
      <w:r w:rsidR="00125575">
        <w:t xml:space="preserve"> and</w:t>
      </w:r>
      <w:r w:rsidR="00980B9B">
        <w:t xml:space="preserve"> </w:t>
      </w:r>
      <w:r>
        <w:t xml:space="preserve">that multiple design elements can be used in varying combinations to enhance the noticeability of warning labels (e.g. a larger black and white label may be as noticeable as a smaller red warning). </w:t>
      </w:r>
      <w:bookmarkEnd w:id="78"/>
      <w:r w:rsidR="004145EF" w:rsidRPr="00861DE3">
        <w:t>This provides some degree of flexibility in design options to optimise the level of attention a warning receives.</w:t>
      </w:r>
      <w:r w:rsidR="004145EF">
        <w:t xml:space="preserve"> </w:t>
      </w:r>
      <w:r w:rsidR="009C767F">
        <w:t xml:space="preserve">Noting </w:t>
      </w:r>
      <w:r w:rsidR="00461ADD">
        <w:t xml:space="preserve">the application is limited to </w:t>
      </w:r>
      <w:r w:rsidR="00BA1A3D">
        <w:t>specific</w:t>
      </w:r>
      <w:r w:rsidR="00461ADD">
        <w:t xml:space="preserve"> CC outer packag</w:t>
      </w:r>
      <w:r w:rsidR="00813BBC">
        <w:t>ing</w:t>
      </w:r>
      <w:r w:rsidR="00461ADD">
        <w:t xml:space="preserve"> </w:t>
      </w:r>
      <w:r w:rsidR="00BA1A3D">
        <w:t xml:space="preserve">for </w:t>
      </w:r>
      <w:r w:rsidR="00E30341">
        <w:t>more than</w:t>
      </w:r>
      <w:r w:rsidR="00DC1097">
        <w:t xml:space="preserve"> one</w:t>
      </w:r>
      <w:r w:rsidR="00E30341">
        <w:t xml:space="preserve"> individual unit</w:t>
      </w:r>
      <w:r w:rsidR="00F96A47">
        <w:t xml:space="preserve"> compared </w:t>
      </w:r>
      <w:r w:rsidR="00DC1097">
        <w:t>with</w:t>
      </w:r>
      <w:r w:rsidR="00F96A47">
        <w:t xml:space="preserve"> existing requirements </w:t>
      </w:r>
      <w:r w:rsidR="00053D9C">
        <w:t xml:space="preserve">which apply </w:t>
      </w:r>
      <w:r w:rsidR="00E019D2">
        <w:t>more</w:t>
      </w:r>
      <w:r w:rsidR="00B95CF4">
        <w:t xml:space="preserve"> broa</w:t>
      </w:r>
      <w:r w:rsidR="00E019D2">
        <w:t xml:space="preserve">dly to </w:t>
      </w:r>
      <w:r w:rsidR="00F96A47">
        <w:t>outer packages</w:t>
      </w:r>
      <w:r w:rsidR="003037DE">
        <w:t xml:space="preserve">, </w:t>
      </w:r>
      <w:r w:rsidR="002319F1">
        <w:t>FSANZ</w:t>
      </w:r>
      <w:r w:rsidR="003037DE">
        <w:t xml:space="preserve"> consider</w:t>
      </w:r>
      <w:r w:rsidR="002319F1">
        <w:t>s</w:t>
      </w:r>
      <w:r w:rsidR="003037DE">
        <w:t xml:space="preserve"> that </w:t>
      </w:r>
      <w:r w:rsidR="00F96A47">
        <w:t>increasing the size</w:t>
      </w:r>
      <w:r w:rsidR="00912422">
        <w:t xml:space="preserve"> </w:t>
      </w:r>
      <w:r w:rsidR="00B95CF4">
        <w:t>of</w:t>
      </w:r>
      <w:r w:rsidR="00912422">
        <w:t xml:space="preserve"> the alternative pregnancy warning mark</w:t>
      </w:r>
      <w:r w:rsidR="00F96A47">
        <w:t xml:space="preserve"> </w:t>
      </w:r>
      <w:r w:rsidR="00C62D11">
        <w:t xml:space="preserve">is </w:t>
      </w:r>
      <w:r w:rsidR="002319F1">
        <w:t xml:space="preserve">an </w:t>
      </w:r>
      <w:r w:rsidR="00C62D11">
        <w:t xml:space="preserve">appropriate </w:t>
      </w:r>
      <w:r w:rsidR="002319F1">
        <w:t>design element</w:t>
      </w:r>
      <w:r w:rsidR="00C62D11">
        <w:t xml:space="preserve"> to</w:t>
      </w:r>
      <w:r w:rsidR="00926C05">
        <w:t xml:space="preserve"> maintain noticeability</w:t>
      </w:r>
      <w:r w:rsidR="005872AC">
        <w:t>.</w:t>
      </w:r>
      <w:r w:rsidR="004145EF">
        <w:t xml:space="preserve"> </w:t>
      </w:r>
      <w:r>
        <w:t xml:space="preserve">In determining the increased size, </w:t>
      </w:r>
      <w:r w:rsidR="008233F6">
        <w:t xml:space="preserve">we </w:t>
      </w:r>
      <w:r>
        <w:t>ha</w:t>
      </w:r>
      <w:r w:rsidR="008233F6">
        <w:t>ve</w:t>
      </w:r>
      <w:r>
        <w:t xml:space="preserve"> taken into account the varying sizes of the CC outer packages label space. The alternative pregnancy warning mark size requirements </w:t>
      </w:r>
      <w:r w:rsidR="007431E8">
        <w:t>prescribed</w:t>
      </w:r>
      <w:r w:rsidR="00C930EA">
        <w:t xml:space="preserve"> in the approved draft variation compared </w:t>
      </w:r>
      <w:r w:rsidR="00DC1097">
        <w:t>with</w:t>
      </w:r>
      <w:r w:rsidR="00C930EA">
        <w:t xml:space="preserve"> </w:t>
      </w:r>
      <w:r>
        <w:t xml:space="preserve">the existing size requirements are set out in </w:t>
      </w:r>
      <w:r w:rsidRPr="00FB4DE0">
        <w:t xml:space="preserve">Table </w:t>
      </w:r>
      <w:r w:rsidR="00D25D79">
        <w:t>2</w:t>
      </w:r>
      <w:r w:rsidR="00952931">
        <w:t>, with l</w:t>
      </w:r>
      <w:r w:rsidR="00897208">
        <w:t xml:space="preserve">abel examples provided </w:t>
      </w:r>
      <w:r w:rsidR="00C647C8">
        <w:t>below</w:t>
      </w:r>
      <w:r w:rsidR="00897208">
        <w:t xml:space="preserve"> in Figure </w:t>
      </w:r>
      <w:r w:rsidR="000A1AB0">
        <w:t>6</w:t>
      </w:r>
      <w:r w:rsidR="00897208">
        <w:t>.</w:t>
      </w:r>
      <w:r w:rsidR="00C84370">
        <w:t xml:space="preserve"> </w:t>
      </w:r>
    </w:p>
    <w:p w14:paraId="6B72DDC4" w14:textId="77777777" w:rsidR="00953D67" w:rsidRDefault="00953D67" w:rsidP="002B4046"/>
    <w:p w14:paraId="6B34D988" w14:textId="5D2BDFBB" w:rsidR="002B4046" w:rsidRDefault="002B4046" w:rsidP="002B4046">
      <w:r w:rsidRPr="006846E2">
        <w:rPr>
          <w:b/>
          <w:bCs/>
        </w:rPr>
        <w:t xml:space="preserve">Table </w:t>
      </w:r>
      <w:r w:rsidR="00D25D79">
        <w:rPr>
          <w:b/>
          <w:bCs/>
        </w:rPr>
        <w:t>2</w:t>
      </w:r>
      <w:r w:rsidRPr="006846E2">
        <w:rPr>
          <w:b/>
          <w:bCs/>
        </w:rPr>
        <w:t>:</w:t>
      </w:r>
      <w:r w:rsidRPr="0026308F">
        <w:t xml:space="preserve"> </w:t>
      </w:r>
      <w:r w:rsidR="00512CEE">
        <w:t>M</w:t>
      </w:r>
      <w:r>
        <w:t xml:space="preserve">inimum size </w:t>
      </w:r>
      <w:r w:rsidRPr="0026308F">
        <w:t xml:space="preserve">requirements </w:t>
      </w:r>
      <w:r w:rsidR="00172F80">
        <w:t xml:space="preserve">of </w:t>
      </w:r>
      <w:r w:rsidR="00512CEE">
        <w:t>existing and alternative</w:t>
      </w:r>
      <w:r w:rsidRPr="0026308F">
        <w:t xml:space="preserve"> pregnancy warning mark</w:t>
      </w:r>
    </w:p>
    <w:p w14:paraId="658A1EA1" w14:textId="77777777" w:rsidR="002B4046" w:rsidRDefault="002B4046" w:rsidP="002B4046"/>
    <w:tbl>
      <w:tblPr>
        <w:tblStyle w:val="TableGrid"/>
        <w:tblW w:w="0" w:type="auto"/>
        <w:tblLook w:val="04A0" w:firstRow="1" w:lastRow="0" w:firstColumn="1" w:lastColumn="0" w:noHBand="0" w:noVBand="1"/>
      </w:tblPr>
      <w:tblGrid>
        <w:gridCol w:w="4530"/>
        <w:gridCol w:w="4530"/>
      </w:tblGrid>
      <w:tr w:rsidR="002B4046" w14:paraId="6E0055CD" w14:textId="77777777" w:rsidTr="65312569">
        <w:tc>
          <w:tcPr>
            <w:tcW w:w="4530" w:type="dxa"/>
            <w:shd w:val="clear" w:color="auto" w:fill="D9D9D9" w:themeFill="background1" w:themeFillShade="D9"/>
          </w:tcPr>
          <w:p w14:paraId="7EC5F9CD" w14:textId="77777777" w:rsidR="002B4046" w:rsidRDefault="002B4046" w:rsidP="00F44CA3">
            <w:r>
              <w:rPr>
                <w:b/>
                <w:sz w:val="20"/>
                <w:szCs w:val="20"/>
              </w:rPr>
              <w:t>Existing minimum s</w:t>
            </w:r>
            <w:r w:rsidRPr="00BF7CA1">
              <w:rPr>
                <w:b/>
                <w:sz w:val="20"/>
                <w:szCs w:val="20"/>
              </w:rPr>
              <w:t>ize</w:t>
            </w:r>
            <w:r>
              <w:rPr>
                <w:b/>
                <w:sz w:val="20"/>
                <w:szCs w:val="20"/>
              </w:rPr>
              <w:t xml:space="preserve"> for pregnancy warning mark for outer package with more than one individual unit</w:t>
            </w:r>
          </w:p>
        </w:tc>
        <w:tc>
          <w:tcPr>
            <w:tcW w:w="4530" w:type="dxa"/>
            <w:shd w:val="clear" w:color="auto" w:fill="D9D9D9" w:themeFill="background1" w:themeFillShade="D9"/>
          </w:tcPr>
          <w:p w14:paraId="0C0D1C38" w14:textId="66F750DE" w:rsidR="002B4046" w:rsidRDefault="00512CEE" w:rsidP="00F44CA3">
            <w:r>
              <w:rPr>
                <w:b/>
                <w:sz w:val="20"/>
                <w:szCs w:val="20"/>
              </w:rPr>
              <w:t>M</w:t>
            </w:r>
            <w:r w:rsidR="002B4046">
              <w:rPr>
                <w:b/>
                <w:sz w:val="20"/>
                <w:szCs w:val="20"/>
              </w:rPr>
              <w:t>inimum size for alternative pregnancy warning mark for post-printed CC outer package with more than one individual unit</w:t>
            </w:r>
          </w:p>
        </w:tc>
      </w:tr>
      <w:tr w:rsidR="002B4046" w:rsidRPr="0024456D" w14:paraId="4977CAA3" w14:textId="77777777" w:rsidTr="65312569">
        <w:tc>
          <w:tcPr>
            <w:tcW w:w="4530" w:type="dxa"/>
          </w:tcPr>
          <w:p w14:paraId="1DE881ED" w14:textId="77777777" w:rsidR="002B4046" w:rsidRPr="0024456D" w:rsidRDefault="002B4046" w:rsidP="00F44CA3">
            <w:pPr>
              <w:keepNext/>
              <w:widowControl/>
              <w:rPr>
                <w:sz w:val="20"/>
                <w:szCs w:val="20"/>
              </w:rPr>
            </w:pPr>
            <w:r w:rsidRPr="0024456D">
              <w:rPr>
                <w:sz w:val="20"/>
                <w:szCs w:val="20"/>
              </w:rPr>
              <w:t>Pictogram 11 mm diameter</w:t>
            </w:r>
          </w:p>
          <w:p w14:paraId="7BCD1CAA" w14:textId="77777777" w:rsidR="002B4046" w:rsidRPr="0024456D" w:rsidRDefault="002B4046" w:rsidP="00F44CA3">
            <w:pPr>
              <w:keepNext/>
              <w:widowControl/>
              <w:rPr>
                <w:sz w:val="20"/>
                <w:szCs w:val="20"/>
              </w:rPr>
            </w:pPr>
          </w:p>
          <w:p w14:paraId="06D18F1C" w14:textId="77777777" w:rsidR="002B4046" w:rsidRPr="0024456D" w:rsidRDefault="002B4046" w:rsidP="00F44CA3">
            <w:pPr>
              <w:keepNext/>
              <w:widowControl/>
              <w:rPr>
                <w:sz w:val="20"/>
                <w:szCs w:val="20"/>
              </w:rPr>
            </w:pPr>
            <w:r w:rsidRPr="0024456D">
              <w:rPr>
                <w:sz w:val="20"/>
                <w:szCs w:val="20"/>
              </w:rPr>
              <w:t>Size of type of the signal words 3.5 mm</w:t>
            </w:r>
          </w:p>
          <w:p w14:paraId="306BE7A2" w14:textId="77777777" w:rsidR="002B4046" w:rsidRPr="0024456D" w:rsidRDefault="002B4046" w:rsidP="00F44CA3">
            <w:pPr>
              <w:keepNext/>
              <w:widowControl/>
              <w:rPr>
                <w:sz w:val="20"/>
                <w:szCs w:val="20"/>
              </w:rPr>
            </w:pPr>
          </w:p>
          <w:p w14:paraId="36A2101D" w14:textId="77777777" w:rsidR="002B4046" w:rsidRPr="0024456D" w:rsidRDefault="002B4046" w:rsidP="00F44CA3">
            <w:pPr>
              <w:keepNext/>
              <w:widowControl/>
              <w:rPr>
                <w:sz w:val="20"/>
                <w:szCs w:val="20"/>
              </w:rPr>
            </w:pPr>
            <w:r w:rsidRPr="0024456D">
              <w:rPr>
                <w:sz w:val="20"/>
                <w:szCs w:val="20"/>
              </w:rPr>
              <w:t>Size of type of the statement 2.7 mm</w:t>
            </w:r>
          </w:p>
          <w:p w14:paraId="0250EF59" w14:textId="77777777" w:rsidR="002B4046" w:rsidRPr="0024456D" w:rsidRDefault="002B4046" w:rsidP="00F44CA3">
            <w:pPr>
              <w:rPr>
                <w:sz w:val="20"/>
                <w:szCs w:val="20"/>
              </w:rPr>
            </w:pPr>
          </w:p>
        </w:tc>
        <w:tc>
          <w:tcPr>
            <w:tcW w:w="4530" w:type="dxa"/>
          </w:tcPr>
          <w:p w14:paraId="75FACF65" w14:textId="77777777" w:rsidR="002B4046" w:rsidRPr="0024456D" w:rsidRDefault="002B4046" w:rsidP="00F44CA3">
            <w:pPr>
              <w:keepNext/>
              <w:widowControl/>
              <w:rPr>
                <w:sz w:val="20"/>
                <w:szCs w:val="20"/>
              </w:rPr>
            </w:pPr>
            <w:r w:rsidRPr="004F2EEA">
              <w:rPr>
                <w:sz w:val="20"/>
                <w:szCs w:val="20"/>
              </w:rPr>
              <w:t xml:space="preserve">Pictogram 14 mm </w:t>
            </w:r>
            <w:r w:rsidRPr="0024456D">
              <w:rPr>
                <w:sz w:val="20"/>
                <w:szCs w:val="20"/>
              </w:rPr>
              <w:t>diameter</w:t>
            </w:r>
          </w:p>
          <w:p w14:paraId="31F33A06" w14:textId="77777777" w:rsidR="002B4046" w:rsidRPr="0024456D" w:rsidRDefault="002B4046" w:rsidP="00F44CA3">
            <w:pPr>
              <w:keepNext/>
              <w:widowControl/>
              <w:rPr>
                <w:sz w:val="20"/>
                <w:szCs w:val="20"/>
              </w:rPr>
            </w:pPr>
          </w:p>
          <w:p w14:paraId="5B05CAF9" w14:textId="77777777" w:rsidR="002B4046" w:rsidRPr="0024456D" w:rsidRDefault="002B4046" w:rsidP="00F44CA3">
            <w:pPr>
              <w:keepNext/>
              <w:widowControl/>
              <w:rPr>
                <w:sz w:val="20"/>
                <w:szCs w:val="20"/>
              </w:rPr>
            </w:pPr>
            <w:r w:rsidRPr="0024456D">
              <w:rPr>
                <w:sz w:val="20"/>
                <w:szCs w:val="20"/>
              </w:rPr>
              <w:t>Size of type of the signal words 4.4 mm</w:t>
            </w:r>
          </w:p>
          <w:p w14:paraId="0848A7A6" w14:textId="77777777" w:rsidR="002B4046" w:rsidRPr="0024456D" w:rsidRDefault="002B4046" w:rsidP="00F44CA3">
            <w:pPr>
              <w:keepNext/>
              <w:widowControl/>
              <w:rPr>
                <w:sz w:val="20"/>
                <w:szCs w:val="20"/>
              </w:rPr>
            </w:pPr>
          </w:p>
          <w:p w14:paraId="66544213" w14:textId="77777777" w:rsidR="002B4046" w:rsidRPr="0024456D" w:rsidRDefault="002B4046" w:rsidP="00F44CA3">
            <w:pPr>
              <w:rPr>
                <w:sz w:val="20"/>
                <w:szCs w:val="20"/>
              </w:rPr>
            </w:pPr>
            <w:r w:rsidRPr="0024456D">
              <w:rPr>
                <w:sz w:val="20"/>
                <w:szCs w:val="20"/>
              </w:rPr>
              <w:t>Size of type of the statement 3.4 mm</w:t>
            </w:r>
          </w:p>
        </w:tc>
      </w:tr>
    </w:tbl>
    <w:p w14:paraId="0E8514E9" w14:textId="389BEAA9" w:rsidR="00897208" w:rsidRDefault="00897208" w:rsidP="65312569">
      <w:pPr>
        <w:ind w:firstLine="567"/>
        <w:jc w:val="both"/>
      </w:pPr>
    </w:p>
    <w:p w14:paraId="50862D5C" w14:textId="77777777" w:rsidR="000333BD" w:rsidRDefault="000333BD" w:rsidP="65312569">
      <w:pPr>
        <w:ind w:firstLine="567"/>
        <w:jc w:val="both"/>
      </w:pPr>
    </w:p>
    <w:p w14:paraId="3790D8B9" w14:textId="0A596268" w:rsidR="00897208" w:rsidRDefault="65312569" w:rsidP="65312569">
      <w:pPr>
        <w:ind w:firstLine="567"/>
        <w:jc w:val="both"/>
      </w:pPr>
      <w:r>
        <w:rPr>
          <w:noProof/>
          <w:lang w:eastAsia="en-GB" w:bidi="ar-SA"/>
        </w:rPr>
        <w:drawing>
          <wp:anchor distT="0" distB="0" distL="114300" distR="114300" simplePos="0" relativeHeight="251658241" behindDoc="0" locked="0" layoutInCell="1" allowOverlap="1" wp14:anchorId="462D8574" wp14:editId="7E1990B9">
            <wp:simplePos x="0" y="0"/>
            <wp:positionH relativeFrom="column">
              <wp:align>left</wp:align>
            </wp:positionH>
            <wp:positionV relativeFrom="paragraph">
              <wp:posOffset>0</wp:posOffset>
            </wp:positionV>
            <wp:extent cx="2896200" cy="1303290"/>
            <wp:effectExtent l="0" t="0" r="0" b="0"/>
            <wp:wrapSquare wrapText="bothSides"/>
            <wp:docPr id="877307514" name="Picture 877307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07514" name="Picture 87730751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6200" cy="1303290"/>
                    </a:xfrm>
                    <a:prstGeom prst="rect">
                      <a:avLst/>
                    </a:prstGeom>
                  </pic:spPr>
                </pic:pic>
              </a:graphicData>
            </a:graphic>
            <wp14:sizeRelH relativeFrom="page">
              <wp14:pctWidth>0</wp14:pctWidth>
            </wp14:sizeRelH>
            <wp14:sizeRelV relativeFrom="page">
              <wp14:pctHeight>0</wp14:pctHeight>
            </wp14:sizeRelV>
          </wp:anchor>
        </w:drawing>
      </w:r>
    </w:p>
    <w:p w14:paraId="20F54872" w14:textId="77777777" w:rsidR="00C668EB" w:rsidRDefault="00C668EB" w:rsidP="00897208">
      <w:pPr>
        <w:ind w:firstLine="567"/>
        <w:jc w:val="both"/>
        <w:rPr>
          <w:rFonts w:cs="Arial"/>
        </w:rPr>
      </w:pPr>
    </w:p>
    <w:p w14:paraId="0FCC26BE" w14:textId="23C26796" w:rsidR="00C668EB" w:rsidRDefault="00C668EB" w:rsidP="00C668EB">
      <w:pPr>
        <w:jc w:val="both"/>
        <w:rPr>
          <w:rFonts w:cs="Arial"/>
        </w:rPr>
      </w:pPr>
      <w:r>
        <w:rPr>
          <w:rFonts w:cs="Arial"/>
        </w:rPr>
        <w:t>Existing minimum size requirements</w:t>
      </w:r>
    </w:p>
    <w:p w14:paraId="243D991C" w14:textId="34308915" w:rsidR="00C668EB" w:rsidRDefault="00C668EB" w:rsidP="00C668EB">
      <w:pPr>
        <w:ind w:left="567"/>
        <w:jc w:val="both"/>
        <w:rPr>
          <w:rFonts w:cs="Arial"/>
        </w:rPr>
      </w:pPr>
    </w:p>
    <w:p w14:paraId="0AE33E16" w14:textId="422717E5" w:rsidR="00C668EB" w:rsidRDefault="00C668EB" w:rsidP="65312569">
      <w:pPr>
        <w:ind w:left="567"/>
        <w:jc w:val="both"/>
      </w:pPr>
    </w:p>
    <w:p w14:paraId="65EE1C40" w14:textId="1BB38C02" w:rsidR="00C668EB" w:rsidRDefault="00C668EB" w:rsidP="00C668EB">
      <w:pPr>
        <w:ind w:left="567"/>
        <w:jc w:val="both"/>
        <w:rPr>
          <w:rFonts w:cs="Arial"/>
        </w:rPr>
      </w:pPr>
    </w:p>
    <w:p w14:paraId="44F297B7" w14:textId="77777777" w:rsidR="000333BD" w:rsidRDefault="000333BD" w:rsidP="00C668EB">
      <w:pPr>
        <w:ind w:left="567"/>
        <w:jc w:val="both"/>
        <w:rPr>
          <w:rFonts w:cs="Arial"/>
        </w:rPr>
      </w:pPr>
    </w:p>
    <w:p w14:paraId="1AE8B51C" w14:textId="468705B4" w:rsidR="00C668EB" w:rsidRDefault="00C668EB" w:rsidP="00C668EB">
      <w:pPr>
        <w:ind w:left="567"/>
        <w:jc w:val="both"/>
        <w:rPr>
          <w:rFonts w:cs="Arial"/>
        </w:rPr>
      </w:pPr>
      <w:r>
        <w:rPr>
          <w:rFonts w:cs="Arial"/>
        </w:rPr>
        <w:t>Larger alternative pregnancy warning mark</w:t>
      </w:r>
    </w:p>
    <w:p w14:paraId="5ABD1725" w14:textId="73243D2D" w:rsidR="00897208" w:rsidRDefault="00897208" w:rsidP="00C668EB">
      <w:pPr>
        <w:ind w:firstLine="567"/>
        <w:jc w:val="both"/>
        <w:rPr>
          <w:rFonts w:cs="Arial"/>
        </w:rPr>
      </w:pPr>
    </w:p>
    <w:p w14:paraId="0509CBFE" w14:textId="017E6F45" w:rsidR="00C668EB" w:rsidRDefault="00C668EB" w:rsidP="00C668EB">
      <w:pPr>
        <w:rPr>
          <w:rFonts w:cs="Arial"/>
          <w:b/>
        </w:rPr>
      </w:pPr>
    </w:p>
    <w:p w14:paraId="0B9B1B45" w14:textId="688F8BD7" w:rsidR="00897208" w:rsidRPr="00897208" w:rsidRDefault="00897208" w:rsidP="000333BD">
      <w:pPr>
        <w:ind w:left="567"/>
        <w:rPr>
          <w:rFonts w:cs="Arial"/>
        </w:rPr>
      </w:pPr>
      <w:r w:rsidRPr="00897208">
        <w:rPr>
          <w:rFonts w:cs="Arial"/>
          <w:b/>
          <w:bCs/>
        </w:rPr>
        <w:t xml:space="preserve">Figure </w:t>
      </w:r>
      <w:r w:rsidR="00066011">
        <w:rPr>
          <w:rFonts w:cs="Arial"/>
          <w:b/>
          <w:bCs/>
        </w:rPr>
        <w:t>6</w:t>
      </w:r>
      <w:r>
        <w:rPr>
          <w:rFonts w:cs="Arial"/>
        </w:rPr>
        <w:t xml:space="preserve">: Examples of the pregnancy warning mark using existing </w:t>
      </w:r>
      <w:r w:rsidR="0025369A">
        <w:rPr>
          <w:rFonts w:cs="Arial"/>
        </w:rPr>
        <w:t>minimum s</w:t>
      </w:r>
      <w:r>
        <w:rPr>
          <w:rFonts w:cs="Arial"/>
        </w:rPr>
        <w:t xml:space="preserve">ize requirements for outer packaging and the larger alternative pregnancy warning mark </w:t>
      </w:r>
    </w:p>
    <w:p w14:paraId="56D47E6D" w14:textId="5871E12F" w:rsidR="002B4046" w:rsidRPr="00001DC1" w:rsidRDefault="002B4046" w:rsidP="00897208">
      <w:pPr>
        <w:pStyle w:val="Heading3"/>
        <w:ind w:left="0" w:firstLine="0"/>
      </w:pPr>
      <w:r>
        <w:lastRenderedPageBreak/>
        <w:t>2.3.3</w:t>
      </w:r>
      <w:r>
        <w:tab/>
      </w:r>
      <w:r w:rsidRPr="00001DC1">
        <w:t>Application</w:t>
      </w:r>
      <w:r>
        <w:t xml:space="preserve"> of pregnancy warning mark</w:t>
      </w:r>
    </w:p>
    <w:p w14:paraId="31030C37" w14:textId="7EFD730A" w:rsidR="002B4046" w:rsidRDefault="00663B4D" w:rsidP="002B4046">
      <w:r>
        <w:t>The approved draft variation</w:t>
      </w:r>
      <w:r w:rsidR="002B4046">
        <w:t xml:space="preserve"> limit</w:t>
      </w:r>
      <w:r>
        <w:t>s</w:t>
      </w:r>
      <w:r w:rsidR="002B4046">
        <w:t xml:space="preserve"> the permitted use of the alternative pregnancy warning mark </w:t>
      </w:r>
      <w:r w:rsidR="0043606A">
        <w:t>for</w:t>
      </w:r>
      <w:r w:rsidR="00D778BC">
        <w:t xml:space="preserve"> CC that is</w:t>
      </w:r>
      <w:r w:rsidR="002B4046">
        <w:t>:</w:t>
      </w:r>
    </w:p>
    <w:p w14:paraId="5CF8740B" w14:textId="77777777" w:rsidR="002B4046" w:rsidRDefault="002B4046" w:rsidP="002B4046"/>
    <w:p w14:paraId="4288B093" w14:textId="00135CEB" w:rsidR="002B4046" w:rsidRDefault="002B4046" w:rsidP="002B4046">
      <w:pPr>
        <w:pStyle w:val="ListParagraph"/>
        <w:numPr>
          <w:ilvl w:val="0"/>
          <w:numId w:val="14"/>
        </w:numPr>
        <w:ind w:left="567" w:hanging="567"/>
      </w:pPr>
      <w:r>
        <w:t>printed using the post-print (flexographic) printing process; and</w:t>
      </w:r>
    </w:p>
    <w:p w14:paraId="10EAC46F" w14:textId="01E05786" w:rsidR="002B4046" w:rsidRDefault="002B4046" w:rsidP="002B4046">
      <w:pPr>
        <w:pStyle w:val="ListParagraph"/>
        <w:numPr>
          <w:ilvl w:val="0"/>
          <w:numId w:val="14"/>
        </w:numPr>
        <w:ind w:left="567" w:hanging="567"/>
      </w:pPr>
      <w:r>
        <w:t xml:space="preserve">used as an outer package </w:t>
      </w:r>
      <w:r w:rsidR="00153BE9">
        <w:t xml:space="preserve">for retail sale </w:t>
      </w:r>
      <w:r w:rsidR="00C713A8">
        <w:t>that</w:t>
      </w:r>
      <w:r w:rsidR="00B942C4">
        <w:t xml:space="preserve"> contain</w:t>
      </w:r>
      <w:r w:rsidR="00152A4F">
        <w:t>s</w:t>
      </w:r>
      <w:r>
        <w:t xml:space="preserve"> more than one individual unit. </w:t>
      </w:r>
    </w:p>
    <w:p w14:paraId="197E7F50" w14:textId="77777777" w:rsidR="002B4046" w:rsidRDefault="002B4046" w:rsidP="002B4046"/>
    <w:p w14:paraId="3F262B76" w14:textId="7023609F" w:rsidR="00FE4EDC" w:rsidRDefault="002B4046" w:rsidP="008A10FD">
      <w:pPr>
        <w:pStyle w:val="FSTableText"/>
        <w:rPr>
          <w:sz w:val="22"/>
          <w:szCs w:val="22"/>
        </w:rPr>
      </w:pPr>
      <w:r w:rsidRPr="00CC599D">
        <w:rPr>
          <w:sz w:val="22"/>
          <w:szCs w:val="22"/>
        </w:rPr>
        <w:t>As discussed in section 2.</w:t>
      </w:r>
      <w:r w:rsidR="00A14958">
        <w:rPr>
          <w:sz w:val="22"/>
          <w:szCs w:val="22"/>
        </w:rPr>
        <w:t>2.</w:t>
      </w:r>
      <w:r w:rsidRPr="00CC599D">
        <w:rPr>
          <w:sz w:val="22"/>
          <w:szCs w:val="22"/>
        </w:rPr>
        <w:t xml:space="preserve">1, technical issues </w:t>
      </w:r>
      <w:r w:rsidR="00445A94">
        <w:rPr>
          <w:sz w:val="22"/>
          <w:szCs w:val="22"/>
        </w:rPr>
        <w:t xml:space="preserve">only </w:t>
      </w:r>
      <w:r w:rsidRPr="00CC599D">
        <w:rPr>
          <w:sz w:val="22"/>
          <w:szCs w:val="22"/>
        </w:rPr>
        <w:t>arise due to the post-print process used for CC (and not other printing processes</w:t>
      </w:r>
      <w:r w:rsidR="00207548">
        <w:rPr>
          <w:sz w:val="22"/>
          <w:szCs w:val="22"/>
        </w:rPr>
        <w:t xml:space="preserve"> or other packaging materials</w:t>
      </w:r>
      <w:r w:rsidRPr="00CC599D">
        <w:rPr>
          <w:sz w:val="22"/>
          <w:szCs w:val="22"/>
        </w:rPr>
        <w:t>). Also, this type of cardboard is primarily used as an outer package for multiple individual units of alcoholic beverages</w:t>
      </w:r>
      <w:r w:rsidR="00D67369">
        <w:rPr>
          <w:sz w:val="22"/>
          <w:szCs w:val="22"/>
        </w:rPr>
        <w:t xml:space="preserve"> and </w:t>
      </w:r>
      <w:proofErr w:type="spellStart"/>
      <w:r w:rsidR="00D67369">
        <w:rPr>
          <w:sz w:val="22"/>
          <w:szCs w:val="22"/>
        </w:rPr>
        <w:t>not</w:t>
      </w:r>
      <w:proofErr w:type="spellEnd"/>
      <w:r w:rsidR="00D67369">
        <w:rPr>
          <w:sz w:val="22"/>
          <w:szCs w:val="22"/>
        </w:rPr>
        <w:t xml:space="preserve"> </w:t>
      </w:r>
      <w:r w:rsidR="00207548">
        <w:rPr>
          <w:sz w:val="22"/>
          <w:szCs w:val="22"/>
        </w:rPr>
        <w:t xml:space="preserve">single </w:t>
      </w:r>
      <w:r w:rsidR="00D67369">
        <w:rPr>
          <w:sz w:val="22"/>
          <w:szCs w:val="22"/>
        </w:rPr>
        <w:t>individual units</w:t>
      </w:r>
      <w:r w:rsidRPr="00CC599D">
        <w:rPr>
          <w:sz w:val="22"/>
          <w:szCs w:val="22"/>
        </w:rPr>
        <w:t xml:space="preserve">. </w:t>
      </w:r>
    </w:p>
    <w:p w14:paraId="2DE7336E" w14:textId="77777777" w:rsidR="00FE4EDC" w:rsidRDefault="00FE4EDC" w:rsidP="008A10FD">
      <w:pPr>
        <w:pStyle w:val="FSTableText"/>
        <w:rPr>
          <w:sz w:val="22"/>
          <w:szCs w:val="22"/>
        </w:rPr>
      </w:pPr>
    </w:p>
    <w:p w14:paraId="485C2F23" w14:textId="14181406" w:rsidR="002B4046" w:rsidRDefault="00FE4EDC" w:rsidP="002B4046">
      <w:pPr>
        <w:rPr>
          <w:szCs w:val="22"/>
        </w:rPr>
      </w:pPr>
      <w:r>
        <w:rPr>
          <w:szCs w:val="22"/>
        </w:rPr>
        <w:t>FSANZ acknowledges</w:t>
      </w:r>
      <w:r w:rsidRPr="00CC599D">
        <w:rPr>
          <w:szCs w:val="22"/>
        </w:rPr>
        <w:t xml:space="preserve"> </w:t>
      </w:r>
      <w:r w:rsidR="002B4046" w:rsidRPr="00CC599D">
        <w:rPr>
          <w:szCs w:val="22"/>
        </w:rPr>
        <w:t>it is possible producers that are currently using non-CC outer packag</w:t>
      </w:r>
      <w:r w:rsidR="00D25D79">
        <w:rPr>
          <w:szCs w:val="22"/>
        </w:rPr>
        <w:t>ing</w:t>
      </w:r>
      <w:r w:rsidR="002B4046" w:rsidRPr="00CC599D">
        <w:rPr>
          <w:szCs w:val="22"/>
        </w:rPr>
        <w:t xml:space="preserve"> could switch to CC outer packag</w:t>
      </w:r>
      <w:r w:rsidR="00D25D79">
        <w:rPr>
          <w:szCs w:val="22"/>
        </w:rPr>
        <w:t>ing</w:t>
      </w:r>
      <w:r w:rsidR="002B4046" w:rsidRPr="00CC599D">
        <w:rPr>
          <w:szCs w:val="22"/>
        </w:rPr>
        <w:t xml:space="preserve"> to use the alternative pregnancy warning mark</w:t>
      </w:r>
      <w:r w:rsidR="005720A1">
        <w:rPr>
          <w:szCs w:val="22"/>
        </w:rPr>
        <w:t xml:space="preserve">. However, </w:t>
      </w:r>
      <w:r w:rsidR="004920F1">
        <w:rPr>
          <w:szCs w:val="22"/>
        </w:rPr>
        <w:t>we</w:t>
      </w:r>
      <w:r w:rsidR="002B4046" w:rsidRPr="00CC599D">
        <w:rPr>
          <w:szCs w:val="22"/>
        </w:rPr>
        <w:t xml:space="preserve"> consider </w:t>
      </w:r>
      <w:r w:rsidR="00D25D79">
        <w:rPr>
          <w:szCs w:val="22"/>
        </w:rPr>
        <w:t>such a change in packaging material is likely to be limited</w:t>
      </w:r>
      <w:r w:rsidR="002B4046" w:rsidRPr="00CC599D">
        <w:rPr>
          <w:szCs w:val="22"/>
        </w:rPr>
        <w:t xml:space="preserve">. </w:t>
      </w:r>
      <w:r w:rsidR="0029017B">
        <w:rPr>
          <w:szCs w:val="22"/>
        </w:rPr>
        <w:t>As noted above, t</w:t>
      </w:r>
      <w:r w:rsidR="002B4046" w:rsidRPr="00CC599D">
        <w:rPr>
          <w:szCs w:val="22"/>
        </w:rPr>
        <w:t>he scope</w:t>
      </w:r>
      <w:r w:rsidR="00264D10" w:rsidRPr="00CC599D">
        <w:rPr>
          <w:szCs w:val="22"/>
        </w:rPr>
        <w:t xml:space="preserve"> of the approved draft variation</w:t>
      </w:r>
      <w:r w:rsidR="002B4046" w:rsidRPr="00CC599D">
        <w:rPr>
          <w:szCs w:val="22"/>
        </w:rPr>
        <w:t xml:space="preserve"> is </w:t>
      </w:r>
      <w:r w:rsidR="00186AC7">
        <w:rPr>
          <w:szCs w:val="22"/>
        </w:rPr>
        <w:t>specific</w:t>
      </w:r>
      <w:r w:rsidR="002B4046" w:rsidRPr="00CC599D">
        <w:rPr>
          <w:szCs w:val="22"/>
        </w:rPr>
        <w:t xml:space="preserve"> to </w:t>
      </w:r>
      <w:r w:rsidR="005A3477" w:rsidRPr="00CC599D">
        <w:rPr>
          <w:szCs w:val="22"/>
        </w:rPr>
        <w:t xml:space="preserve">CC outer packaging </w:t>
      </w:r>
      <w:r w:rsidR="00AD62FC">
        <w:rPr>
          <w:szCs w:val="22"/>
        </w:rPr>
        <w:t xml:space="preserve">that is </w:t>
      </w:r>
      <w:r w:rsidR="00D3652D" w:rsidRPr="00CC599D">
        <w:rPr>
          <w:szCs w:val="22"/>
        </w:rPr>
        <w:t>printed using</w:t>
      </w:r>
      <w:r w:rsidR="00315C68">
        <w:rPr>
          <w:szCs w:val="22"/>
        </w:rPr>
        <w:t xml:space="preserve"> the</w:t>
      </w:r>
      <w:r w:rsidR="005A3477" w:rsidRPr="00CC599D">
        <w:rPr>
          <w:szCs w:val="22"/>
        </w:rPr>
        <w:t xml:space="preserve"> </w:t>
      </w:r>
      <w:r w:rsidR="002B4046" w:rsidRPr="00CC599D">
        <w:rPr>
          <w:szCs w:val="22"/>
        </w:rPr>
        <w:t>post-print process</w:t>
      </w:r>
      <w:r w:rsidR="005A3477" w:rsidRPr="00CC599D">
        <w:rPr>
          <w:szCs w:val="22"/>
        </w:rPr>
        <w:t xml:space="preserve">. </w:t>
      </w:r>
      <w:r w:rsidR="00350281" w:rsidRPr="00CC599D">
        <w:rPr>
          <w:szCs w:val="22"/>
        </w:rPr>
        <w:t xml:space="preserve">This </w:t>
      </w:r>
      <w:r w:rsidR="00735841">
        <w:rPr>
          <w:szCs w:val="22"/>
        </w:rPr>
        <w:t xml:space="preserve">printing </w:t>
      </w:r>
      <w:r w:rsidR="00350281" w:rsidRPr="00CC599D">
        <w:rPr>
          <w:szCs w:val="22"/>
        </w:rPr>
        <w:t>process</w:t>
      </w:r>
      <w:r w:rsidR="00AE210A" w:rsidRPr="00CC599D">
        <w:rPr>
          <w:szCs w:val="22"/>
        </w:rPr>
        <w:t xml:space="preserve"> </w:t>
      </w:r>
      <w:r w:rsidR="002B4046" w:rsidRPr="00CC599D">
        <w:rPr>
          <w:szCs w:val="22"/>
        </w:rPr>
        <w:t xml:space="preserve">has </w:t>
      </w:r>
      <w:r w:rsidR="00694331" w:rsidRPr="00CC599D">
        <w:rPr>
          <w:szCs w:val="22"/>
        </w:rPr>
        <w:t xml:space="preserve">restricted </w:t>
      </w:r>
      <w:r w:rsidR="00B4093E">
        <w:rPr>
          <w:szCs w:val="22"/>
        </w:rPr>
        <w:t xml:space="preserve">design </w:t>
      </w:r>
      <w:r w:rsidR="002B4046" w:rsidRPr="00CC599D">
        <w:rPr>
          <w:szCs w:val="22"/>
        </w:rPr>
        <w:t xml:space="preserve">options (i.e. 3-5 colours maximum) and a lower quality printing finish compared </w:t>
      </w:r>
      <w:r w:rsidR="00D25D79">
        <w:rPr>
          <w:szCs w:val="22"/>
        </w:rPr>
        <w:t>with</w:t>
      </w:r>
      <w:r w:rsidR="002B4046" w:rsidRPr="00CC599D">
        <w:rPr>
          <w:szCs w:val="22"/>
        </w:rPr>
        <w:t xml:space="preserve"> other printing processes. As described by the applicant, producers have likely already decided to use non-CC outer packaging or a pre-print process for CC packaging to give a premium finish. Further, CCs add bulk to a product which would also affect packaging lines, storage space and shelf space.</w:t>
      </w:r>
      <w:r w:rsidR="002C0AAB" w:rsidRPr="00CC599D">
        <w:rPr>
          <w:szCs w:val="22"/>
        </w:rPr>
        <w:t xml:space="preserve"> </w:t>
      </w:r>
      <w:r w:rsidR="00891667">
        <w:rPr>
          <w:szCs w:val="22"/>
        </w:rPr>
        <w:t>There</w:t>
      </w:r>
      <w:r w:rsidR="00270DD1">
        <w:rPr>
          <w:szCs w:val="22"/>
        </w:rPr>
        <w:t xml:space="preserve"> would</w:t>
      </w:r>
      <w:r w:rsidR="00820276">
        <w:rPr>
          <w:szCs w:val="22"/>
        </w:rPr>
        <w:t xml:space="preserve"> </w:t>
      </w:r>
      <w:r w:rsidR="00CC4B7F" w:rsidRPr="00CC599D">
        <w:rPr>
          <w:szCs w:val="22"/>
        </w:rPr>
        <w:t xml:space="preserve">be other business decisions to consider in making </w:t>
      </w:r>
      <w:r w:rsidR="00820276">
        <w:rPr>
          <w:szCs w:val="22"/>
        </w:rPr>
        <w:t>a change to post-printed CC outer packaging</w:t>
      </w:r>
      <w:r w:rsidR="0065714E">
        <w:rPr>
          <w:szCs w:val="22"/>
        </w:rPr>
        <w:t>, noting such a change would</w:t>
      </w:r>
      <w:r w:rsidR="00CC4B7F" w:rsidRPr="00CC599D">
        <w:rPr>
          <w:szCs w:val="22"/>
        </w:rPr>
        <w:t xml:space="preserve"> affect </w:t>
      </w:r>
      <w:r w:rsidR="00E15A13">
        <w:rPr>
          <w:szCs w:val="22"/>
        </w:rPr>
        <w:t>all</w:t>
      </w:r>
      <w:r w:rsidR="004E5233">
        <w:rPr>
          <w:szCs w:val="22"/>
        </w:rPr>
        <w:t xml:space="preserve"> </w:t>
      </w:r>
      <w:r w:rsidR="00CC4B7F" w:rsidRPr="00CC599D">
        <w:rPr>
          <w:szCs w:val="22"/>
        </w:rPr>
        <w:t>label elements not just the pregnancy warning mark.</w:t>
      </w:r>
    </w:p>
    <w:p w14:paraId="0CE54BF1" w14:textId="77777777" w:rsidR="000F5392" w:rsidRDefault="000F5392" w:rsidP="002B4046"/>
    <w:p w14:paraId="6FECB299" w14:textId="372B6650" w:rsidR="00CC39BF" w:rsidRDefault="002B4046" w:rsidP="002B4046">
      <w:r>
        <w:t>The applicant estimates only a small percentage of beer and cider, wine and pre-mixed products are in a CC outer package at the point of retail sale</w:t>
      </w:r>
      <w:r>
        <w:rPr>
          <w:rStyle w:val="FootnoteReference"/>
        </w:rPr>
        <w:footnoteReference w:id="16"/>
      </w:r>
      <w:r>
        <w:t xml:space="preserve"> as this package is typically removed prior to sale</w:t>
      </w:r>
      <w:r w:rsidR="003D567A">
        <w:t xml:space="preserve"> (</w:t>
      </w:r>
      <w:r w:rsidR="00343C50">
        <w:t>see section 1.2</w:t>
      </w:r>
      <w:r w:rsidR="003D567A">
        <w:t>)</w:t>
      </w:r>
      <w:r>
        <w:t xml:space="preserve">. </w:t>
      </w:r>
      <w:r w:rsidR="00E66F19">
        <w:t>Since assessment, the applicant has confirmed that spirits are not packaged in CC</w:t>
      </w:r>
      <w:r w:rsidR="000217FF">
        <w:t xml:space="preserve"> outer packaging. </w:t>
      </w:r>
      <w:r w:rsidR="006B11EE">
        <w:t xml:space="preserve">Industry submitters </w:t>
      </w:r>
      <w:r w:rsidR="000217FF">
        <w:t xml:space="preserve">also </w:t>
      </w:r>
      <w:r w:rsidR="006B11EE">
        <w:t xml:space="preserve">confirmed that most wine is removed from </w:t>
      </w:r>
      <w:r w:rsidR="001B344C">
        <w:t xml:space="preserve">CC </w:t>
      </w:r>
      <w:r w:rsidR="006B11EE">
        <w:t>outer packaging before being sold</w:t>
      </w:r>
      <w:r w:rsidR="002D3DC5">
        <w:t xml:space="preserve">. </w:t>
      </w:r>
      <w:r>
        <w:t xml:space="preserve">In addition, the labels of individual units contained inside </w:t>
      </w:r>
      <w:r w:rsidR="006E7B69">
        <w:t xml:space="preserve">the </w:t>
      </w:r>
      <w:r w:rsidR="00395CF3">
        <w:t>CC</w:t>
      </w:r>
      <w:r>
        <w:t xml:space="preserve"> outer package will display the existing three</w:t>
      </w:r>
      <w:r w:rsidR="00E15A13">
        <w:t>-</w:t>
      </w:r>
      <w:r>
        <w:t>colour pregnancy warning mark. Similarly, any other printing process used for CC</w:t>
      </w:r>
      <w:r w:rsidR="00C752F9">
        <w:t xml:space="preserve"> outer packaging</w:t>
      </w:r>
      <w:r>
        <w:t xml:space="preserve"> (e.g. pre-print or digital) and any other outer packag</w:t>
      </w:r>
      <w:r w:rsidR="003B182D">
        <w:t>ing</w:t>
      </w:r>
      <w:r>
        <w:t xml:space="preserve"> material used (e.g. solid fibre board), will continue to require the existing three</w:t>
      </w:r>
      <w:r w:rsidR="00E319AB">
        <w:t>-</w:t>
      </w:r>
      <w:r>
        <w:t>colour pregnancy warning mark. Consumers will therefore see the three</w:t>
      </w:r>
      <w:r w:rsidR="00D80364">
        <w:t>-</w:t>
      </w:r>
      <w:r>
        <w:t>colour pregnancy warning mark on the majority of prescribed alcoholic beverages either at the point of retail sale, or at the point of consumption. The impact and scope of the proposed amendment is therefore limited.</w:t>
      </w:r>
    </w:p>
    <w:p w14:paraId="123E8268" w14:textId="38F7BADD" w:rsidR="002B4046" w:rsidRPr="00C80387" w:rsidRDefault="002B4046" w:rsidP="00432553">
      <w:pPr>
        <w:pStyle w:val="Heading3"/>
        <w:ind w:left="0" w:firstLine="0"/>
        <w:rPr>
          <w:b w:val="0"/>
          <w:bCs w:val="0"/>
        </w:rPr>
      </w:pPr>
      <w:r>
        <w:rPr>
          <w:noProof/>
          <w:lang w:eastAsia="en-GB"/>
        </w:rPr>
        <w:lastRenderedPageBreak/>
        <mc:AlternateContent>
          <mc:Choice Requires="wps">
            <w:drawing>
              <wp:anchor distT="45720" distB="45720" distL="114300" distR="114300" simplePos="0" relativeHeight="251658242" behindDoc="0" locked="0" layoutInCell="1" allowOverlap="1" wp14:anchorId="1486FB84" wp14:editId="125B1BC5">
                <wp:simplePos x="0" y="0"/>
                <wp:positionH relativeFrom="margin">
                  <wp:align>left</wp:align>
                </wp:positionH>
                <wp:positionV relativeFrom="paragraph">
                  <wp:posOffset>438785</wp:posOffset>
                </wp:positionV>
                <wp:extent cx="6086475" cy="7419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419975"/>
                        </a:xfrm>
                        <a:prstGeom prst="rect">
                          <a:avLst/>
                        </a:prstGeom>
                        <a:solidFill>
                          <a:srgbClr val="FFFFFF"/>
                        </a:solidFill>
                        <a:ln w="9525">
                          <a:solidFill>
                            <a:srgbClr val="000000"/>
                          </a:solidFill>
                          <a:miter lim="800000"/>
                          <a:headEnd/>
                          <a:tailEnd/>
                        </a:ln>
                      </wps:spPr>
                      <wps:txbx>
                        <w:txbxContent>
                          <w:p w14:paraId="1E7355C2" w14:textId="64808A1D" w:rsidR="007A3E11" w:rsidRDefault="007A3E11" w:rsidP="002B4046">
                            <w:r>
                              <w:t>In summary, the approved draft variation requires the following design and application for the alternative pregnancy warning mark.</w:t>
                            </w:r>
                          </w:p>
                          <w:p w14:paraId="49ADA634" w14:textId="77777777" w:rsidR="007A3E11" w:rsidRDefault="007A3E11" w:rsidP="002B4046"/>
                          <w:p w14:paraId="25CDF19C" w14:textId="2493045B" w:rsidR="007A3E11" w:rsidRDefault="007A3E11" w:rsidP="002B4046">
                            <w:r>
                              <w:t>Label elements prescribed:</w:t>
                            </w:r>
                          </w:p>
                          <w:p w14:paraId="4E2BDAB9" w14:textId="68DED97B" w:rsidR="007A3E11" w:rsidRDefault="007A3E11" w:rsidP="001B63F5">
                            <w:pPr>
                              <w:jc w:val="center"/>
                            </w:pPr>
                            <w:r>
                              <w:rPr>
                                <w:noProof/>
                                <w:lang w:eastAsia="en-GB" w:bidi="ar-SA"/>
                              </w:rPr>
                              <w:drawing>
                                <wp:inline distT="0" distB="0" distL="0" distR="0" wp14:anchorId="484A30C7" wp14:editId="5EE618C7">
                                  <wp:extent cx="2655417" cy="685800"/>
                                  <wp:effectExtent l="0" t="0" r="0" b="0"/>
                                  <wp:docPr id="6" name="Picture 3" descr="Picture of alternative pregnancy warning mark with text an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icture of alternative pregnancy warning mark with text and picto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5161" cy="690899"/>
                                          </a:xfrm>
                                          <a:prstGeom prst="rect">
                                            <a:avLst/>
                                          </a:prstGeom>
                                          <a:noFill/>
                                          <a:ln>
                                            <a:noFill/>
                                          </a:ln>
                                        </pic:spPr>
                                      </pic:pic>
                                    </a:graphicData>
                                  </a:graphic>
                                </wp:inline>
                              </w:drawing>
                            </w:r>
                          </w:p>
                          <w:p w14:paraId="5B20FC56" w14:textId="79F4B876" w:rsidR="007A3E11" w:rsidRDefault="007A3E11" w:rsidP="001B63F5">
                            <w:r>
                              <w:t xml:space="preserve"> </w:t>
                            </w:r>
                          </w:p>
                          <w:p w14:paraId="339417D5" w14:textId="208C3FA1" w:rsidR="007A3E11" w:rsidRPr="001C4C30" w:rsidRDefault="007A3E11" w:rsidP="002B4046">
                            <w:pPr>
                              <w:pStyle w:val="FSBullet1"/>
                              <w:numPr>
                                <w:ilvl w:val="0"/>
                                <w:numId w:val="5"/>
                              </w:numPr>
                            </w:pPr>
                            <w:r w:rsidRPr="00FF7FF7">
                              <w:rPr>
                                <w:rStyle w:val="normaltextrun"/>
                                <w:color w:val="000000"/>
                                <w:szCs w:val="22"/>
                              </w:rPr>
                              <w:t xml:space="preserve">The background of the pregnancy warning mark must be the same colour as the CC outside liner </w:t>
                            </w:r>
                            <w:r w:rsidRPr="000116F1">
                              <w:t xml:space="preserve">made </w:t>
                            </w:r>
                            <w:r w:rsidRPr="001C4C30">
                              <w:t>of</w:t>
                            </w:r>
                            <w:r w:rsidRPr="001C4C30">
                              <w:rPr>
                                <w:rStyle w:val="normaltextrun"/>
                                <w:color w:val="000000" w:themeColor="text1"/>
                              </w:rPr>
                              <w:t xml:space="preserve"> </w:t>
                            </w:r>
                            <w:r w:rsidRPr="001C4C30">
                              <w:t>kraft, recycled or white paper</w:t>
                            </w:r>
                            <w:r w:rsidRPr="001C4C30">
                              <w:rPr>
                                <w:rStyle w:val="normaltextrun"/>
                                <w:color w:val="000000"/>
                                <w:szCs w:val="22"/>
                              </w:rPr>
                              <w:t xml:space="preserve"> (i.e. brown, grey, or white).</w:t>
                            </w:r>
                            <w:r w:rsidRPr="001C4C30">
                              <w:rPr>
                                <w:rStyle w:val="eop"/>
                                <w:color w:val="000000"/>
                                <w:szCs w:val="22"/>
                              </w:rPr>
                              <w:t> </w:t>
                            </w:r>
                          </w:p>
                          <w:p w14:paraId="53631487" w14:textId="77777777" w:rsidR="007A3E11" w:rsidRDefault="007A3E11" w:rsidP="002B4046">
                            <w:pPr>
                              <w:pStyle w:val="FSBullet1"/>
                              <w:numPr>
                                <w:ilvl w:val="0"/>
                                <w:numId w:val="5"/>
                              </w:numPr>
                              <w:rPr>
                                <w:rStyle w:val="eop"/>
                                <w:color w:val="000000"/>
                                <w:szCs w:val="22"/>
                              </w:rPr>
                            </w:pPr>
                            <w:r w:rsidRPr="00D46391">
                              <w:rPr>
                                <w:rStyle w:val="normaltextrun"/>
                                <w:color w:val="000000"/>
                                <w:szCs w:val="22"/>
                              </w:rPr>
                              <w:t xml:space="preserve">The circle and strikethrough of the pictogram must be in the colour </w:t>
                            </w:r>
                            <w:r>
                              <w:rPr>
                                <w:rStyle w:val="normaltextrun"/>
                                <w:color w:val="000000"/>
                                <w:szCs w:val="22"/>
                              </w:rPr>
                              <w:t>black</w:t>
                            </w:r>
                            <w:r w:rsidRPr="00D46391">
                              <w:rPr>
                                <w:rStyle w:val="normaltextrun"/>
                                <w:color w:val="000000"/>
                                <w:szCs w:val="22"/>
                              </w:rPr>
                              <w:t>.</w:t>
                            </w:r>
                            <w:r w:rsidRPr="00D46391">
                              <w:rPr>
                                <w:rStyle w:val="eop"/>
                                <w:color w:val="000000"/>
                                <w:szCs w:val="22"/>
                              </w:rPr>
                              <w:t> </w:t>
                            </w:r>
                          </w:p>
                          <w:p w14:paraId="1B176A31" w14:textId="77777777" w:rsidR="007A3E11" w:rsidRPr="00F47CB9" w:rsidRDefault="007A3E11" w:rsidP="002B4046">
                            <w:pPr>
                              <w:pStyle w:val="FSBullet1"/>
                              <w:numPr>
                                <w:ilvl w:val="0"/>
                                <w:numId w:val="5"/>
                              </w:numPr>
                            </w:pPr>
                            <w:r w:rsidRPr="008C4B13">
                              <w:t>The strikethrough of the pictogram must be displayed with a clear space on either side of the strikethrough</w:t>
                            </w:r>
                            <w:r>
                              <w:t xml:space="preserve"> so both the strikethrough and silhouette of a pregnant woman are clearly legible. </w:t>
                            </w:r>
                          </w:p>
                          <w:p w14:paraId="6C51A9E6" w14:textId="77777777" w:rsidR="007A3E11" w:rsidRDefault="007A3E11" w:rsidP="002B4046">
                            <w:pPr>
                              <w:pStyle w:val="FSBullet1"/>
                              <w:numPr>
                                <w:ilvl w:val="0"/>
                                <w:numId w:val="5"/>
                              </w:numPr>
                              <w:rPr>
                                <w:rStyle w:val="eop"/>
                                <w:color w:val="000000"/>
                                <w:szCs w:val="22"/>
                              </w:rPr>
                            </w:pPr>
                            <w:r w:rsidRPr="00D46391">
                              <w:rPr>
                                <w:rStyle w:val="normaltextrun"/>
                                <w:color w:val="000000"/>
                                <w:szCs w:val="22"/>
                              </w:rPr>
                              <w:t>The silhouette of a pregnant woman o</w:t>
                            </w:r>
                            <w:r>
                              <w:rPr>
                                <w:rStyle w:val="normaltextrun"/>
                                <w:color w:val="000000"/>
                                <w:szCs w:val="22"/>
                              </w:rPr>
                              <w:t>n</w:t>
                            </w:r>
                            <w:r w:rsidRPr="00D46391">
                              <w:rPr>
                                <w:rStyle w:val="normaltextrun"/>
                                <w:color w:val="000000"/>
                                <w:szCs w:val="22"/>
                              </w:rPr>
                              <w:t xml:space="preserve"> the pictogram must be in the colour black.</w:t>
                            </w:r>
                            <w:r w:rsidRPr="00D46391">
                              <w:rPr>
                                <w:rStyle w:val="eop"/>
                                <w:color w:val="000000"/>
                                <w:szCs w:val="22"/>
                              </w:rPr>
                              <w:t> </w:t>
                            </w:r>
                          </w:p>
                          <w:p w14:paraId="13EFBD11" w14:textId="77777777" w:rsidR="007A3E11" w:rsidRPr="00D46391" w:rsidRDefault="007A3E11" w:rsidP="002B4046">
                            <w:pPr>
                              <w:pStyle w:val="FSBullet1"/>
                              <w:numPr>
                                <w:ilvl w:val="0"/>
                                <w:numId w:val="5"/>
                              </w:numPr>
                            </w:pPr>
                            <w:r w:rsidRPr="00D46391">
                              <w:rPr>
                                <w:rStyle w:val="normaltextrun"/>
                                <w:color w:val="000000"/>
                                <w:szCs w:val="22"/>
                              </w:rPr>
                              <w:t>The signal words ‘PREGNANCY WA</w:t>
                            </w:r>
                            <w:r>
                              <w:rPr>
                                <w:rStyle w:val="normaltextrun"/>
                                <w:color w:val="000000"/>
                                <w:szCs w:val="22"/>
                              </w:rPr>
                              <w:t>RNING’ must be in the colour black</w:t>
                            </w:r>
                            <w:r w:rsidRPr="00D46391">
                              <w:rPr>
                                <w:rStyle w:val="normaltextrun"/>
                                <w:color w:val="000000"/>
                                <w:szCs w:val="22"/>
                              </w:rPr>
                              <w:t>.</w:t>
                            </w:r>
                            <w:r w:rsidRPr="00D46391">
                              <w:rPr>
                                <w:rStyle w:val="eop"/>
                                <w:color w:val="000000"/>
                                <w:szCs w:val="22"/>
                              </w:rPr>
                              <w:t> </w:t>
                            </w:r>
                          </w:p>
                          <w:p w14:paraId="6F34E6DA" w14:textId="77777777" w:rsidR="007A3E11" w:rsidRPr="00D46391" w:rsidRDefault="007A3E11" w:rsidP="002B4046">
                            <w:pPr>
                              <w:pStyle w:val="FSBullet1"/>
                              <w:numPr>
                                <w:ilvl w:val="0"/>
                                <w:numId w:val="5"/>
                              </w:numPr>
                            </w:pPr>
                            <w:r w:rsidRPr="00D46391">
                              <w:rPr>
                                <w:rStyle w:val="normaltextrun"/>
                                <w:color w:val="000000"/>
                                <w:szCs w:val="22"/>
                              </w:rPr>
                              <w:t>The statement ‘</w:t>
                            </w:r>
                            <w:r w:rsidRPr="00D46391">
                              <w:rPr>
                                <w:rStyle w:val="normaltextrun"/>
                                <w:color w:val="000000"/>
                                <w:szCs w:val="22"/>
                                <w:shd w:val="clear" w:color="auto" w:fill="FFFFFF"/>
                              </w:rPr>
                              <w:t>Alcohol can cause lifelong harm to your baby’</w:t>
                            </w:r>
                            <w:r w:rsidRPr="00D46391">
                              <w:rPr>
                                <w:rStyle w:val="normaltextrun"/>
                                <w:color w:val="000000"/>
                                <w:szCs w:val="22"/>
                              </w:rPr>
                              <w:t xml:space="preserve"> must be in the colour black.</w:t>
                            </w:r>
                            <w:r w:rsidRPr="00D46391">
                              <w:rPr>
                                <w:rStyle w:val="eop"/>
                                <w:color w:val="000000"/>
                                <w:szCs w:val="22"/>
                              </w:rPr>
                              <w:t> </w:t>
                            </w:r>
                          </w:p>
                          <w:p w14:paraId="5B892371" w14:textId="77777777" w:rsidR="007A3E11" w:rsidRDefault="007A3E11" w:rsidP="002B4046">
                            <w:pPr>
                              <w:pStyle w:val="FSBullet1"/>
                              <w:numPr>
                                <w:ilvl w:val="0"/>
                                <w:numId w:val="5"/>
                              </w:numPr>
                              <w:rPr>
                                <w:rStyle w:val="eop"/>
                                <w:color w:val="000000"/>
                                <w:szCs w:val="22"/>
                              </w:rPr>
                            </w:pPr>
                            <w:r w:rsidRPr="00D46391">
                              <w:rPr>
                                <w:rStyle w:val="normaltextrun"/>
                                <w:color w:val="000000"/>
                                <w:szCs w:val="22"/>
                              </w:rPr>
                              <w:t xml:space="preserve">The border of the </w:t>
                            </w:r>
                            <w:r>
                              <w:rPr>
                                <w:rStyle w:val="normaltextrun"/>
                                <w:color w:val="000000"/>
                                <w:szCs w:val="22"/>
                              </w:rPr>
                              <w:t xml:space="preserve">pregnancy warning mark </w:t>
                            </w:r>
                            <w:r w:rsidRPr="00D46391">
                              <w:rPr>
                                <w:rStyle w:val="normaltextrun"/>
                                <w:color w:val="000000"/>
                                <w:szCs w:val="22"/>
                              </w:rPr>
                              <w:t>must be in the colour black.</w:t>
                            </w:r>
                            <w:r w:rsidRPr="00D46391">
                              <w:rPr>
                                <w:rStyle w:val="eop"/>
                                <w:color w:val="000000"/>
                                <w:szCs w:val="22"/>
                              </w:rPr>
                              <w:t> </w:t>
                            </w:r>
                          </w:p>
                          <w:p w14:paraId="372195C5" w14:textId="77777777" w:rsidR="007A3E11" w:rsidRDefault="007A3E11" w:rsidP="002B4046">
                            <w:pPr>
                              <w:rPr>
                                <w:lang w:bidi="ar-SA"/>
                              </w:rPr>
                            </w:pPr>
                          </w:p>
                          <w:p w14:paraId="1E7B79BD" w14:textId="77777777" w:rsidR="007A3E11" w:rsidRPr="001C5D96" w:rsidRDefault="007A3E11" w:rsidP="002B4046">
                            <w:pPr>
                              <w:ind w:left="360"/>
                              <w:rPr>
                                <w:lang w:bidi="ar-SA"/>
                              </w:rPr>
                            </w:pPr>
                            <w:r>
                              <w:rPr>
                                <w:lang w:bidi="ar-SA"/>
                              </w:rPr>
                              <w:t xml:space="preserve">Note: The font type requirements for the pregnancy warning mark will be the same as those currently prescribed in </w:t>
                            </w:r>
                            <w:r>
                              <w:t xml:space="preserve">section 2.7.1—12 </w:t>
                            </w:r>
                            <w:r>
                              <w:rPr>
                                <w:lang w:bidi="ar-SA"/>
                              </w:rPr>
                              <w:t>(e.g. bold, capitalised or sentence case, etc.).</w:t>
                            </w:r>
                          </w:p>
                          <w:p w14:paraId="01FA12F8" w14:textId="77777777" w:rsidR="007A3E11" w:rsidRDefault="007A3E11" w:rsidP="002B4046"/>
                          <w:p w14:paraId="71B65642" w14:textId="77777777" w:rsidR="007A3E11" w:rsidRDefault="007A3E11" w:rsidP="002B4046">
                            <w:r>
                              <w:t>Minimum size requirements:</w:t>
                            </w:r>
                          </w:p>
                          <w:p w14:paraId="7B181B96" w14:textId="77777777" w:rsidR="007A3E11" w:rsidRDefault="007A3E11" w:rsidP="002B4046"/>
                          <w:p w14:paraId="66E732C4" w14:textId="77777777" w:rsidR="007A3E11" w:rsidRDefault="007A3E11" w:rsidP="002B4046">
                            <w:pPr>
                              <w:pStyle w:val="FSBullet1"/>
                              <w:numPr>
                                <w:ilvl w:val="0"/>
                                <w:numId w:val="5"/>
                              </w:numPr>
                            </w:pPr>
                            <w:r w:rsidRPr="00FF7FF7">
                              <w:t xml:space="preserve">Pictogram 14 mm </w:t>
                            </w:r>
                            <w:r>
                              <w:t>diameter</w:t>
                            </w:r>
                          </w:p>
                          <w:p w14:paraId="4E936AFC" w14:textId="77777777" w:rsidR="007A3E11" w:rsidRDefault="007A3E11" w:rsidP="002B4046">
                            <w:pPr>
                              <w:pStyle w:val="FSBullet1"/>
                              <w:numPr>
                                <w:ilvl w:val="0"/>
                                <w:numId w:val="5"/>
                              </w:numPr>
                            </w:pPr>
                            <w:r>
                              <w:t>Size of type of the signal words 4.4 mm</w:t>
                            </w:r>
                          </w:p>
                          <w:p w14:paraId="087C20F7" w14:textId="77777777" w:rsidR="007A3E11" w:rsidRDefault="007A3E11" w:rsidP="002B4046">
                            <w:pPr>
                              <w:pStyle w:val="FSBullet1"/>
                              <w:numPr>
                                <w:ilvl w:val="0"/>
                                <w:numId w:val="5"/>
                              </w:numPr>
                            </w:pPr>
                            <w:r>
                              <w:t>Size of type of the statement 3.4 mm</w:t>
                            </w:r>
                          </w:p>
                          <w:p w14:paraId="1D0947EC" w14:textId="77777777" w:rsidR="007A3E11" w:rsidRDefault="007A3E11" w:rsidP="002B4046">
                            <w:pPr>
                              <w:rPr>
                                <w:lang w:bidi="ar-SA"/>
                              </w:rPr>
                            </w:pPr>
                          </w:p>
                          <w:p w14:paraId="0818F850" w14:textId="77777777" w:rsidR="007A3E11" w:rsidRDefault="007A3E11" w:rsidP="002B4046">
                            <w:pPr>
                              <w:ind w:left="360"/>
                            </w:pPr>
                            <w:r>
                              <w:rPr>
                                <w:lang w:bidi="ar-SA"/>
                              </w:rPr>
                              <w:t xml:space="preserve">Note: There must be a </w:t>
                            </w:r>
                            <w:r>
                              <w:t>3 mm clear space outside the border of the pregnancy warning mark (the same as currently prescribed in section 2.7.1—12).</w:t>
                            </w:r>
                          </w:p>
                          <w:p w14:paraId="40FAC4CB" w14:textId="77777777" w:rsidR="007A3E11" w:rsidRDefault="007A3E11" w:rsidP="002B4046"/>
                          <w:p w14:paraId="6F5C6E45" w14:textId="77777777" w:rsidR="007A3E11" w:rsidRDefault="007A3E11" w:rsidP="002B4046">
                            <w:r>
                              <w:t>Application of alternative pregnancy warning mark:</w:t>
                            </w:r>
                          </w:p>
                          <w:p w14:paraId="47FF34B1" w14:textId="77777777" w:rsidR="007A3E11" w:rsidRDefault="007A3E11" w:rsidP="002B4046"/>
                          <w:p w14:paraId="24954C3C" w14:textId="77777777" w:rsidR="007A3E11" w:rsidRDefault="007A3E11" w:rsidP="002B4046">
                            <w:pPr>
                              <w:pStyle w:val="FSBullet1"/>
                              <w:numPr>
                                <w:ilvl w:val="0"/>
                                <w:numId w:val="5"/>
                              </w:numPr>
                            </w:pPr>
                            <w:bookmarkStart w:id="79" w:name="_Hlk124412241"/>
                            <w:bookmarkStart w:id="80" w:name="_Hlk124412242"/>
                            <w:bookmarkStart w:id="81" w:name="_Hlk124412243"/>
                            <w:bookmarkStart w:id="82" w:name="_Hlk124412244"/>
                            <w:bookmarkStart w:id="83" w:name="_Hlk124412245"/>
                            <w:bookmarkStart w:id="84" w:name="_Hlk124412246"/>
                            <w:r>
                              <w:t>The alternative pregnancy warning mark may only be used on CC outer packaging instead of the existing prescribed label when the:</w:t>
                            </w:r>
                          </w:p>
                          <w:p w14:paraId="0E9A5CC9" w14:textId="1D16159C" w:rsidR="007A3E11" w:rsidRDefault="007A3E11" w:rsidP="002B4046">
                            <w:pPr>
                              <w:pStyle w:val="FSBullet2"/>
                              <w:numPr>
                                <w:ilvl w:val="0"/>
                                <w:numId w:val="13"/>
                              </w:numPr>
                            </w:pPr>
                            <w:r>
                              <w:t>pregnancy warning mark is printed on CC using a post-print (flexographic) printing process; and</w:t>
                            </w:r>
                          </w:p>
                          <w:p w14:paraId="52E64D55" w14:textId="68739FD8" w:rsidR="007A3E11" w:rsidRDefault="009757AB" w:rsidP="002B4046">
                            <w:pPr>
                              <w:pStyle w:val="FSBullet2"/>
                              <w:numPr>
                                <w:ilvl w:val="0"/>
                                <w:numId w:val="13"/>
                              </w:numPr>
                            </w:pPr>
                            <w:r>
                              <w:t xml:space="preserve">the </w:t>
                            </w:r>
                            <w:r w:rsidR="007A3E11">
                              <w:t xml:space="preserve">CC is used as an outer package for retail sale </w:t>
                            </w:r>
                            <w:r w:rsidR="00423885">
                              <w:t xml:space="preserve">or sold as suitable for retail sale </w:t>
                            </w:r>
                            <w:r w:rsidR="007A3E11">
                              <w:t>and contains more than one individual unit of a prescribed alcoholic beverage.</w:t>
                            </w:r>
                            <w:bookmarkEnd w:id="79"/>
                            <w:bookmarkEnd w:id="80"/>
                            <w:bookmarkEnd w:id="81"/>
                            <w:bookmarkEnd w:id="82"/>
                            <w:bookmarkEnd w:id="83"/>
                            <w:bookmarkEnd w:id="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6FB84" id="_x0000_t202" coordsize="21600,21600" o:spt="202" path="m,l,21600r21600,l21600,xe">
                <v:stroke joinstyle="miter"/>
                <v:path gradientshapeok="t" o:connecttype="rect"/>
              </v:shapetype>
              <v:shape id="Text Box 2" o:spid="_x0000_s1026" type="#_x0000_t202" style="position:absolute;margin-left:0;margin-top:34.55pt;width:479.25pt;height:584.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">
                <v:textbox>
                  <w:txbxContent>
                    <w:p w14:paraId="1E7355C2" w14:textId="64808A1D" w:rsidR="007A3E11" w:rsidRDefault="007A3E11" w:rsidP="002B4046">
                      <w:r>
                        <w:t>In summary, the approved draft variation requires the following design and application for the alternative pregnancy warning mark.</w:t>
                      </w:r>
                    </w:p>
                    <w:p w14:paraId="49ADA634" w14:textId="77777777" w:rsidR="007A3E11" w:rsidRDefault="007A3E11" w:rsidP="002B4046"/>
                    <w:p w14:paraId="25CDF19C" w14:textId="2493045B" w:rsidR="007A3E11" w:rsidRDefault="007A3E11" w:rsidP="002B4046">
                      <w:r>
                        <w:t>Label elements prescribed:</w:t>
                      </w:r>
                    </w:p>
                    <w:p w14:paraId="4E2BDAB9" w14:textId="68DED97B" w:rsidR="007A3E11" w:rsidRDefault="007A3E11" w:rsidP="001B63F5">
                      <w:pPr>
                        <w:jc w:val="center"/>
                      </w:pPr>
                      <w:r>
                        <w:rPr>
                          <w:noProof/>
                          <w:lang w:eastAsia="en-GB" w:bidi="ar-SA"/>
                        </w:rPr>
                        <w:drawing>
                          <wp:inline distT="0" distB="0" distL="0" distR="0" wp14:anchorId="484A30C7" wp14:editId="5EE618C7">
                            <wp:extent cx="2655417" cy="685800"/>
                            <wp:effectExtent l="0" t="0" r="0" b="0"/>
                            <wp:docPr id="6" name="Picture 3" descr="Picture of alternative pregnancy warning mark with text an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icture of alternative pregnancy warning mark with text and pictogr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5161" cy="690899"/>
                                    </a:xfrm>
                                    <a:prstGeom prst="rect">
                                      <a:avLst/>
                                    </a:prstGeom>
                                    <a:noFill/>
                                    <a:ln>
                                      <a:noFill/>
                                    </a:ln>
                                  </pic:spPr>
                                </pic:pic>
                              </a:graphicData>
                            </a:graphic>
                          </wp:inline>
                        </w:drawing>
                      </w:r>
                    </w:p>
                    <w:p w14:paraId="5B20FC56" w14:textId="79F4B876" w:rsidR="007A3E11" w:rsidRDefault="007A3E11" w:rsidP="001B63F5">
                      <w:r>
                        <w:t xml:space="preserve"> </w:t>
                      </w:r>
                    </w:p>
                    <w:p w14:paraId="339417D5" w14:textId="208C3FA1" w:rsidR="007A3E11" w:rsidRPr="001C4C30" w:rsidRDefault="007A3E11" w:rsidP="002B4046">
                      <w:pPr>
                        <w:pStyle w:val="FSBullet1"/>
                        <w:numPr>
                          <w:ilvl w:val="0"/>
                          <w:numId w:val="5"/>
                        </w:numPr>
                      </w:pPr>
                      <w:r w:rsidRPr="00FF7FF7">
                        <w:rPr>
                          <w:rStyle w:val="normaltextrun"/>
                          <w:color w:val="000000"/>
                          <w:szCs w:val="22"/>
                        </w:rPr>
                        <w:t xml:space="preserve">The background of the pregnancy warning mark must be the same colour as the CC outside liner </w:t>
                      </w:r>
                      <w:r w:rsidRPr="000116F1">
                        <w:t xml:space="preserve">made </w:t>
                      </w:r>
                      <w:r w:rsidRPr="001C4C30">
                        <w:t>of</w:t>
                      </w:r>
                      <w:r w:rsidRPr="001C4C30">
                        <w:rPr>
                          <w:rStyle w:val="normaltextrun"/>
                          <w:color w:val="000000" w:themeColor="text1"/>
                        </w:rPr>
                        <w:t xml:space="preserve"> </w:t>
                      </w:r>
                      <w:r w:rsidRPr="001C4C30">
                        <w:t>kraft, recycled or white paper</w:t>
                      </w:r>
                      <w:r w:rsidRPr="001C4C30">
                        <w:rPr>
                          <w:rStyle w:val="normaltextrun"/>
                          <w:color w:val="000000"/>
                          <w:szCs w:val="22"/>
                        </w:rPr>
                        <w:t xml:space="preserve"> (i.e. brown, grey, or white).</w:t>
                      </w:r>
                      <w:r w:rsidRPr="001C4C30">
                        <w:rPr>
                          <w:rStyle w:val="eop"/>
                          <w:color w:val="000000"/>
                          <w:szCs w:val="22"/>
                        </w:rPr>
                        <w:t> </w:t>
                      </w:r>
                    </w:p>
                    <w:p w14:paraId="53631487" w14:textId="77777777" w:rsidR="007A3E11" w:rsidRDefault="007A3E11" w:rsidP="002B4046">
                      <w:pPr>
                        <w:pStyle w:val="FSBullet1"/>
                        <w:numPr>
                          <w:ilvl w:val="0"/>
                          <w:numId w:val="5"/>
                        </w:numPr>
                        <w:rPr>
                          <w:rStyle w:val="eop"/>
                          <w:color w:val="000000"/>
                          <w:szCs w:val="22"/>
                        </w:rPr>
                      </w:pPr>
                      <w:r w:rsidRPr="00D46391">
                        <w:rPr>
                          <w:rStyle w:val="normaltextrun"/>
                          <w:color w:val="000000"/>
                          <w:szCs w:val="22"/>
                        </w:rPr>
                        <w:t xml:space="preserve">The circle and strikethrough of the pictogram must be in the colour </w:t>
                      </w:r>
                      <w:r>
                        <w:rPr>
                          <w:rStyle w:val="normaltextrun"/>
                          <w:color w:val="000000"/>
                          <w:szCs w:val="22"/>
                        </w:rPr>
                        <w:t>black</w:t>
                      </w:r>
                      <w:r w:rsidRPr="00D46391">
                        <w:rPr>
                          <w:rStyle w:val="normaltextrun"/>
                          <w:color w:val="000000"/>
                          <w:szCs w:val="22"/>
                        </w:rPr>
                        <w:t>.</w:t>
                      </w:r>
                      <w:r w:rsidRPr="00D46391">
                        <w:rPr>
                          <w:rStyle w:val="eop"/>
                          <w:color w:val="000000"/>
                          <w:szCs w:val="22"/>
                        </w:rPr>
                        <w:t> </w:t>
                      </w:r>
                    </w:p>
                    <w:p w14:paraId="1B176A31" w14:textId="77777777" w:rsidR="007A3E11" w:rsidRPr="00F47CB9" w:rsidRDefault="007A3E11" w:rsidP="002B4046">
                      <w:pPr>
                        <w:pStyle w:val="FSBullet1"/>
                        <w:numPr>
                          <w:ilvl w:val="0"/>
                          <w:numId w:val="5"/>
                        </w:numPr>
                      </w:pPr>
                      <w:r w:rsidRPr="008C4B13">
                        <w:t>The strikethrough of the pictogram must be displayed with a clear space on either side of the strikethrough</w:t>
                      </w:r>
                      <w:r>
                        <w:t xml:space="preserve"> so both the strikethrough and silhouette of a pregnant woman are clearly legible. </w:t>
                      </w:r>
                    </w:p>
                    <w:p w14:paraId="6C51A9E6" w14:textId="77777777" w:rsidR="007A3E11" w:rsidRDefault="007A3E11" w:rsidP="002B4046">
                      <w:pPr>
                        <w:pStyle w:val="FSBullet1"/>
                        <w:numPr>
                          <w:ilvl w:val="0"/>
                          <w:numId w:val="5"/>
                        </w:numPr>
                        <w:rPr>
                          <w:rStyle w:val="eop"/>
                          <w:color w:val="000000"/>
                          <w:szCs w:val="22"/>
                        </w:rPr>
                      </w:pPr>
                      <w:r w:rsidRPr="00D46391">
                        <w:rPr>
                          <w:rStyle w:val="normaltextrun"/>
                          <w:color w:val="000000"/>
                          <w:szCs w:val="22"/>
                        </w:rPr>
                        <w:t>The silhouette of a pregnant woman o</w:t>
                      </w:r>
                      <w:r>
                        <w:rPr>
                          <w:rStyle w:val="normaltextrun"/>
                          <w:color w:val="000000"/>
                          <w:szCs w:val="22"/>
                        </w:rPr>
                        <w:t>n</w:t>
                      </w:r>
                      <w:r w:rsidRPr="00D46391">
                        <w:rPr>
                          <w:rStyle w:val="normaltextrun"/>
                          <w:color w:val="000000"/>
                          <w:szCs w:val="22"/>
                        </w:rPr>
                        <w:t xml:space="preserve"> the pictogram must be in the colour black.</w:t>
                      </w:r>
                      <w:r w:rsidRPr="00D46391">
                        <w:rPr>
                          <w:rStyle w:val="eop"/>
                          <w:color w:val="000000"/>
                          <w:szCs w:val="22"/>
                        </w:rPr>
                        <w:t> </w:t>
                      </w:r>
                    </w:p>
                    <w:p w14:paraId="13EFBD11" w14:textId="77777777" w:rsidR="007A3E11" w:rsidRPr="00D46391" w:rsidRDefault="007A3E11" w:rsidP="002B4046">
                      <w:pPr>
                        <w:pStyle w:val="FSBullet1"/>
                        <w:numPr>
                          <w:ilvl w:val="0"/>
                          <w:numId w:val="5"/>
                        </w:numPr>
                      </w:pPr>
                      <w:r w:rsidRPr="00D46391">
                        <w:rPr>
                          <w:rStyle w:val="normaltextrun"/>
                          <w:color w:val="000000"/>
                          <w:szCs w:val="22"/>
                        </w:rPr>
                        <w:t>The signal words ‘PREGNANCY WA</w:t>
                      </w:r>
                      <w:r>
                        <w:rPr>
                          <w:rStyle w:val="normaltextrun"/>
                          <w:color w:val="000000"/>
                          <w:szCs w:val="22"/>
                        </w:rPr>
                        <w:t>RNING’ must be in the colour black</w:t>
                      </w:r>
                      <w:r w:rsidRPr="00D46391">
                        <w:rPr>
                          <w:rStyle w:val="normaltextrun"/>
                          <w:color w:val="000000"/>
                          <w:szCs w:val="22"/>
                        </w:rPr>
                        <w:t>.</w:t>
                      </w:r>
                      <w:r w:rsidRPr="00D46391">
                        <w:rPr>
                          <w:rStyle w:val="eop"/>
                          <w:color w:val="000000"/>
                          <w:szCs w:val="22"/>
                        </w:rPr>
                        <w:t> </w:t>
                      </w:r>
                    </w:p>
                    <w:p w14:paraId="6F34E6DA" w14:textId="77777777" w:rsidR="007A3E11" w:rsidRPr="00D46391" w:rsidRDefault="007A3E11" w:rsidP="002B4046">
                      <w:pPr>
                        <w:pStyle w:val="FSBullet1"/>
                        <w:numPr>
                          <w:ilvl w:val="0"/>
                          <w:numId w:val="5"/>
                        </w:numPr>
                      </w:pPr>
                      <w:r w:rsidRPr="00D46391">
                        <w:rPr>
                          <w:rStyle w:val="normaltextrun"/>
                          <w:color w:val="000000"/>
                          <w:szCs w:val="22"/>
                        </w:rPr>
                        <w:t>The statement ‘</w:t>
                      </w:r>
                      <w:r w:rsidRPr="00D46391">
                        <w:rPr>
                          <w:rStyle w:val="normaltextrun"/>
                          <w:color w:val="000000"/>
                          <w:szCs w:val="22"/>
                          <w:shd w:val="clear" w:color="auto" w:fill="FFFFFF"/>
                        </w:rPr>
                        <w:t>Alcohol can cause lifelong harm to your baby’</w:t>
                      </w:r>
                      <w:r w:rsidRPr="00D46391">
                        <w:rPr>
                          <w:rStyle w:val="normaltextrun"/>
                          <w:color w:val="000000"/>
                          <w:szCs w:val="22"/>
                        </w:rPr>
                        <w:t xml:space="preserve"> must be in the colour black.</w:t>
                      </w:r>
                      <w:r w:rsidRPr="00D46391">
                        <w:rPr>
                          <w:rStyle w:val="eop"/>
                          <w:color w:val="000000"/>
                          <w:szCs w:val="22"/>
                        </w:rPr>
                        <w:t> </w:t>
                      </w:r>
                    </w:p>
                    <w:p w14:paraId="5B892371" w14:textId="77777777" w:rsidR="007A3E11" w:rsidRDefault="007A3E11" w:rsidP="002B4046">
                      <w:pPr>
                        <w:pStyle w:val="FSBullet1"/>
                        <w:numPr>
                          <w:ilvl w:val="0"/>
                          <w:numId w:val="5"/>
                        </w:numPr>
                        <w:rPr>
                          <w:rStyle w:val="eop"/>
                          <w:color w:val="000000"/>
                          <w:szCs w:val="22"/>
                        </w:rPr>
                      </w:pPr>
                      <w:r w:rsidRPr="00D46391">
                        <w:rPr>
                          <w:rStyle w:val="normaltextrun"/>
                          <w:color w:val="000000"/>
                          <w:szCs w:val="22"/>
                        </w:rPr>
                        <w:t xml:space="preserve">The border of the </w:t>
                      </w:r>
                      <w:r>
                        <w:rPr>
                          <w:rStyle w:val="normaltextrun"/>
                          <w:color w:val="000000"/>
                          <w:szCs w:val="22"/>
                        </w:rPr>
                        <w:t xml:space="preserve">pregnancy warning mark </w:t>
                      </w:r>
                      <w:r w:rsidRPr="00D46391">
                        <w:rPr>
                          <w:rStyle w:val="normaltextrun"/>
                          <w:color w:val="000000"/>
                          <w:szCs w:val="22"/>
                        </w:rPr>
                        <w:t>must be in the colour black.</w:t>
                      </w:r>
                      <w:r w:rsidRPr="00D46391">
                        <w:rPr>
                          <w:rStyle w:val="eop"/>
                          <w:color w:val="000000"/>
                          <w:szCs w:val="22"/>
                        </w:rPr>
                        <w:t> </w:t>
                      </w:r>
                    </w:p>
                    <w:p w14:paraId="372195C5" w14:textId="77777777" w:rsidR="007A3E11" w:rsidRDefault="007A3E11" w:rsidP="002B4046">
                      <w:pPr>
                        <w:rPr>
                          <w:lang w:bidi="ar-SA"/>
                        </w:rPr>
                      </w:pPr>
                    </w:p>
                    <w:p w14:paraId="1E7B79BD" w14:textId="77777777" w:rsidR="007A3E11" w:rsidRPr="001C5D96" w:rsidRDefault="007A3E11" w:rsidP="002B4046">
                      <w:pPr>
                        <w:ind w:left="360"/>
                        <w:rPr>
                          <w:lang w:bidi="ar-SA"/>
                        </w:rPr>
                      </w:pPr>
                      <w:r>
                        <w:rPr>
                          <w:lang w:bidi="ar-SA"/>
                        </w:rPr>
                        <w:t xml:space="preserve">Note: The font type requirements for the pregnancy warning mark will be the same as those currently prescribed in </w:t>
                      </w:r>
                      <w:r>
                        <w:t xml:space="preserve">section 2.7.1—12 </w:t>
                      </w:r>
                      <w:r>
                        <w:rPr>
                          <w:lang w:bidi="ar-SA"/>
                        </w:rPr>
                        <w:t>(e.g. bold, capitalised or sentence case, etc.).</w:t>
                      </w:r>
                    </w:p>
                    <w:p w14:paraId="01FA12F8" w14:textId="77777777" w:rsidR="007A3E11" w:rsidRDefault="007A3E11" w:rsidP="002B4046"/>
                    <w:p w14:paraId="71B65642" w14:textId="77777777" w:rsidR="007A3E11" w:rsidRDefault="007A3E11" w:rsidP="002B4046">
                      <w:r>
                        <w:t>Minimum size requirements:</w:t>
                      </w:r>
                    </w:p>
                    <w:p w14:paraId="7B181B96" w14:textId="77777777" w:rsidR="007A3E11" w:rsidRDefault="007A3E11" w:rsidP="002B4046"/>
                    <w:p w14:paraId="66E732C4" w14:textId="77777777" w:rsidR="007A3E11" w:rsidRDefault="007A3E11" w:rsidP="002B4046">
                      <w:pPr>
                        <w:pStyle w:val="FSBullet1"/>
                        <w:numPr>
                          <w:ilvl w:val="0"/>
                          <w:numId w:val="5"/>
                        </w:numPr>
                      </w:pPr>
                      <w:r w:rsidRPr="00FF7FF7">
                        <w:t xml:space="preserve">Pictogram 14 mm </w:t>
                      </w:r>
                      <w:r>
                        <w:t>diameter</w:t>
                      </w:r>
                    </w:p>
                    <w:p w14:paraId="4E936AFC" w14:textId="77777777" w:rsidR="007A3E11" w:rsidRDefault="007A3E11" w:rsidP="002B4046">
                      <w:pPr>
                        <w:pStyle w:val="FSBullet1"/>
                        <w:numPr>
                          <w:ilvl w:val="0"/>
                          <w:numId w:val="5"/>
                        </w:numPr>
                      </w:pPr>
                      <w:r>
                        <w:t>Size of type of the signal words 4.4 mm</w:t>
                      </w:r>
                    </w:p>
                    <w:p w14:paraId="087C20F7" w14:textId="77777777" w:rsidR="007A3E11" w:rsidRDefault="007A3E11" w:rsidP="002B4046">
                      <w:pPr>
                        <w:pStyle w:val="FSBullet1"/>
                        <w:numPr>
                          <w:ilvl w:val="0"/>
                          <w:numId w:val="5"/>
                        </w:numPr>
                      </w:pPr>
                      <w:r>
                        <w:t>Size of type of the statement 3.4 mm</w:t>
                      </w:r>
                    </w:p>
                    <w:p w14:paraId="1D0947EC" w14:textId="77777777" w:rsidR="007A3E11" w:rsidRDefault="007A3E11" w:rsidP="002B4046">
                      <w:pPr>
                        <w:rPr>
                          <w:lang w:bidi="ar-SA"/>
                        </w:rPr>
                      </w:pPr>
                    </w:p>
                    <w:p w14:paraId="0818F850" w14:textId="77777777" w:rsidR="007A3E11" w:rsidRDefault="007A3E11" w:rsidP="002B4046">
                      <w:pPr>
                        <w:ind w:left="360"/>
                      </w:pPr>
                      <w:r>
                        <w:rPr>
                          <w:lang w:bidi="ar-SA"/>
                        </w:rPr>
                        <w:t xml:space="preserve">Note: There must be a </w:t>
                      </w:r>
                      <w:r>
                        <w:t>3 mm clear space outside the border of the pregnancy warning mark (the same as currently prescribed in section 2.7.1—12).</w:t>
                      </w:r>
                    </w:p>
                    <w:p w14:paraId="40FAC4CB" w14:textId="77777777" w:rsidR="007A3E11" w:rsidRDefault="007A3E11" w:rsidP="002B4046"/>
                    <w:p w14:paraId="6F5C6E45" w14:textId="77777777" w:rsidR="007A3E11" w:rsidRDefault="007A3E11" w:rsidP="002B4046">
                      <w:r>
                        <w:t>Application of alternative pregnancy warning mark:</w:t>
                      </w:r>
                    </w:p>
                    <w:p w14:paraId="47FF34B1" w14:textId="77777777" w:rsidR="007A3E11" w:rsidRDefault="007A3E11" w:rsidP="002B4046"/>
                    <w:p w14:paraId="24954C3C" w14:textId="77777777" w:rsidR="007A3E11" w:rsidRDefault="007A3E11" w:rsidP="002B4046">
                      <w:pPr>
                        <w:pStyle w:val="FSBullet1"/>
                        <w:numPr>
                          <w:ilvl w:val="0"/>
                          <w:numId w:val="5"/>
                        </w:numPr>
                      </w:pPr>
                      <w:bookmarkStart w:id="85" w:name="_Hlk124412241"/>
                      <w:bookmarkStart w:id="86" w:name="_Hlk124412242"/>
                      <w:bookmarkStart w:id="87" w:name="_Hlk124412243"/>
                      <w:bookmarkStart w:id="88" w:name="_Hlk124412244"/>
                      <w:bookmarkStart w:id="89" w:name="_Hlk124412245"/>
                      <w:bookmarkStart w:id="90" w:name="_Hlk124412246"/>
                      <w:r>
                        <w:t>The alternative pregnancy warning mark may only be used on CC outer packaging instead of the existing prescribed label when the:</w:t>
                      </w:r>
                    </w:p>
                    <w:p w14:paraId="0E9A5CC9" w14:textId="1D16159C" w:rsidR="007A3E11" w:rsidRDefault="007A3E11" w:rsidP="002B4046">
                      <w:pPr>
                        <w:pStyle w:val="FSBullet2"/>
                        <w:numPr>
                          <w:ilvl w:val="0"/>
                          <w:numId w:val="13"/>
                        </w:numPr>
                      </w:pPr>
                      <w:r>
                        <w:t>pregnancy warning mark is printed on CC using a post-print (flexographic) printing process; and</w:t>
                      </w:r>
                    </w:p>
                    <w:p w14:paraId="52E64D55" w14:textId="68739FD8" w:rsidR="007A3E11" w:rsidRDefault="009757AB" w:rsidP="002B4046">
                      <w:pPr>
                        <w:pStyle w:val="FSBullet2"/>
                        <w:numPr>
                          <w:ilvl w:val="0"/>
                          <w:numId w:val="13"/>
                        </w:numPr>
                      </w:pPr>
                      <w:r>
                        <w:t xml:space="preserve">the </w:t>
                      </w:r>
                      <w:r w:rsidR="007A3E11">
                        <w:t xml:space="preserve">CC is used as an outer package for retail sale </w:t>
                      </w:r>
                      <w:r w:rsidR="00423885">
                        <w:t xml:space="preserve">or sold as suitable for retail sale </w:t>
                      </w:r>
                      <w:r w:rsidR="007A3E11">
                        <w:t>and contains more than one individual unit of a prescribed alcoholic beverage.</w:t>
                      </w:r>
                      <w:bookmarkEnd w:id="85"/>
                      <w:bookmarkEnd w:id="86"/>
                      <w:bookmarkEnd w:id="87"/>
                      <w:bookmarkEnd w:id="88"/>
                      <w:bookmarkEnd w:id="89"/>
                      <w:bookmarkEnd w:id="90"/>
                    </w:p>
                  </w:txbxContent>
                </v:textbox>
                <w10:wrap type="square" anchorx="margin"/>
              </v:shape>
            </w:pict>
          </mc:Fallback>
        </mc:AlternateContent>
      </w:r>
      <w:r>
        <w:t>2.3.4</w:t>
      </w:r>
      <w:r>
        <w:tab/>
        <w:t>Summary of alternative pregnancy warning mark</w:t>
      </w:r>
      <w:r w:rsidR="00CB7F0E">
        <w:t xml:space="preserve"> requirements</w:t>
      </w:r>
    </w:p>
    <w:p w14:paraId="031D7CE4" w14:textId="77777777" w:rsidR="002B4046" w:rsidRPr="00E82833" w:rsidRDefault="002B4046" w:rsidP="002B4046">
      <w:pPr>
        <w:rPr>
          <w:lang w:bidi="ar-SA"/>
        </w:rPr>
      </w:pPr>
    </w:p>
    <w:p w14:paraId="1D4CF7A5" w14:textId="77777777" w:rsidR="002B4046" w:rsidRDefault="002B4046" w:rsidP="002B4046">
      <w:pPr>
        <w:rPr>
          <w:lang w:bidi="ar-SA"/>
        </w:rPr>
      </w:pPr>
    </w:p>
    <w:p w14:paraId="4E0852B8" w14:textId="6F46417C" w:rsidR="00332161" w:rsidRPr="000631F0" w:rsidRDefault="00332161" w:rsidP="00332161">
      <w:pPr>
        <w:pStyle w:val="Heading3"/>
        <w:spacing w:before="100" w:beforeAutospacing="1" w:after="100" w:afterAutospacing="1"/>
        <w:rPr>
          <w:rFonts w:cs="Arial"/>
          <w:sz w:val="24"/>
        </w:rPr>
      </w:pPr>
      <w:bookmarkStart w:id="85" w:name="_Toc25564246"/>
      <w:bookmarkStart w:id="86" w:name="_Toc89165191"/>
      <w:r w:rsidRPr="00874B4F">
        <w:rPr>
          <w:rFonts w:cs="Arial"/>
          <w:szCs w:val="22"/>
        </w:rPr>
        <w:lastRenderedPageBreak/>
        <w:t>2.3.</w:t>
      </w:r>
      <w:r w:rsidR="00D97F61">
        <w:rPr>
          <w:rFonts w:cs="Arial"/>
          <w:szCs w:val="22"/>
        </w:rPr>
        <w:t>5</w:t>
      </w:r>
      <w:r w:rsidRPr="000631F0">
        <w:rPr>
          <w:rFonts w:cs="Arial"/>
          <w:sz w:val="24"/>
        </w:rPr>
        <w:tab/>
        <w:t xml:space="preserve">Risk </w:t>
      </w:r>
      <w:r w:rsidRPr="00874B4F">
        <w:rPr>
          <w:rFonts w:cs="Arial"/>
          <w:szCs w:val="22"/>
        </w:rPr>
        <w:t>management</w:t>
      </w:r>
      <w:r w:rsidRPr="000631F0">
        <w:rPr>
          <w:rFonts w:cs="Arial"/>
          <w:sz w:val="24"/>
        </w:rPr>
        <w:t xml:space="preserve"> conclusion</w:t>
      </w:r>
      <w:bookmarkEnd w:id="85"/>
      <w:bookmarkEnd w:id="86"/>
    </w:p>
    <w:p w14:paraId="305A366C" w14:textId="57554420" w:rsidR="00332161" w:rsidRDefault="00332161" w:rsidP="00332161">
      <w:r>
        <w:t xml:space="preserve">Based on the above assessment and other considerations outlined in section </w:t>
      </w:r>
      <w:r w:rsidRPr="00E1470E">
        <w:t>2.5</w:t>
      </w:r>
      <w:r>
        <w:t xml:space="preserve"> below, FSANZ </w:t>
      </w:r>
      <w:r w:rsidR="00311CA1">
        <w:t>has decide</w:t>
      </w:r>
      <w:r w:rsidR="00B2214A">
        <w:t>d to approve</w:t>
      </w:r>
      <w:r>
        <w:t xml:space="preserve"> a draft variation to </w:t>
      </w:r>
      <w:r w:rsidR="00B2214A">
        <w:t>the Code to permit an alternative</w:t>
      </w:r>
      <w:r>
        <w:t xml:space="preserve"> pregnancy warning mark when the post-print printing process is used on CC outer packages containing more than one individual unit of an alcoholic beverage. </w:t>
      </w:r>
    </w:p>
    <w:p w14:paraId="0FE699AA" w14:textId="77777777" w:rsidR="00332161" w:rsidRDefault="00332161" w:rsidP="00332161"/>
    <w:p w14:paraId="5265257F" w14:textId="114A5B32" w:rsidR="00405F50" w:rsidRDefault="00332161" w:rsidP="00332161">
      <w:bookmarkStart w:id="87" w:name="_Hlk124431865"/>
      <w:r>
        <w:t xml:space="preserve">The </w:t>
      </w:r>
      <w:r w:rsidR="009C31D9">
        <w:t xml:space="preserve">approved </w:t>
      </w:r>
      <w:r>
        <w:t>draft variation differs to that requested by the applicant to maintain the effectiveness of the pregnancy warning mark</w:t>
      </w:r>
      <w:r w:rsidR="001D12AD">
        <w:t xml:space="preserve"> </w:t>
      </w:r>
      <w:r>
        <w:t>whilst allowing industry</w:t>
      </w:r>
      <w:r w:rsidR="00136287">
        <w:t xml:space="preserve"> </w:t>
      </w:r>
      <w:r w:rsidR="004235DB">
        <w:t>using post-printed CC outer packa</w:t>
      </w:r>
      <w:r w:rsidR="00D50B88">
        <w:t>g</w:t>
      </w:r>
      <w:r w:rsidR="004235DB">
        <w:t xml:space="preserve">ing </w:t>
      </w:r>
      <w:r w:rsidR="00136287">
        <w:t>some flexibility to</w:t>
      </w:r>
      <w:r w:rsidR="00D61068">
        <w:t xml:space="preserve"> </w:t>
      </w:r>
      <w:r w:rsidR="009E308D">
        <w:t>effectively and consistently comply with the Code.</w:t>
      </w:r>
    </w:p>
    <w:p w14:paraId="6E5BD2C7" w14:textId="77777777" w:rsidR="002C1A3B" w:rsidRPr="008C301D" w:rsidRDefault="002C1A3B" w:rsidP="002C1A3B">
      <w:pPr>
        <w:pStyle w:val="Heading2"/>
      </w:pPr>
      <w:bookmarkStart w:id="88" w:name="_Toc309291814"/>
      <w:bookmarkStart w:id="89" w:name="_Toc370225389"/>
      <w:bookmarkStart w:id="90" w:name="_Toc129854166"/>
      <w:bookmarkStart w:id="91" w:name="_Toc286391012"/>
      <w:bookmarkEnd w:id="74"/>
      <w:bookmarkEnd w:id="87"/>
      <w:r>
        <w:t>2</w:t>
      </w:r>
      <w:r w:rsidRPr="008C301D">
        <w:t>.</w:t>
      </w:r>
      <w:r>
        <w:t>4</w:t>
      </w:r>
      <w:r w:rsidRPr="008C301D">
        <w:tab/>
        <w:t>Risk communication</w:t>
      </w:r>
      <w:bookmarkEnd w:id="88"/>
      <w:bookmarkEnd w:id="89"/>
      <w:bookmarkEnd w:id="90"/>
      <w:r w:rsidRPr="008C301D">
        <w:t xml:space="preserve"> </w:t>
      </w:r>
    </w:p>
    <w:p w14:paraId="53B20BDC" w14:textId="77777777" w:rsidR="002C1A3B" w:rsidRPr="00856E67" w:rsidRDefault="002C1A3B" w:rsidP="002C1A3B">
      <w:pPr>
        <w:pStyle w:val="Heading3"/>
      </w:pPr>
      <w:bookmarkStart w:id="92" w:name="_Toc300933437"/>
      <w:bookmarkStart w:id="93" w:name="_Toc370223475"/>
      <w:bookmarkStart w:id="94" w:name="_Toc370225390"/>
      <w:r w:rsidRPr="00856E67">
        <w:t>2.4.1</w:t>
      </w:r>
      <w:r w:rsidRPr="00856E67">
        <w:tab/>
        <w:t>Consultation</w:t>
      </w:r>
      <w:bookmarkEnd w:id="92"/>
      <w:bookmarkEnd w:id="93"/>
      <w:bookmarkEnd w:id="94"/>
    </w:p>
    <w:p w14:paraId="73A755B8" w14:textId="77777777" w:rsidR="00856E67" w:rsidRDefault="00856E67" w:rsidP="00856E67">
      <w:r w:rsidRPr="00012099">
        <w:t>Consultation is a key part of FSANZ’s standards development process.</w:t>
      </w:r>
    </w:p>
    <w:p w14:paraId="75905865" w14:textId="77777777" w:rsidR="00856E67" w:rsidRPr="00012099" w:rsidRDefault="00856E67" w:rsidP="00856E67">
      <w:pPr>
        <w:rPr>
          <w:lang w:eastAsia="en-NZ" w:bidi="ar-SA"/>
        </w:rPr>
      </w:pPr>
    </w:p>
    <w:p w14:paraId="3D9C11E7" w14:textId="2563CF3F" w:rsidR="00856E67" w:rsidRDefault="00856E67" w:rsidP="00856E67">
      <w:r w:rsidRPr="00012099">
        <w:t>FSANZ developed and applied a standard communication strategy to this application. The</w:t>
      </w:r>
      <w:r>
        <w:t xml:space="preserve"> </w:t>
      </w:r>
      <w:r w:rsidRPr="00012099">
        <w:t xml:space="preserve">call for submissions was notified via the Food Standards Notification Circular, media release, FSANZ’s social media </w:t>
      </w:r>
      <w:r w:rsidR="009509E9">
        <w:t>channels</w:t>
      </w:r>
      <w:r w:rsidRPr="00012099">
        <w:t xml:space="preserve"> and Food Standards News.</w:t>
      </w:r>
    </w:p>
    <w:p w14:paraId="2767A476" w14:textId="77777777" w:rsidR="00856E67" w:rsidRPr="00012099" w:rsidRDefault="00856E67" w:rsidP="00856E67"/>
    <w:p w14:paraId="4E1CF8AA" w14:textId="77777777" w:rsidR="00856E67" w:rsidRDefault="00856E67" w:rsidP="00856E67">
      <w:r w:rsidRPr="00012099">
        <w:t>The process by which FSANZ approaches standards development matters is open, accountable, consultative and transparent. Public submissions were called to obtain the views of interested parties on issues raised by the application and the impacts of regulatory options. FSANZ acknowledges the time taken by individuals and organisations to make submissions on this application.</w:t>
      </w:r>
    </w:p>
    <w:p w14:paraId="487C7BA2" w14:textId="77777777" w:rsidR="00856E67" w:rsidRPr="00012099" w:rsidRDefault="00856E67" w:rsidP="00856E67"/>
    <w:p w14:paraId="6A9FC293" w14:textId="77777777" w:rsidR="00856E67" w:rsidRPr="00012099" w:rsidRDefault="00856E67" w:rsidP="00856E67">
      <w:r w:rsidRPr="00012099">
        <w:t>The draft variation was considered for approval by the FSANZ Board having regard to all submissions made during the call for submissions period.</w:t>
      </w:r>
    </w:p>
    <w:p w14:paraId="455547E4" w14:textId="77777777" w:rsidR="002C1A3B" w:rsidRPr="002C1A3B" w:rsidRDefault="002C1A3B" w:rsidP="002C1A3B">
      <w:pPr>
        <w:pStyle w:val="Heading2"/>
      </w:pPr>
      <w:bookmarkStart w:id="95" w:name="_Toc370223477"/>
      <w:bookmarkStart w:id="96" w:name="_Toc370225392"/>
      <w:bookmarkStart w:id="97" w:name="_Toc129854167"/>
      <w:bookmarkStart w:id="98" w:name="_Toc309291816"/>
      <w:bookmarkStart w:id="99" w:name="_Toc300933448"/>
      <w:bookmarkStart w:id="100" w:name="_Toc300933577"/>
      <w:bookmarkStart w:id="101" w:name="_Toc301535601"/>
      <w:bookmarkStart w:id="102" w:name="_Toc309385464"/>
      <w:bookmarkStart w:id="103" w:name="_Toc175381456"/>
      <w:bookmarkEnd w:id="53"/>
      <w:bookmarkEnd w:id="54"/>
      <w:bookmarkEnd w:id="55"/>
      <w:bookmarkEnd w:id="56"/>
      <w:bookmarkEnd w:id="57"/>
      <w:bookmarkEnd w:id="58"/>
      <w:bookmarkEnd w:id="91"/>
      <w:r w:rsidRPr="002C1A3B">
        <w:t>2.5</w:t>
      </w:r>
      <w:r w:rsidRPr="002C1A3B">
        <w:tab/>
        <w:t>FSANZ Act assessment requirements</w:t>
      </w:r>
      <w:bookmarkEnd w:id="95"/>
      <w:bookmarkEnd w:id="96"/>
      <w:bookmarkEnd w:id="97"/>
    </w:p>
    <w:p w14:paraId="73B3D835" w14:textId="326A2B0E" w:rsidR="002C1A3B" w:rsidRPr="002C1A3B" w:rsidRDefault="002C1A3B" w:rsidP="002C1A3B">
      <w:pPr>
        <w:pStyle w:val="Heading3"/>
      </w:pPr>
      <w:bookmarkStart w:id="104" w:name="_Toc370223478"/>
      <w:bookmarkStart w:id="105" w:name="_Toc370225393"/>
      <w:bookmarkEnd w:id="98"/>
      <w:bookmarkEnd w:id="99"/>
      <w:bookmarkEnd w:id="100"/>
      <w:bookmarkEnd w:id="101"/>
      <w:bookmarkEnd w:id="102"/>
      <w:r w:rsidRPr="002C1A3B">
        <w:t>2.5.1</w:t>
      </w:r>
      <w:r w:rsidRPr="002C1A3B">
        <w:tab/>
      </w:r>
      <w:r w:rsidRPr="005D314F">
        <w:t>Section 29</w:t>
      </w:r>
      <w:bookmarkEnd w:id="104"/>
      <w:bookmarkEnd w:id="105"/>
    </w:p>
    <w:p w14:paraId="38DA990E" w14:textId="6216EFF8" w:rsidR="0099623A" w:rsidRPr="00292678" w:rsidRDefault="002C1A3B" w:rsidP="00292678">
      <w:pPr>
        <w:pStyle w:val="Heading4"/>
      </w:pPr>
      <w:bookmarkStart w:id="106" w:name="_Hlk124337289"/>
      <w:r w:rsidRPr="002C1A3B">
        <w:t>2.5.1.1</w:t>
      </w:r>
      <w:r w:rsidRPr="002C1A3B">
        <w:tab/>
      </w:r>
      <w:r w:rsidR="00BF45A3">
        <w:t>Consideration of costs and</w:t>
      </w:r>
      <w:r w:rsidRPr="002C1A3B">
        <w:t xml:space="preserve"> benefit</w:t>
      </w:r>
      <w:r w:rsidR="00BF45A3">
        <w:t>s</w:t>
      </w:r>
    </w:p>
    <w:p w14:paraId="34A5BFEF" w14:textId="55F27213" w:rsidR="00E076D5" w:rsidRDefault="006057A3" w:rsidP="00E076D5">
      <w:pPr>
        <w:rPr>
          <w:rFonts w:eastAsia="Arial"/>
          <w:color w:val="F01482"/>
          <w:szCs w:val="22"/>
        </w:rPr>
      </w:pPr>
      <w:r w:rsidRPr="3C0BE305">
        <w:rPr>
          <w:rFonts w:eastAsia="Arial" w:cs="Arial"/>
        </w:rPr>
        <w:t xml:space="preserve">The Office of </w:t>
      </w:r>
      <w:r>
        <w:rPr>
          <w:rFonts w:eastAsia="Arial" w:cs="Arial"/>
        </w:rPr>
        <w:t>Impact Analysis (OIA)</w:t>
      </w:r>
      <w:r>
        <w:rPr>
          <w:rStyle w:val="FootnoteReference"/>
          <w:rFonts w:eastAsia="Arial" w:cs="Arial"/>
        </w:rPr>
        <w:footnoteReference w:id="17"/>
      </w:r>
      <w:r>
        <w:rPr>
          <w:rFonts w:eastAsia="Arial" w:cs="Arial"/>
        </w:rPr>
        <w:t xml:space="preserve"> granted</w:t>
      </w:r>
      <w:r w:rsidRPr="3C0BE305">
        <w:rPr>
          <w:rFonts w:eastAsia="Arial" w:cs="Arial"/>
        </w:rPr>
        <w:t xml:space="preserve"> FSANZ </w:t>
      </w:r>
      <w:r>
        <w:rPr>
          <w:rFonts w:eastAsia="Arial" w:cs="Arial"/>
        </w:rPr>
        <w:t xml:space="preserve">an exemption </w:t>
      </w:r>
      <w:r w:rsidRPr="3C0BE305">
        <w:rPr>
          <w:rFonts w:eastAsia="Arial" w:cs="Arial"/>
        </w:rPr>
        <w:t xml:space="preserve">from the </w:t>
      </w:r>
      <w:r>
        <w:rPr>
          <w:rFonts w:eastAsia="Arial" w:cs="Arial"/>
        </w:rPr>
        <w:t xml:space="preserve">requirement to develop a </w:t>
      </w:r>
      <w:r w:rsidRPr="3C0BE305">
        <w:rPr>
          <w:rFonts w:eastAsia="Arial" w:cs="Arial"/>
        </w:rPr>
        <w:t xml:space="preserve">Regulation Impact Statement (RIS) </w:t>
      </w:r>
      <w:r>
        <w:rPr>
          <w:rFonts w:eastAsia="Arial" w:cs="Arial"/>
        </w:rPr>
        <w:t>for</w:t>
      </w:r>
      <w:r w:rsidRPr="3C0BE305">
        <w:rPr>
          <w:rFonts w:eastAsia="Arial" w:cs="Arial"/>
        </w:rPr>
        <w:t xml:space="preserve"> this </w:t>
      </w:r>
      <w:r>
        <w:rPr>
          <w:rFonts w:eastAsia="Arial" w:cs="Arial"/>
        </w:rPr>
        <w:t>a</w:t>
      </w:r>
      <w:r w:rsidRPr="00C75927">
        <w:rPr>
          <w:rFonts w:eastAsia="Arial" w:cs="Arial"/>
        </w:rPr>
        <w:t>pplication</w:t>
      </w:r>
      <w:r w:rsidRPr="3C0BE305">
        <w:rPr>
          <w:rFonts w:eastAsia="Arial" w:cs="Arial"/>
        </w:rPr>
        <w:t xml:space="preserve"> </w:t>
      </w:r>
      <w:r w:rsidRPr="27F72A86">
        <w:rPr>
          <w:rFonts w:eastAsia="Arial" w:cs="Arial"/>
        </w:rPr>
        <w:t>(</w:t>
      </w:r>
      <w:r>
        <w:t>c</w:t>
      </w:r>
      <w:r w:rsidRPr="00563FFD">
        <w:t xml:space="preserve">orrespondence dated </w:t>
      </w:r>
      <w:r>
        <w:t>23 August</w:t>
      </w:r>
      <w:r w:rsidRPr="00563FFD">
        <w:t xml:space="preserve"> 2022</w:t>
      </w:r>
      <w:r>
        <w:t xml:space="preserve">, </w:t>
      </w:r>
      <w:r>
        <w:rPr>
          <w:rFonts w:eastAsia="Arial" w:cs="Arial"/>
        </w:rPr>
        <w:t>OIA</w:t>
      </w:r>
      <w:r w:rsidRPr="27F72A86">
        <w:rPr>
          <w:rFonts w:eastAsia="Arial" w:cs="Arial"/>
        </w:rPr>
        <w:t xml:space="preserve"> ID OBPR22-03128)</w:t>
      </w:r>
      <w:r w:rsidRPr="15F4B825">
        <w:rPr>
          <w:rFonts w:ascii="Calibri" w:eastAsia="Calibri" w:hAnsi="Calibri" w:cs="Calibri"/>
        </w:rPr>
        <w:t>.</w:t>
      </w:r>
      <w:r w:rsidRPr="15F4B825">
        <w:rPr>
          <w:rFonts w:eastAsia="Arial" w:cs="Arial"/>
        </w:rPr>
        <w:t xml:space="preserve"> </w:t>
      </w:r>
      <w:r w:rsidRPr="00563FFD">
        <w:t xml:space="preserve">This exemption was provided as the </w:t>
      </w:r>
      <w:r w:rsidRPr="487DCE71">
        <w:rPr>
          <w:rFonts w:eastAsia="Arial" w:cs="Arial"/>
        </w:rPr>
        <w:t>O</w:t>
      </w:r>
      <w:r>
        <w:rPr>
          <w:rFonts w:eastAsia="Arial" w:cs="Arial"/>
        </w:rPr>
        <w:t>IA</w:t>
      </w:r>
      <w:r w:rsidRPr="487DCE71">
        <w:rPr>
          <w:rFonts w:eastAsia="Arial" w:cs="Arial"/>
        </w:rPr>
        <w:t xml:space="preserve"> </w:t>
      </w:r>
      <w:r w:rsidRPr="00563FFD">
        <w:t>assessed</w:t>
      </w:r>
      <w:r w:rsidRPr="487DCE71">
        <w:rPr>
          <w:rFonts w:eastAsia="Arial" w:cs="Arial"/>
        </w:rPr>
        <w:t xml:space="preserve"> the </w:t>
      </w:r>
      <w:r>
        <w:rPr>
          <w:rFonts w:eastAsia="Arial" w:cs="Arial"/>
        </w:rPr>
        <w:t xml:space="preserve">proposed </w:t>
      </w:r>
      <w:r w:rsidRPr="00563FFD">
        <w:t xml:space="preserve">change </w:t>
      </w:r>
      <w:r>
        <w:t>was</w:t>
      </w:r>
      <w:r w:rsidRPr="487DCE71">
        <w:rPr>
          <w:rFonts w:eastAsia="Arial" w:cs="Arial"/>
        </w:rPr>
        <w:t xml:space="preserve"> unlikely to have a more than minor regulatory impact</w:t>
      </w:r>
      <w:r w:rsidRPr="00563FFD">
        <w:t xml:space="preserve"> on consumers, businesses and government.</w:t>
      </w:r>
      <w:r>
        <w:rPr>
          <w:rFonts w:eastAsia="Arial"/>
          <w:color w:val="F01482"/>
          <w:szCs w:val="22"/>
        </w:rPr>
        <w:t xml:space="preserve"> </w:t>
      </w:r>
      <w:r w:rsidR="00E076D5" w:rsidRPr="487DCE71">
        <w:rPr>
          <w:rFonts w:eastAsia="Arial" w:cs="Arial"/>
        </w:rPr>
        <w:t>As such, the preparation of a RIS is not required.</w:t>
      </w:r>
    </w:p>
    <w:p w14:paraId="29094777" w14:textId="77777777" w:rsidR="00292678" w:rsidRDefault="00292678" w:rsidP="00292678">
      <w:pPr>
        <w:rPr>
          <w:rFonts w:eastAsia="Arial" w:cs="Arial"/>
          <w:szCs w:val="22"/>
        </w:rPr>
      </w:pPr>
    </w:p>
    <w:p w14:paraId="64077A84" w14:textId="77777777" w:rsidR="00292678" w:rsidRDefault="00292678" w:rsidP="00292678">
      <w:pPr>
        <w:rPr>
          <w:rFonts w:eastAsia="Arial" w:cs="Arial"/>
        </w:rPr>
      </w:pPr>
      <w:r w:rsidRPr="1E1436A7">
        <w:rPr>
          <w:rFonts w:eastAsia="Arial" w:cs="Arial"/>
        </w:rPr>
        <w:t>FSANZ, however, has given consideration to the potential costs and benefits that may arise from the proposed measure for the purposes of meeting FSANZ Act considerations. The FSANZ Act requires FSANZ to have regard to whether costs that would arise from the proposed measure outweigh the direct and indirect benefits to the community, government or industry that would arise from the proposed measure</w:t>
      </w:r>
      <w:r w:rsidRPr="1E1436A7">
        <w:rPr>
          <w:rFonts w:eastAsia="Arial" w:cs="Arial"/>
          <w:szCs w:val="22"/>
        </w:rPr>
        <w:t xml:space="preserve"> (paragraph 29 (2)(a)). </w:t>
      </w:r>
    </w:p>
    <w:p w14:paraId="0DF41570" w14:textId="77777777" w:rsidR="00292678" w:rsidRDefault="00292678" w:rsidP="00292678">
      <w:pPr>
        <w:rPr>
          <w:rFonts w:eastAsia="Arial" w:cs="Arial"/>
        </w:rPr>
      </w:pPr>
    </w:p>
    <w:p w14:paraId="67E72A59" w14:textId="77777777" w:rsidR="00292678" w:rsidRDefault="00292678" w:rsidP="00292678">
      <w:pPr>
        <w:rPr>
          <w:rFonts w:eastAsia="Arial" w:cs="Arial"/>
        </w:rPr>
      </w:pPr>
      <w:r w:rsidRPr="099E3555">
        <w:rPr>
          <w:rFonts w:eastAsia="Arial" w:cs="Arial"/>
        </w:rPr>
        <w:t>The purpose of this consideration is to determine if the community, government, and industry as a whole is likely to benefit, on balance, from a move from the status quo. This analysis considers three options</w:t>
      </w:r>
      <w:r>
        <w:rPr>
          <w:rFonts w:eastAsia="Arial" w:cs="Arial"/>
        </w:rPr>
        <w:t>:</w:t>
      </w:r>
    </w:p>
    <w:p w14:paraId="2A508F2C" w14:textId="77777777" w:rsidR="00292678" w:rsidRDefault="00292678" w:rsidP="00292678">
      <w:pPr>
        <w:rPr>
          <w:rFonts w:eastAsia="Arial" w:cs="Arial"/>
        </w:rPr>
      </w:pPr>
    </w:p>
    <w:p w14:paraId="6F91419B" w14:textId="77777777" w:rsidR="00292678" w:rsidRDefault="00292678" w:rsidP="00292678">
      <w:pPr>
        <w:pStyle w:val="ListParagraph"/>
        <w:numPr>
          <w:ilvl w:val="0"/>
          <w:numId w:val="17"/>
        </w:numPr>
        <w:ind w:left="567" w:hanging="567"/>
        <w:rPr>
          <w:rFonts w:eastAsia="Arial" w:cs="Arial"/>
        </w:rPr>
      </w:pPr>
      <w:r w:rsidRPr="00E464E7">
        <w:rPr>
          <w:rFonts w:eastAsia="Arial" w:cs="Arial"/>
        </w:rPr>
        <w:lastRenderedPageBreak/>
        <w:t xml:space="preserve">Option 1: </w:t>
      </w:r>
      <w:r>
        <w:rPr>
          <w:rFonts w:eastAsia="Arial" w:cs="Arial"/>
        </w:rPr>
        <w:t>Status quo – no change to requirements in Standard 2.7.1</w:t>
      </w:r>
    </w:p>
    <w:p w14:paraId="328EC11C" w14:textId="16CAF989" w:rsidR="00292678" w:rsidRDefault="00292678" w:rsidP="00292678">
      <w:pPr>
        <w:pStyle w:val="ListParagraph"/>
        <w:numPr>
          <w:ilvl w:val="0"/>
          <w:numId w:val="17"/>
        </w:numPr>
        <w:ind w:left="567" w:hanging="567"/>
        <w:rPr>
          <w:rFonts w:eastAsia="Arial" w:cs="Arial"/>
        </w:rPr>
      </w:pPr>
      <w:r>
        <w:rPr>
          <w:rFonts w:eastAsia="Arial" w:cs="Arial"/>
        </w:rPr>
        <w:t xml:space="preserve">Option 2: Amend Code requirements as requested by the applicant (pregnancy warning mark on CC packaging </w:t>
      </w:r>
      <w:r w:rsidR="00D25D79">
        <w:rPr>
          <w:rFonts w:eastAsia="Arial" w:cs="Arial"/>
        </w:rPr>
        <w:t>used for multiple individual units of alcoholic beverages</w:t>
      </w:r>
      <w:r>
        <w:rPr>
          <w:rFonts w:eastAsia="Arial" w:cs="Arial"/>
        </w:rPr>
        <w:t xml:space="preserve"> in a single colour on a contrasting background)</w:t>
      </w:r>
    </w:p>
    <w:p w14:paraId="299314EF" w14:textId="77777777" w:rsidR="00292678" w:rsidRDefault="00292678" w:rsidP="00292678">
      <w:pPr>
        <w:pStyle w:val="ListParagraph"/>
        <w:numPr>
          <w:ilvl w:val="0"/>
          <w:numId w:val="17"/>
        </w:numPr>
        <w:ind w:left="567" w:hanging="567"/>
        <w:rPr>
          <w:rFonts w:eastAsia="Arial" w:cs="Arial"/>
        </w:rPr>
      </w:pPr>
      <w:r>
        <w:rPr>
          <w:rFonts w:eastAsia="Arial" w:cs="Arial"/>
        </w:rPr>
        <w:t xml:space="preserve">Option 3: Amend Code requirements as requested by the applicant with modifications to mitigate the loss of three prescribed colours. </w:t>
      </w:r>
    </w:p>
    <w:p w14:paraId="0A96CC6D" w14:textId="77777777" w:rsidR="00292678" w:rsidRDefault="00292678" w:rsidP="00292678">
      <w:pPr>
        <w:rPr>
          <w:rFonts w:eastAsia="Arial" w:cs="Arial"/>
        </w:rPr>
      </w:pPr>
    </w:p>
    <w:p w14:paraId="562D1C88" w14:textId="425B11F5" w:rsidR="00292678" w:rsidRPr="00087EFA" w:rsidRDefault="00292678" w:rsidP="00292678">
      <w:pPr>
        <w:rPr>
          <w:rFonts w:eastAsia="Arial" w:cs="Arial"/>
        </w:rPr>
      </w:pPr>
      <w:r w:rsidRPr="00087EFA">
        <w:rPr>
          <w:rFonts w:eastAsia="Arial" w:cs="Arial"/>
        </w:rPr>
        <w:t>FSANZ is of the view that no other realistic food regulatory measures exist</w:t>
      </w:r>
      <w:r w:rsidR="00714800">
        <w:rPr>
          <w:rFonts w:eastAsia="Arial" w:cs="Arial"/>
        </w:rPr>
        <w:t>.</w:t>
      </w:r>
    </w:p>
    <w:p w14:paraId="1BAC6A52" w14:textId="77777777" w:rsidR="00292678" w:rsidRDefault="00292678" w:rsidP="00292678">
      <w:pPr>
        <w:rPr>
          <w:rFonts w:eastAsia="Arial" w:cs="Arial"/>
        </w:rPr>
      </w:pPr>
    </w:p>
    <w:p w14:paraId="40778842" w14:textId="77777777" w:rsidR="00292678" w:rsidRDefault="00292678" w:rsidP="00292678">
      <w:pPr>
        <w:rPr>
          <w:rFonts w:eastAsia="Arial" w:cs="Arial"/>
        </w:rPr>
      </w:pPr>
      <w:r w:rsidRPr="099E3555">
        <w:rPr>
          <w:rFonts w:eastAsia="Arial" w:cs="Arial"/>
        </w:rPr>
        <w:t xml:space="preserve">The consideration of the costs and benefits in this section is not intended to be an exhaustive, quantitative economic analysis of the proposed measure and, in fact, most of the effects that were considered cannot easily be assigned a dollar value. Rather, the assessment seeks to highlight the likely positives and negatives of moving away from the status quo by the second and third options. </w:t>
      </w:r>
    </w:p>
    <w:p w14:paraId="44B315DB" w14:textId="77777777" w:rsidR="00292678" w:rsidRDefault="00292678" w:rsidP="00292678">
      <w:pPr>
        <w:rPr>
          <w:szCs w:val="22"/>
        </w:rPr>
      </w:pPr>
    </w:p>
    <w:p w14:paraId="255A5025" w14:textId="4E0B200B" w:rsidR="00292678" w:rsidRDefault="00292678" w:rsidP="00292678">
      <w:pPr>
        <w:rPr>
          <w:rFonts w:eastAsia="Arial" w:cs="Arial"/>
          <w:lang w:val="en-AU"/>
        </w:rPr>
      </w:pPr>
      <w:r w:rsidRPr="076403E8">
        <w:rPr>
          <w:rFonts w:eastAsia="Arial" w:cs="Arial"/>
          <w:lang w:val="en-AU"/>
        </w:rPr>
        <w:t>FSANZ has undertaken significant third-party information gathering across the printing industry in Australia and New Zealand to confirm the existence of this technical issue and the costs associated with overcoming it. The objective of any change is to allow industry a more cost effective and efficient way to achieve compliance</w:t>
      </w:r>
      <w:r w:rsidR="00C91C5A">
        <w:rPr>
          <w:rFonts w:eastAsia="Arial" w:cs="Arial"/>
          <w:lang w:val="en-AU"/>
        </w:rPr>
        <w:t>.</w:t>
      </w:r>
      <w:r w:rsidRPr="076403E8">
        <w:rPr>
          <w:rFonts w:eastAsia="Arial" w:cs="Arial"/>
          <w:lang w:val="en-AU"/>
        </w:rPr>
        <w:t xml:space="preserve"> However, any alternative path to achieving compliance must maintain the efficacy of the labelling. The labelling requirement has been put in place to assist with reducing the prevalence of </w:t>
      </w:r>
      <w:r w:rsidR="009E7047">
        <w:rPr>
          <w:rFonts w:eastAsia="Arial" w:cs="Arial"/>
          <w:lang w:val="en-AU"/>
        </w:rPr>
        <w:t>F</w:t>
      </w:r>
      <w:r w:rsidRPr="076403E8">
        <w:rPr>
          <w:rFonts w:eastAsia="Arial" w:cs="Arial"/>
          <w:lang w:val="en-AU"/>
        </w:rPr>
        <w:t xml:space="preserve">oetal </w:t>
      </w:r>
      <w:r w:rsidR="009E7047">
        <w:rPr>
          <w:rFonts w:eastAsia="Arial" w:cs="Arial"/>
          <w:lang w:val="en-AU"/>
        </w:rPr>
        <w:t>A</w:t>
      </w:r>
      <w:r w:rsidRPr="076403E8">
        <w:rPr>
          <w:rFonts w:eastAsia="Arial" w:cs="Arial"/>
          <w:lang w:val="en-AU"/>
        </w:rPr>
        <w:t xml:space="preserve">lcohol </w:t>
      </w:r>
      <w:r w:rsidR="009E7047">
        <w:rPr>
          <w:rFonts w:eastAsia="Arial" w:cs="Arial"/>
          <w:lang w:val="en-AU"/>
        </w:rPr>
        <w:t>S</w:t>
      </w:r>
      <w:r w:rsidRPr="076403E8">
        <w:rPr>
          <w:rFonts w:eastAsia="Arial" w:cs="Arial"/>
          <w:lang w:val="en-AU"/>
        </w:rPr>
        <w:t xml:space="preserve">pectrum </w:t>
      </w:r>
      <w:r w:rsidR="009E7047">
        <w:rPr>
          <w:rFonts w:eastAsia="Arial" w:cs="Arial"/>
          <w:lang w:val="en-AU"/>
        </w:rPr>
        <w:t>D</w:t>
      </w:r>
      <w:r w:rsidRPr="076403E8">
        <w:rPr>
          <w:rFonts w:eastAsia="Arial" w:cs="Arial"/>
          <w:lang w:val="en-AU"/>
        </w:rPr>
        <w:t>isorder which causes lifelong disability to individuals and significant costs to the community as a whole. Not maintaining the efficacy may result in unacceptable costs to individuals and the community as a whole. As a result, option 2 has been excluded from further analysis as it would result in a loss of efficacy</w:t>
      </w:r>
      <w:r w:rsidR="002F606F">
        <w:rPr>
          <w:rFonts w:eastAsia="Arial" w:cs="Arial"/>
          <w:lang w:val="en-AU"/>
        </w:rPr>
        <w:t xml:space="preserve"> </w:t>
      </w:r>
      <w:r w:rsidR="00365EAA">
        <w:rPr>
          <w:rFonts w:eastAsia="Arial" w:cs="Arial"/>
          <w:lang w:val="en-AU"/>
        </w:rPr>
        <w:t>(see sections 2.2.2 and 2.3.2)</w:t>
      </w:r>
      <w:r w:rsidRPr="076403E8">
        <w:rPr>
          <w:rFonts w:eastAsia="Arial" w:cs="Arial"/>
          <w:lang w:val="en-AU"/>
        </w:rPr>
        <w:t>.</w:t>
      </w:r>
    </w:p>
    <w:p w14:paraId="14C17043" w14:textId="77777777" w:rsidR="00292678" w:rsidRDefault="00292678" w:rsidP="00292678">
      <w:pPr>
        <w:rPr>
          <w:rFonts w:ascii="Century Gothic" w:eastAsia="Century Gothic" w:hAnsi="Century Gothic" w:cs="Century Gothic"/>
          <w:sz w:val="20"/>
          <w:szCs w:val="20"/>
          <w:lang w:val="en-AU"/>
        </w:rPr>
      </w:pPr>
    </w:p>
    <w:p w14:paraId="5BFC857E" w14:textId="6AB2D757" w:rsidR="00292678" w:rsidRPr="00125BED" w:rsidRDefault="00292678" w:rsidP="00292678">
      <w:pPr>
        <w:rPr>
          <w:rFonts w:eastAsia="Arial" w:cs="Arial"/>
          <w:lang w:val="en-AU"/>
        </w:rPr>
      </w:pPr>
      <w:r w:rsidRPr="275699C5">
        <w:rPr>
          <w:rFonts w:eastAsia="Arial" w:cs="Arial"/>
          <w:lang w:val="en-AU"/>
        </w:rPr>
        <w:t>Option 3 gives the alcohol industry an alternative set of requirements to achieve compliance that maintains the efficacy of the labelling. Consultation across the printing industry has established that significant cost saving</w:t>
      </w:r>
      <w:r w:rsidR="00D25D79">
        <w:rPr>
          <w:rFonts w:eastAsia="Arial" w:cs="Arial"/>
          <w:lang w:val="en-AU"/>
        </w:rPr>
        <w:t>s</w:t>
      </w:r>
      <w:r w:rsidRPr="275699C5">
        <w:rPr>
          <w:rFonts w:eastAsia="Arial" w:cs="Arial"/>
          <w:lang w:val="en-AU"/>
        </w:rPr>
        <w:t xml:space="preserve"> can occur for industry with </w:t>
      </w:r>
      <w:r>
        <w:rPr>
          <w:rFonts w:eastAsia="Arial" w:cs="Arial"/>
          <w:lang w:val="en-AU"/>
        </w:rPr>
        <w:t>this option.</w:t>
      </w:r>
      <w:r w:rsidRPr="649B2A81">
        <w:rPr>
          <w:rFonts w:eastAsia="Arial" w:cs="Arial"/>
          <w:lang w:val="en-AU"/>
        </w:rPr>
        <w:t xml:space="preserve"> Appropriate transitional arrangements are proposed to support these potential savings.</w:t>
      </w:r>
    </w:p>
    <w:p w14:paraId="019A13BC" w14:textId="77777777" w:rsidR="00292678" w:rsidRDefault="00292678" w:rsidP="00292678">
      <w:pPr>
        <w:pStyle w:val="Heading5"/>
        <w:rPr>
          <w:rFonts w:eastAsia="Arial" w:cs="Arial"/>
        </w:rPr>
      </w:pPr>
      <w:r w:rsidRPr="099E3555">
        <w:rPr>
          <w:rFonts w:eastAsia="Arial" w:cs="Arial"/>
        </w:rPr>
        <w:t>Costs and benefits</w:t>
      </w:r>
      <w:r>
        <w:rPr>
          <w:rFonts w:eastAsia="Arial" w:cs="Arial"/>
        </w:rPr>
        <w:t xml:space="preserve"> of permitting the </w:t>
      </w:r>
      <w:r w:rsidRPr="275699C5">
        <w:rPr>
          <w:rFonts w:eastAsia="Arial" w:cs="Arial"/>
        </w:rPr>
        <w:t>alternative</w:t>
      </w:r>
      <w:r>
        <w:rPr>
          <w:rFonts w:eastAsia="Arial" w:cs="Arial"/>
        </w:rPr>
        <w:t xml:space="preserve"> pregnancy warning mark</w:t>
      </w:r>
    </w:p>
    <w:p w14:paraId="64ECF916" w14:textId="6111435D" w:rsidR="00352FC3" w:rsidRDefault="00592B14" w:rsidP="00352FC3">
      <w:r w:rsidRPr="00592B14">
        <w:rPr>
          <w:rFonts w:eastAsia="Arial"/>
          <w:lang w:bidi="ar-SA"/>
        </w:rPr>
        <w:t>Changing the printing process (e.g. to pre-print process) to avoid the technical issue</w:t>
      </w:r>
      <w:r w:rsidR="00A444EA">
        <w:rPr>
          <w:rFonts w:eastAsia="Arial"/>
          <w:lang w:bidi="ar-SA"/>
        </w:rPr>
        <w:t>s</w:t>
      </w:r>
      <w:r w:rsidRPr="00592B14">
        <w:rPr>
          <w:rFonts w:eastAsia="Arial"/>
          <w:lang w:bidi="ar-SA"/>
        </w:rPr>
        <w:t xml:space="preserve"> associated with printing the pregnancy warning mark on CC using the post-print process</w:t>
      </w:r>
      <w:r w:rsidR="00E230D7">
        <w:rPr>
          <w:rFonts w:eastAsia="Arial"/>
          <w:lang w:bidi="ar-SA"/>
        </w:rPr>
        <w:t xml:space="preserve"> (i.e</w:t>
      </w:r>
      <w:r w:rsidR="00313469">
        <w:rPr>
          <w:rFonts w:eastAsia="Arial"/>
          <w:lang w:bidi="ar-SA"/>
        </w:rPr>
        <w:t>.</w:t>
      </w:r>
      <w:r w:rsidR="00E230D7">
        <w:rPr>
          <w:rFonts w:eastAsia="Arial"/>
          <w:lang w:bidi="ar-SA"/>
        </w:rPr>
        <w:t xml:space="preserve"> option 1)</w:t>
      </w:r>
      <w:r w:rsidRPr="00592B14">
        <w:rPr>
          <w:rFonts w:eastAsia="Arial"/>
          <w:lang w:bidi="ar-SA"/>
        </w:rPr>
        <w:t xml:space="preserve"> would not only increase the ongoing printing costs but could also</w:t>
      </w:r>
      <w:r w:rsidR="006A5D35">
        <w:rPr>
          <w:rFonts w:eastAsia="Arial"/>
          <w:lang w:bidi="ar-SA"/>
        </w:rPr>
        <w:t xml:space="preserve"> lead to</w:t>
      </w:r>
      <w:r w:rsidRPr="00592B14" w:rsidDel="006A5D35">
        <w:rPr>
          <w:rFonts w:eastAsia="Arial"/>
          <w:lang w:bidi="ar-SA"/>
        </w:rPr>
        <w:t xml:space="preserve"> </w:t>
      </w:r>
      <w:r w:rsidR="009E7047">
        <w:rPr>
          <w:rFonts w:eastAsia="Arial"/>
          <w:lang w:bidi="ar-SA"/>
        </w:rPr>
        <w:t>printers</w:t>
      </w:r>
      <w:r w:rsidRPr="00592B14">
        <w:rPr>
          <w:rFonts w:eastAsia="Arial"/>
          <w:lang w:bidi="ar-SA"/>
        </w:rPr>
        <w:t xml:space="preserve"> </w:t>
      </w:r>
      <w:r w:rsidR="006A5D35" w:rsidRPr="000A1AB0">
        <w:rPr>
          <w:rFonts w:eastAsia="Arial"/>
          <w:lang w:bidi="ar-SA"/>
        </w:rPr>
        <w:t xml:space="preserve">having to </w:t>
      </w:r>
      <w:r w:rsidRPr="000A1AB0">
        <w:rPr>
          <w:rFonts w:eastAsia="Arial"/>
          <w:lang w:bidi="ar-SA"/>
        </w:rPr>
        <w:t>purchas</w:t>
      </w:r>
      <w:r w:rsidR="006A5D35" w:rsidRPr="000A1AB0">
        <w:rPr>
          <w:rFonts w:eastAsia="Arial"/>
          <w:lang w:bidi="ar-SA"/>
        </w:rPr>
        <w:t>e</w:t>
      </w:r>
      <w:r w:rsidRPr="000A1AB0">
        <w:rPr>
          <w:rFonts w:eastAsia="Arial"/>
          <w:lang w:bidi="ar-SA"/>
        </w:rPr>
        <w:t xml:space="preserve"> new machinery or</w:t>
      </w:r>
      <w:r w:rsidR="009E7047" w:rsidRPr="000A1AB0">
        <w:rPr>
          <w:rFonts w:eastAsia="Arial"/>
          <w:lang w:bidi="ar-SA"/>
        </w:rPr>
        <w:t xml:space="preserve"> alcoholic beverage producers (particularly those in New Zealand)</w:t>
      </w:r>
      <w:r w:rsidR="00E230D7" w:rsidRPr="000A1AB0">
        <w:rPr>
          <w:rFonts w:eastAsia="Arial"/>
          <w:lang w:bidi="ar-SA"/>
        </w:rPr>
        <w:t xml:space="preserve"> having</w:t>
      </w:r>
      <w:r w:rsidR="009E7047" w:rsidRPr="000A1AB0">
        <w:rPr>
          <w:rFonts w:eastAsia="Arial"/>
          <w:lang w:bidi="ar-SA"/>
        </w:rPr>
        <w:t xml:space="preserve"> to use the pre-print process offshore</w:t>
      </w:r>
      <w:r w:rsidR="004A6005" w:rsidRPr="000A1AB0">
        <w:rPr>
          <w:rFonts w:eastAsia="Arial"/>
          <w:lang w:bidi="ar-SA"/>
        </w:rPr>
        <w:t xml:space="preserve"> </w:t>
      </w:r>
      <w:r w:rsidR="004A6005" w:rsidRPr="000A1AB0">
        <w:rPr>
          <w:rFonts w:cs="Arial"/>
        </w:rPr>
        <w:t>with additional transportation costs and lead-times</w:t>
      </w:r>
      <w:r w:rsidR="009E7047" w:rsidRPr="000A1AB0">
        <w:rPr>
          <w:rFonts w:eastAsia="Arial"/>
          <w:lang w:bidi="ar-SA"/>
        </w:rPr>
        <w:t xml:space="preserve">. </w:t>
      </w:r>
      <w:r w:rsidR="00193F25" w:rsidRPr="000A1AB0">
        <w:rPr>
          <w:rFonts w:eastAsia="Arial"/>
          <w:lang w:bidi="ar-SA"/>
        </w:rPr>
        <w:t>Changing</w:t>
      </w:r>
      <w:r w:rsidR="00193F25">
        <w:rPr>
          <w:rFonts w:eastAsia="Arial"/>
          <w:lang w:bidi="ar-SA"/>
        </w:rPr>
        <w:t xml:space="preserve"> the packaging material or over</w:t>
      </w:r>
      <w:r w:rsidR="000A1AB0">
        <w:rPr>
          <w:rFonts w:eastAsia="Arial"/>
          <w:lang w:bidi="ar-SA"/>
        </w:rPr>
        <w:t>-</w:t>
      </w:r>
      <w:r w:rsidR="00193F25">
        <w:rPr>
          <w:rFonts w:eastAsia="Arial"/>
          <w:lang w:bidi="ar-SA"/>
        </w:rPr>
        <w:t xml:space="preserve">stickering would also incur costs and not be as practical as CC for the larger package sizes (see section 2.2.1). </w:t>
      </w:r>
      <w:r w:rsidR="006A5D35" w:rsidRPr="00474DCA">
        <w:t xml:space="preserve">FSANZ considers the </w:t>
      </w:r>
      <w:r w:rsidR="006A5D35" w:rsidRPr="001E3C07">
        <w:t>approved draft variation</w:t>
      </w:r>
      <w:r w:rsidR="00352FC3">
        <w:t xml:space="preserve"> maintains effectiveness of pregnancy warning labelling while enabling industry to resolve </w:t>
      </w:r>
      <w:r w:rsidR="006A5D35" w:rsidRPr="00474DCA">
        <w:t>technical misalignment issue</w:t>
      </w:r>
      <w:r w:rsidR="00352FC3">
        <w:t>s for a specific</w:t>
      </w:r>
      <w:r w:rsidR="002D4933">
        <w:t xml:space="preserve"> </w:t>
      </w:r>
      <w:r w:rsidR="00352FC3">
        <w:t>type of packaging (i.e. post-printed CC outer packaging of more than one individual unit of an alcoholic beverage).</w:t>
      </w:r>
    </w:p>
    <w:p w14:paraId="391BA83E" w14:textId="77777777" w:rsidR="00592B14" w:rsidRPr="00592B14" w:rsidRDefault="00592B14" w:rsidP="00592B14">
      <w:pPr>
        <w:rPr>
          <w:rFonts w:eastAsia="Arial"/>
          <w:lang w:bidi="ar-SA"/>
        </w:rPr>
      </w:pPr>
    </w:p>
    <w:p w14:paraId="0EF3C86D" w14:textId="5C8FF42B" w:rsidR="00292678" w:rsidRDefault="00292678" w:rsidP="00292678">
      <w:pPr>
        <w:rPr>
          <w:rFonts w:ascii="Century Gothic" w:eastAsia="Century Gothic" w:hAnsi="Century Gothic" w:cs="Century Gothic"/>
          <w:sz w:val="20"/>
          <w:szCs w:val="20"/>
          <w:lang w:val="en-AU"/>
        </w:rPr>
      </w:pPr>
      <w:r w:rsidRPr="399944A0">
        <w:rPr>
          <w:rFonts w:eastAsia="Arial" w:cs="Arial"/>
          <w:lang w:val="en-AU"/>
        </w:rPr>
        <w:t>Advice from</w:t>
      </w:r>
      <w:r w:rsidRPr="399944A0" w:rsidDel="006A5D35">
        <w:rPr>
          <w:rFonts w:eastAsia="Arial" w:cs="Arial"/>
          <w:lang w:val="en-AU"/>
        </w:rPr>
        <w:t xml:space="preserve"> </w:t>
      </w:r>
      <w:r w:rsidRPr="399944A0">
        <w:rPr>
          <w:rFonts w:eastAsia="Arial" w:cs="Arial"/>
          <w:lang w:val="en-AU"/>
        </w:rPr>
        <w:t xml:space="preserve">the printing industry is that </w:t>
      </w:r>
      <w:r w:rsidR="006E75B5">
        <w:rPr>
          <w:rFonts w:eastAsia="Arial" w:cs="Arial"/>
          <w:lang w:val="en-AU"/>
        </w:rPr>
        <w:t>increasing the size</w:t>
      </w:r>
      <w:r w:rsidR="00E92235">
        <w:rPr>
          <w:rFonts w:eastAsia="Arial" w:cs="Arial"/>
          <w:lang w:val="en-AU"/>
        </w:rPr>
        <w:t xml:space="preserve"> of type and pictogram diameter</w:t>
      </w:r>
      <w:r w:rsidR="006E75B5">
        <w:rPr>
          <w:rFonts w:eastAsia="Arial" w:cs="Arial"/>
          <w:lang w:val="en-AU"/>
        </w:rPr>
        <w:t xml:space="preserve"> </w:t>
      </w:r>
      <w:r w:rsidR="00727390">
        <w:rPr>
          <w:rFonts w:eastAsia="Arial" w:cs="Arial"/>
          <w:lang w:val="en-AU"/>
        </w:rPr>
        <w:t>by about 25%</w:t>
      </w:r>
      <w:r w:rsidRPr="399944A0">
        <w:rPr>
          <w:rFonts w:eastAsia="Arial" w:cs="Arial"/>
          <w:lang w:val="en-AU"/>
        </w:rPr>
        <w:t xml:space="preserve"> might lead to a small increase in cost due to an increased percentage of the box being covered in ink. However, this would be more than offset by the cost saved by </w:t>
      </w:r>
      <w:r w:rsidR="00CB1473">
        <w:rPr>
          <w:rFonts w:eastAsia="Arial" w:cs="Arial"/>
          <w:lang w:val="en-AU"/>
        </w:rPr>
        <w:t>not having to change printing method</w:t>
      </w:r>
      <w:r w:rsidR="00E92235">
        <w:rPr>
          <w:rFonts w:eastAsia="Arial" w:cs="Arial"/>
          <w:lang w:val="en-AU"/>
        </w:rPr>
        <w:t xml:space="preserve"> or packaging type</w:t>
      </w:r>
      <w:r w:rsidR="00CB1473">
        <w:rPr>
          <w:rFonts w:eastAsia="Arial" w:cs="Arial"/>
          <w:lang w:val="en-AU"/>
        </w:rPr>
        <w:t xml:space="preserve">, </w:t>
      </w:r>
      <w:r w:rsidR="00E92235">
        <w:rPr>
          <w:rFonts w:eastAsia="Arial" w:cs="Arial"/>
          <w:lang w:val="en-AU"/>
        </w:rPr>
        <w:t xml:space="preserve">by </w:t>
      </w:r>
      <w:r w:rsidRPr="399944A0">
        <w:rPr>
          <w:rFonts w:eastAsia="Arial" w:cs="Arial"/>
          <w:lang w:val="en-AU"/>
        </w:rPr>
        <w:t xml:space="preserve">not requiring the warning label to be on a printed (white) background and permitting the warning label to be in a single </w:t>
      </w:r>
      <w:r w:rsidR="00E92235">
        <w:rPr>
          <w:rFonts w:eastAsia="Arial" w:cs="Arial"/>
          <w:lang w:val="en-AU"/>
        </w:rPr>
        <w:t xml:space="preserve">black </w:t>
      </w:r>
      <w:r w:rsidRPr="399944A0">
        <w:rPr>
          <w:rFonts w:eastAsia="Arial" w:cs="Arial"/>
          <w:lang w:val="en-AU"/>
        </w:rPr>
        <w:t xml:space="preserve">colour. Therefore, the proposed change is likely to lead to significant cost savings to industry if industry participants decide to satisfy these </w:t>
      </w:r>
      <w:r w:rsidRPr="0E6AEC97">
        <w:rPr>
          <w:rFonts w:eastAsia="Arial" w:cs="Arial"/>
          <w:lang w:val="en-AU"/>
        </w:rPr>
        <w:t>alternative</w:t>
      </w:r>
      <w:r w:rsidRPr="399944A0">
        <w:rPr>
          <w:rFonts w:eastAsia="Arial" w:cs="Arial"/>
          <w:lang w:val="en-AU"/>
        </w:rPr>
        <w:t xml:space="preserve"> requirements to achieve compliance</w:t>
      </w:r>
      <w:r w:rsidRPr="099E3555">
        <w:rPr>
          <w:rFonts w:ascii="Century Gothic" w:eastAsia="Century Gothic" w:hAnsi="Century Gothic" w:cs="Century Gothic"/>
          <w:sz w:val="20"/>
          <w:szCs w:val="20"/>
          <w:lang w:val="en-AU"/>
        </w:rPr>
        <w:t>.</w:t>
      </w:r>
    </w:p>
    <w:p w14:paraId="395CA8C2" w14:textId="77777777" w:rsidR="00292678" w:rsidRDefault="00292678" w:rsidP="00292678">
      <w:pPr>
        <w:rPr>
          <w:szCs w:val="22"/>
          <w:lang w:val="en-AU"/>
        </w:rPr>
      </w:pPr>
    </w:p>
    <w:p w14:paraId="7BB4EE1C" w14:textId="1AE0E587" w:rsidR="00292678" w:rsidRDefault="00292678" w:rsidP="00292678">
      <w:r w:rsidRPr="11ED39CB">
        <w:rPr>
          <w:rFonts w:eastAsia="Arial" w:cs="Arial"/>
          <w:lang w:val="en-AU"/>
        </w:rPr>
        <w:t>The efficacy of labelling will be maintained</w:t>
      </w:r>
      <w:r>
        <w:rPr>
          <w:rFonts w:eastAsia="Arial" w:cs="Arial"/>
          <w:lang w:val="en-AU"/>
        </w:rPr>
        <w:t>,</w:t>
      </w:r>
      <w:r>
        <w:t xml:space="preserve"> alerting consumers about the risks of drinking </w:t>
      </w:r>
      <w:r>
        <w:lastRenderedPageBreak/>
        <w:t xml:space="preserve">alcohol during pregnancy and enabling them to make an informed choice. </w:t>
      </w:r>
    </w:p>
    <w:p w14:paraId="202A7C56" w14:textId="77777777" w:rsidR="00F33D76" w:rsidRDefault="00F33D76" w:rsidP="00292678"/>
    <w:p w14:paraId="45C76E65" w14:textId="77777777" w:rsidR="00292678" w:rsidRPr="00C75927" w:rsidRDefault="00292678" w:rsidP="00292678">
      <w:pPr>
        <w:rPr>
          <w:rFonts w:eastAsia="Arial" w:cs="Arial"/>
          <w:lang w:val="en-AU"/>
        </w:rPr>
      </w:pPr>
      <w:r w:rsidRPr="650B3713">
        <w:rPr>
          <w:rFonts w:eastAsia="Arial" w:cs="Arial"/>
          <w:lang w:val="en-AU"/>
        </w:rPr>
        <w:t xml:space="preserve">Beyond making compliance officers aware of the </w:t>
      </w:r>
      <w:r w:rsidRPr="56173105">
        <w:rPr>
          <w:rFonts w:eastAsia="Arial" w:cs="Arial"/>
          <w:lang w:val="en-AU"/>
        </w:rPr>
        <w:t>alternative</w:t>
      </w:r>
      <w:r>
        <w:rPr>
          <w:rFonts w:eastAsia="Arial" w:cs="Arial"/>
          <w:lang w:val="en-AU"/>
        </w:rPr>
        <w:t xml:space="preserve"> </w:t>
      </w:r>
      <w:r w:rsidRPr="650B3713">
        <w:rPr>
          <w:rFonts w:eastAsia="Arial" w:cs="Arial"/>
          <w:lang w:val="en-AU"/>
        </w:rPr>
        <w:t>requirements that can be satisfied to achieve compliance, the Government is unlikely to encounter any additional costs.</w:t>
      </w:r>
    </w:p>
    <w:p w14:paraId="3DDFED30" w14:textId="09493A7B" w:rsidR="008937D2" w:rsidRDefault="00292678" w:rsidP="00572E5B">
      <w:pPr>
        <w:pStyle w:val="Heading5"/>
        <w:ind w:left="0" w:firstLine="0"/>
        <w:rPr>
          <w:rFonts w:eastAsia="Arial" w:cs="Arial"/>
        </w:rPr>
      </w:pPr>
      <w:r w:rsidRPr="099E3555">
        <w:rPr>
          <w:rFonts w:eastAsia="Arial" w:cs="Arial"/>
        </w:rPr>
        <w:t>Conclusions from cost benefit considerations</w:t>
      </w:r>
    </w:p>
    <w:p w14:paraId="762142F8" w14:textId="747EC1DB" w:rsidR="00292678" w:rsidRPr="00BE202D" w:rsidRDefault="00292678" w:rsidP="002C1A3B">
      <w:pPr>
        <w:rPr>
          <w:rFonts w:eastAsia="Arial" w:cs="Arial"/>
        </w:rPr>
      </w:pPr>
      <w:r w:rsidRPr="099E3555">
        <w:rPr>
          <w:rFonts w:eastAsia="Arial" w:cs="Arial"/>
        </w:rPr>
        <w:t xml:space="preserve">FSANZ’s assessment is that the direct and indirect benefits that would arise from option 3 most likely outweigh the associated costs. </w:t>
      </w:r>
    </w:p>
    <w:bookmarkEnd w:id="106"/>
    <w:p w14:paraId="561895A5" w14:textId="77777777" w:rsidR="002C1A3B" w:rsidRPr="002C1A3B" w:rsidRDefault="002C1A3B" w:rsidP="002C1A3B">
      <w:pPr>
        <w:pStyle w:val="Heading4"/>
      </w:pPr>
      <w:r w:rsidRPr="002C1A3B">
        <w:t>2.5.1.2</w:t>
      </w:r>
      <w:r w:rsidRPr="002C1A3B">
        <w:tab/>
        <w:t>Other measures</w:t>
      </w:r>
    </w:p>
    <w:p w14:paraId="5A65D0DA" w14:textId="77777777" w:rsidR="00AC7BA0" w:rsidRPr="005558D8" w:rsidRDefault="00AC7BA0" w:rsidP="00AC7BA0">
      <w:r w:rsidRPr="005558D8">
        <w:t>There are no other measures (whether available to FSANZ or not) that would be more cost-effective than</w:t>
      </w:r>
      <w:r>
        <w:t xml:space="preserve"> the approved draft variation.</w:t>
      </w:r>
    </w:p>
    <w:p w14:paraId="7A40FCAA" w14:textId="77777777" w:rsidR="002C1A3B" w:rsidRPr="002C1A3B" w:rsidRDefault="002C1A3B" w:rsidP="002C1A3B">
      <w:pPr>
        <w:pStyle w:val="Heading4"/>
      </w:pPr>
      <w:r w:rsidRPr="002C1A3B">
        <w:t>2.5.1.3</w:t>
      </w:r>
      <w:r w:rsidRPr="002C1A3B">
        <w:tab/>
        <w:t>Any relevant New Zealand standards</w:t>
      </w:r>
    </w:p>
    <w:p w14:paraId="2A29FBEC" w14:textId="326DC850" w:rsidR="002C1A3B" w:rsidRPr="002C1A3B" w:rsidRDefault="00AC7BA0" w:rsidP="002C1A3B">
      <w:pPr>
        <w:rPr>
          <w:lang w:bidi="ar-SA"/>
        </w:rPr>
      </w:pPr>
      <w:r>
        <w:rPr>
          <w:lang w:bidi="ar-SA"/>
        </w:rPr>
        <w:t xml:space="preserve">The relevant standards apply in both Australia and New Zealand. </w:t>
      </w:r>
      <w:r w:rsidR="002C1A3B" w:rsidRPr="002C1A3B">
        <w:rPr>
          <w:lang w:bidi="ar-SA"/>
        </w:rPr>
        <w:t>There are no relevant New Zealand Standards.</w:t>
      </w:r>
    </w:p>
    <w:p w14:paraId="23BDF820" w14:textId="6070E057" w:rsidR="001F7F63" w:rsidRDefault="002C1A3B" w:rsidP="00AC7BA0">
      <w:pPr>
        <w:pStyle w:val="Heading4"/>
      </w:pPr>
      <w:r w:rsidRPr="002C1A3B">
        <w:t>2.5.1.4</w:t>
      </w:r>
      <w:r w:rsidRPr="002C1A3B">
        <w:tab/>
        <w:t>Any other relevant matters</w:t>
      </w:r>
      <w:bookmarkStart w:id="107" w:name="_Toc370223479"/>
      <w:bookmarkStart w:id="108" w:name="_Toc370225394"/>
      <w:bookmarkStart w:id="109" w:name="_Toc300761897"/>
      <w:bookmarkStart w:id="110" w:name="_Toc300933440"/>
    </w:p>
    <w:p w14:paraId="49E4BB5E" w14:textId="77777777" w:rsidR="001F7F63" w:rsidRDefault="001F7F63" w:rsidP="001F7F63">
      <w:pPr>
        <w:rPr>
          <w:lang w:bidi="ar-SA"/>
        </w:rPr>
      </w:pPr>
      <w:r>
        <w:t>Other relevant matters are considered below</w:t>
      </w:r>
      <w:r>
        <w:rPr>
          <w:lang w:bidi="ar-SA"/>
        </w:rPr>
        <w:t>.</w:t>
      </w:r>
      <w:r>
        <w:t xml:space="preserve"> </w:t>
      </w:r>
    </w:p>
    <w:p w14:paraId="66F4D385" w14:textId="77777777" w:rsidR="002C1A3B" w:rsidRPr="002C1A3B" w:rsidRDefault="002C1A3B" w:rsidP="002C1A3B">
      <w:pPr>
        <w:pStyle w:val="Heading3"/>
      </w:pPr>
      <w:r w:rsidRPr="002C1A3B">
        <w:t>2.5.2.</w:t>
      </w:r>
      <w:r w:rsidRPr="002C1A3B">
        <w:tab/>
        <w:t>Subsection 18(1)</w:t>
      </w:r>
      <w:bookmarkEnd w:id="107"/>
      <w:bookmarkEnd w:id="108"/>
      <w:r w:rsidRPr="002C1A3B">
        <w:t xml:space="preserve"> </w:t>
      </w:r>
      <w:bookmarkEnd w:id="109"/>
      <w:bookmarkEnd w:id="110"/>
    </w:p>
    <w:p w14:paraId="5963955E" w14:textId="77777777" w:rsidR="002C1A3B" w:rsidRPr="002C1A3B" w:rsidRDefault="002C1A3B" w:rsidP="002C1A3B">
      <w:r w:rsidRPr="002C1A3B">
        <w:rPr>
          <w:rFonts w:cs="Arial"/>
        </w:rPr>
        <w:t xml:space="preserve">FSANZ has also </w:t>
      </w:r>
      <w:r w:rsidRPr="002C1A3B">
        <w:t>considered the three objectives in subsection 18(1) of the FSANZ Act during the assessment.</w:t>
      </w:r>
    </w:p>
    <w:p w14:paraId="5C66213F" w14:textId="77777777" w:rsidR="002C1A3B" w:rsidRPr="002C1A3B" w:rsidRDefault="002C1A3B" w:rsidP="002C1A3B">
      <w:pPr>
        <w:pStyle w:val="Heading4"/>
        <w:rPr>
          <w:lang w:eastAsia="en-AU"/>
        </w:rPr>
      </w:pPr>
      <w:bookmarkStart w:id="111" w:name="_Toc297029117"/>
      <w:bookmarkStart w:id="112" w:name="_Toc300761898"/>
      <w:bookmarkStart w:id="113" w:name="_Toc300933441"/>
      <w:r w:rsidRPr="002C1A3B">
        <w:rPr>
          <w:lang w:eastAsia="en-AU"/>
        </w:rPr>
        <w:t>2.5.2.1</w:t>
      </w:r>
      <w:r w:rsidRPr="002C1A3B">
        <w:rPr>
          <w:lang w:eastAsia="en-AU"/>
        </w:rPr>
        <w:tab/>
        <w:t>Protection of public health and safety</w:t>
      </w:r>
      <w:bookmarkEnd w:id="111"/>
      <w:bookmarkEnd w:id="112"/>
      <w:bookmarkEnd w:id="113"/>
    </w:p>
    <w:p w14:paraId="7C870C6C" w14:textId="6D3F3ADE" w:rsidR="00792832" w:rsidRDefault="00AC7BA0" w:rsidP="00AC7BA0">
      <w:bookmarkStart w:id="114" w:name="_Toc300761899"/>
      <w:bookmarkStart w:id="115" w:name="_Toc300933442"/>
      <w:r>
        <w:t xml:space="preserve">The approved alternative pregnancy warning mark for use only under specific circumstances as </w:t>
      </w:r>
      <w:r w:rsidRPr="00CB1473">
        <w:t xml:space="preserve">described in section </w:t>
      </w:r>
      <w:r w:rsidR="00CB1473" w:rsidRPr="00CB1473">
        <w:t>2.3</w:t>
      </w:r>
      <w:r w:rsidRPr="004C6853">
        <w:t>,</w:t>
      </w:r>
      <w:r>
        <w:t xml:space="preserve"> will maintain the effectiveness of the warning label whilst enabling industry </w:t>
      </w:r>
      <w:r w:rsidRPr="002D4933">
        <w:t xml:space="preserve">to resolve technical misalignment issues for </w:t>
      </w:r>
      <w:r w:rsidR="00792832">
        <w:t>a specific type of packaging (i.e. post-printed CC outer packaging of more than one individual unit of an alcoholic beverage).</w:t>
      </w:r>
      <w:r>
        <w:t xml:space="preserve"> </w:t>
      </w:r>
      <w:r w:rsidR="0014610C">
        <w:t>Similar to</w:t>
      </w:r>
      <w:r>
        <w:t xml:space="preserve"> the warning label on individual units of alcoholic beverages and other (non CC) packaging, the alternative pregnancy warning mark supports Australia and New Zealand governments’ public health advice and messages for women not to drink alcohol during pregnancy to reduce the risk to the health and safety of the unborn child. </w:t>
      </w:r>
    </w:p>
    <w:p w14:paraId="53F56ECB" w14:textId="77777777" w:rsidR="002C1A3B" w:rsidRPr="002C1A3B" w:rsidRDefault="002C1A3B" w:rsidP="002C1A3B">
      <w:pPr>
        <w:pStyle w:val="Heading4"/>
        <w:rPr>
          <w:lang w:eastAsia="en-AU"/>
        </w:rPr>
      </w:pPr>
      <w:r w:rsidRPr="002C1A3B">
        <w:rPr>
          <w:lang w:eastAsia="en-AU"/>
        </w:rPr>
        <w:t>2.5.2.2</w:t>
      </w:r>
      <w:r w:rsidRPr="002C1A3B">
        <w:rPr>
          <w:lang w:eastAsia="en-AU"/>
        </w:rPr>
        <w:tab/>
        <w:t>The provision of adequate information relating to food to enable consumers to make informed choices</w:t>
      </w:r>
      <w:bookmarkEnd w:id="114"/>
      <w:bookmarkEnd w:id="115"/>
    </w:p>
    <w:p w14:paraId="6ED44029" w14:textId="7CF579A5" w:rsidR="00AC7BA0" w:rsidRDefault="00AC7BA0" w:rsidP="00AC7BA0">
      <w:bookmarkStart w:id="116" w:name="_Toc300761900"/>
      <w:bookmarkStart w:id="117" w:name="_Toc300933443"/>
      <w:r>
        <w:t xml:space="preserve">The approved alternative pregnancy warning mark will maintain a noticeable and </w:t>
      </w:r>
      <w:r w:rsidRPr="00E00169">
        <w:t xml:space="preserve">understandable warning on alcoholic beverages packaged in CC (meeting the specific conditions described in section </w:t>
      </w:r>
      <w:r w:rsidR="00E00169" w:rsidRPr="00E00169">
        <w:t>2.3</w:t>
      </w:r>
      <w:r w:rsidRPr="00E00169">
        <w:t>) to alert</w:t>
      </w:r>
      <w:r>
        <w:t xml:space="preserve"> consumers about the risks of drinking alcohol during pregnancy and enable them to make an informed choice. </w:t>
      </w:r>
    </w:p>
    <w:p w14:paraId="14F48753" w14:textId="77777777" w:rsidR="002C1A3B" w:rsidRPr="002C1A3B" w:rsidRDefault="002C1A3B" w:rsidP="002C1A3B">
      <w:pPr>
        <w:pStyle w:val="Heading4"/>
        <w:rPr>
          <w:lang w:eastAsia="en-AU"/>
        </w:rPr>
      </w:pPr>
      <w:r w:rsidRPr="002C1A3B">
        <w:rPr>
          <w:lang w:eastAsia="en-AU"/>
        </w:rPr>
        <w:t>2.5.2.3</w:t>
      </w:r>
      <w:r w:rsidRPr="002C1A3B">
        <w:rPr>
          <w:lang w:eastAsia="en-AU"/>
        </w:rPr>
        <w:tab/>
        <w:t>The prevention of misleading or deceptive conduct</w:t>
      </w:r>
      <w:bookmarkEnd w:id="116"/>
      <w:bookmarkEnd w:id="117"/>
    </w:p>
    <w:p w14:paraId="6EB96A8D" w14:textId="77777777" w:rsidR="00AC7BA0" w:rsidRPr="00936539" w:rsidRDefault="00AC7BA0" w:rsidP="00AC7BA0">
      <w:bookmarkStart w:id="118" w:name="_Toc300761901"/>
      <w:bookmarkStart w:id="119" w:name="_Toc300933444"/>
      <w:bookmarkStart w:id="120" w:name="_Toc370223480"/>
      <w:bookmarkStart w:id="121" w:name="_Toc370225395"/>
      <w:r w:rsidRPr="00936539">
        <w:t>FSANZ has not identified any issues relevant to this matter.</w:t>
      </w:r>
    </w:p>
    <w:p w14:paraId="63A02278" w14:textId="77777777" w:rsidR="002C1A3B" w:rsidRPr="002C1A3B" w:rsidRDefault="002C1A3B" w:rsidP="002C1A3B">
      <w:pPr>
        <w:keepNext/>
        <w:spacing w:before="240" w:after="240"/>
        <w:ind w:left="851" w:hanging="851"/>
        <w:outlineLvl w:val="2"/>
        <w:rPr>
          <w:b/>
          <w:bCs/>
          <w:lang w:eastAsia="en-AU" w:bidi="ar-SA"/>
        </w:rPr>
      </w:pPr>
      <w:r w:rsidRPr="002C1A3B">
        <w:rPr>
          <w:b/>
          <w:bCs/>
          <w:lang w:eastAsia="en-AU" w:bidi="ar-SA"/>
        </w:rPr>
        <w:t>2.5.3</w:t>
      </w:r>
      <w:r w:rsidRPr="002C1A3B">
        <w:rPr>
          <w:b/>
          <w:bCs/>
          <w:lang w:eastAsia="en-AU" w:bidi="ar-SA"/>
        </w:rPr>
        <w:tab/>
        <w:t xml:space="preserve">Subsection 18(2) </w:t>
      </w:r>
      <w:bookmarkEnd w:id="118"/>
      <w:bookmarkEnd w:id="119"/>
      <w:r w:rsidRPr="002C1A3B">
        <w:rPr>
          <w:b/>
          <w:bCs/>
          <w:lang w:eastAsia="en-AU" w:bidi="ar-SA"/>
        </w:rPr>
        <w:t>considerations</w:t>
      </w:r>
      <w:bookmarkEnd w:id="120"/>
      <w:bookmarkEnd w:id="121"/>
    </w:p>
    <w:p w14:paraId="1157397A" w14:textId="77777777" w:rsidR="002C1A3B" w:rsidRPr="002C1A3B" w:rsidRDefault="002C1A3B" w:rsidP="002C1A3B">
      <w:pPr>
        <w:rPr>
          <w:rFonts w:cs="Arial"/>
        </w:rPr>
      </w:pPr>
      <w:r w:rsidRPr="002C1A3B">
        <w:rPr>
          <w:rFonts w:cs="Arial"/>
        </w:rPr>
        <w:t>FSANZ has also had regard to:</w:t>
      </w:r>
    </w:p>
    <w:p w14:paraId="5A44B5AA" w14:textId="77777777" w:rsidR="002C1A3B" w:rsidRPr="002C1A3B" w:rsidRDefault="002C1A3B" w:rsidP="002C1A3B">
      <w:pPr>
        <w:rPr>
          <w:rFonts w:cs="Arial"/>
        </w:rPr>
      </w:pPr>
    </w:p>
    <w:p w14:paraId="18FA2B61" w14:textId="77777777" w:rsidR="002C1A3B" w:rsidRPr="002C1A3B" w:rsidRDefault="002C1A3B" w:rsidP="002C1A3B">
      <w:pPr>
        <w:pStyle w:val="FSBullet1"/>
        <w:rPr>
          <w:b/>
        </w:rPr>
      </w:pPr>
      <w:r w:rsidRPr="002C1A3B">
        <w:rPr>
          <w:b/>
        </w:rPr>
        <w:t>the need for standards to be based on risk analysis using the best available scientific evidence</w:t>
      </w:r>
    </w:p>
    <w:p w14:paraId="505EDBF0" w14:textId="77777777" w:rsidR="002C1A3B" w:rsidRPr="002C1A3B" w:rsidRDefault="002C1A3B" w:rsidP="002C1A3B">
      <w:pPr>
        <w:rPr>
          <w:lang w:bidi="ar-SA"/>
        </w:rPr>
      </w:pPr>
    </w:p>
    <w:p w14:paraId="7F0F9EC4" w14:textId="441630D5" w:rsidR="006D241B" w:rsidRPr="00EF2E9D" w:rsidRDefault="006D241B" w:rsidP="006D241B">
      <w:r>
        <w:t>FSANZ used the best available evidence in the assessment. FSANZ drew on the evidence review prepared for Proposal P1050 to support the assessment and the consideration of options to address the technical printing issue and maintain label effectiveness. FSANZ is satisfied the P1050 evidence is the best available evidence. The applicant submitted information on the technical printing issue and FSANZ obtained additional evidence from printers in Australia and New Zealand.</w:t>
      </w:r>
    </w:p>
    <w:p w14:paraId="43E1683B" w14:textId="77777777" w:rsidR="002C1A3B" w:rsidRPr="002C1A3B" w:rsidRDefault="002C1A3B" w:rsidP="002C1A3B">
      <w:pPr>
        <w:rPr>
          <w:lang w:bidi="ar-SA"/>
        </w:rPr>
      </w:pPr>
    </w:p>
    <w:p w14:paraId="39686EC9" w14:textId="77777777" w:rsidR="002C1A3B" w:rsidRPr="002C1A3B" w:rsidRDefault="002C1A3B" w:rsidP="002C1A3B">
      <w:pPr>
        <w:pStyle w:val="FSBullet1"/>
        <w:rPr>
          <w:b/>
        </w:rPr>
      </w:pPr>
      <w:r w:rsidRPr="002C1A3B">
        <w:rPr>
          <w:b/>
        </w:rPr>
        <w:t>the promotion of consistency between domestic and international food standards</w:t>
      </w:r>
    </w:p>
    <w:p w14:paraId="766ED634" w14:textId="77777777" w:rsidR="002C1A3B" w:rsidRPr="002C1A3B" w:rsidRDefault="002C1A3B" w:rsidP="002C1A3B">
      <w:pPr>
        <w:rPr>
          <w:lang w:bidi="ar-SA"/>
        </w:rPr>
      </w:pPr>
    </w:p>
    <w:p w14:paraId="2B761996" w14:textId="77777777" w:rsidR="004A0261" w:rsidRDefault="004A0261" w:rsidP="004A0261">
      <w:r>
        <w:t>FSANZ is unaware of</w:t>
      </w:r>
      <w:r w:rsidRPr="004F3DF4">
        <w:t xml:space="preserve"> international food standards directly relevant to this application</w:t>
      </w:r>
      <w:r>
        <w:t>.</w:t>
      </w:r>
    </w:p>
    <w:p w14:paraId="02EC6DA9" w14:textId="77777777" w:rsidR="002C1A3B" w:rsidRPr="002C1A3B" w:rsidRDefault="002C1A3B" w:rsidP="002C1A3B">
      <w:pPr>
        <w:rPr>
          <w:lang w:bidi="ar-SA"/>
        </w:rPr>
      </w:pPr>
    </w:p>
    <w:p w14:paraId="4337930F" w14:textId="77777777" w:rsidR="002C1A3B" w:rsidRPr="002C1A3B" w:rsidRDefault="002C1A3B" w:rsidP="002C1A3B">
      <w:pPr>
        <w:pStyle w:val="FSBullet1"/>
        <w:rPr>
          <w:b/>
        </w:rPr>
      </w:pPr>
      <w:r w:rsidRPr="002C1A3B">
        <w:rPr>
          <w:b/>
        </w:rPr>
        <w:t>the desirability of an efficient and internationally competitive food industry</w:t>
      </w:r>
    </w:p>
    <w:p w14:paraId="461175CD" w14:textId="77777777" w:rsidR="002C1A3B" w:rsidRPr="002C1A3B" w:rsidRDefault="002C1A3B" w:rsidP="002C1A3B">
      <w:pPr>
        <w:rPr>
          <w:lang w:bidi="ar-SA"/>
        </w:rPr>
      </w:pPr>
    </w:p>
    <w:p w14:paraId="05A5F9FC" w14:textId="177817DE" w:rsidR="004A0261" w:rsidRPr="00711496" w:rsidRDefault="004A0261" w:rsidP="004A0261">
      <w:r>
        <w:t>FSANZ does not anticipate a significant impact on efficiency and international competition. The approved draft variation will also provide an alternative pregnancy warning mark for producers exporting alcoholic beverages in CC packaging to Australia and New Zealand (providing the packaging meets the conditions for use of the alternative pregnancy warning mark).</w:t>
      </w:r>
    </w:p>
    <w:p w14:paraId="236F7895" w14:textId="77777777" w:rsidR="002C1A3B" w:rsidRPr="002C1A3B" w:rsidRDefault="002C1A3B" w:rsidP="002C1A3B">
      <w:pPr>
        <w:rPr>
          <w:lang w:bidi="ar-SA"/>
        </w:rPr>
      </w:pPr>
    </w:p>
    <w:p w14:paraId="0671AD18" w14:textId="77777777" w:rsidR="002C1A3B" w:rsidRPr="002C1A3B" w:rsidRDefault="002C1A3B" w:rsidP="002C1A3B">
      <w:pPr>
        <w:pStyle w:val="FSBullet1"/>
        <w:rPr>
          <w:b/>
        </w:rPr>
      </w:pPr>
      <w:r w:rsidRPr="002C1A3B">
        <w:rPr>
          <w:b/>
        </w:rPr>
        <w:t>the promotion of fair trading in food</w:t>
      </w:r>
    </w:p>
    <w:p w14:paraId="520A37B3" w14:textId="77777777" w:rsidR="002C1A3B" w:rsidRPr="002C1A3B" w:rsidRDefault="002C1A3B" w:rsidP="002C1A3B">
      <w:pPr>
        <w:rPr>
          <w:lang w:bidi="ar-SA"/>
        </w:rPr>
      </w:pPr>
    </w:p>
    <w:p w14:paraId="5D7FD620" w14:textId="4987CFAE" w:rsidR="002C1A3B" w:rsidRDefault="004A0261" w:rsidP="002C1A3B">
      <w:r w:rsidRPr="004B165C">
        <w:t>FSANZ has not identified any issues relevant to this matter.</w:t>
      </w:r>
    </w:p>
    <w:p w14:paraId="7A372152" w14:textId="77777777" w:rsidR="004A0261" w:rsidRPr="002C1A3B" w:rsidRDefault="004A0261" w:rsidP="002C1A3B">
      <w:pPr>
        <w:rPr>
          <w:lang w:bidi="ar-SA"/>
        </w:rPr>
      </w:pPr>
    </w:p>
    <w:p w14:paraId="0C4667AA" w14:textId="77777777" w:rsidR="002C1A3B" w:rsidRPr="002C1A3B" w:rsidRDefault="002C1A3B" w:rsidP="002C1A3B">
      <w:pPr>
        <w:pStyle w:val="FSBullet1"/>
        <w:rPr>
          <w:b/>
        </w:rPr>
      </w:pPr>
      <w:r w:rsidRPr="002C1A3B">
        <w:rPr>
          <w:b/>
        </w:rPr>
        <w:t xml:space="preserve">any written policy guidelines formulated by the </w:t>
      </w:r>
      <w:r w:rsidR="00167F09">
        <w:rPr>
          <w:b/>
        </w:rPr>
        <w:t>Food Ministers’ Meeting</w:t>
      </w:r>
    </w:p>
    <w:p w14:paraId="040396AA" w14:textId="77777777" w:rsidR="002C1A3B" w:rsidRPr="002C1A3B" w:rsidRDefault="002C1A3B" w:rsidP="002C1A3B">
      <w:pPr>
        <w:rPr>
          <w:lang w:bidi="ar-SA"/>
        </w:rPr>
      </w:pPr>
    </w:p>
    <w:p w14:paraId="18B7AA30" w14:textId="0C04635A" w:rsidR="002C1A3B" w:rsidRPr="004A0261" w:rsidRDefault="004A0261" w:rsidP="002C1A3B">
      <w:r>
        <w:t>There are no specific policy guidelines formulated and notified by the</w:t>
      </w:r>
      <w:r>
        <w:rPr>
          <w:rFonts w:cs="Arial"/>
          <w:szCs w:val="22"/>
        </w:rPr>
        <w:t xml:space="preserve"> Australia and New Zealand Ministerial Forum on Food Regulation (the Forum</w:t>
      </w:r>
      <w:r>
        <w:rPr>
          <w:rStyle w:val="FootnoteReference"/>
          <w:rFonts w:cs="Arial"/>
          <w:szCs w:val="22"/>
        </w:rPr>
        <w:footnoteReference w:id="18"/>
      </w:r>
      <w:r>
        <w:rPr>
          <w:rFonts w:cs="Arial"/>
          <w:szCs w:val="22"/>
        </w:rPr>
        <w:t>)</w:t>
      </w:r>
      <w:r>
        <w:t xml:space="preserve"> under paragraph 18(2)(e) of the FSANZ Act which apply to this application. However, FSANZ has had regard to policy advice provided by the Forum for Proposal P1050 (see section 2.3.2).</w:t>
      </w:r>
    </w:p>
    <w:p w14:paraId="5BB2F9BE" w14:textId="35BE1404" w:rsidR="0098776C" w:rsidRPr="0098776C" w:rsidRDefault="0098776C" w:rsidP="0098776C">
      <w:pPr>
        <w:pStyle w:val="Heading1"/>
      </w:pPr>
      <w:bookmarkStart w:id="122" w:name="_Toc129854168"/>
      <w:bookmarkStart w:id="123" w:name="_Toc11735643"/>
      <w:bookmarkStart w:id="124" w:name="_Toc29883130"/>
      <w:bookmarkStart w:id="125" w:name="_Toc41906817"/>
      <w:bookmarkStart w:id="126" w:name="_Toc41907564"/>
      <w:bookmarkStart w:id="127" w:name="_Toc43112360"/>
      <w:bookmarkEnd w:id="103"/>
      <w:r w:rsidRPr="0098776C">
        <w:t>3</w:t>
      </w:r>
      <w:r w:rsidRPr="0098776C">
        <w:tab/>
        <w:t>Transitional arrangements</w:t>
      </w:r>
      <w:bookmarkEnd w:id="122"/>
    </w:p>
    <w:p w14:paraId="3F3B217F" w14:textId="7BFB0A49" w:rsidR="008F3175" w:rsidRDefault="008F3175" w:rsidP="0098776C">
      <w:bookmarkStart w:id="128" w:name="_Toc11735642"/>
      <w:bookmarkStart w:id="129" w:name="_Toc29883129"/>
      <w:bookmarkStart w:id="130" w:name="_Toc41906816"/>
      <w:bookmarkStart w:id="131" w:name="_Toc41907563"/>
      <w:bookmarkStart w:id="132" w:name="_Toc120358595"/>
      <w:bookmarkStart w:id="133" w:name="_Toc175381457"/>
      <w:r>
        <w:t xml:space="preserve">FSANZ has decided the transition period for </w:t>
      </w:r>
      <w:r w:rsidR="00493A84">
        <w:t xml:space="preserve">the </w:t>
      </w:r>
      <w:r>
        <w:t xml:space="preserve">pregnancy warning mark </w:t>
      </w:r>
      <w:r w:rsidR="00493A84">
        <w:t xml:space="preserve">printed using a post-print process </w:t>
      </w:r>
      <w:r>
        <w:t xml:space="preserve">on </w:t>
      </w:r>
      <w:r w:rsidR="00493A84">
        <w:t>CC packaging used for retail sale (and meeting the requirements</w:t>
      </w:r>
      <w:r>
        <w:t xml:space="preserve"> of </w:t>
      </w:r>
      <w:r w:rsidR="00493A84">
        <w:t xml:space="preserve">clause 4(2) of the </w:t>
      </w:r>
      <w:r>
        <w:t xml:space="preserve">variation) will commence </w:t>
      </w:r>
      <w:r w:rsidR="003B32FF">
        <w:t>on the date of gazettal and end on 1 February 2024. Additionally</w:t>
      </w:r>
      <w:r w:rsidR="00BB06A0">
        <w:t>,</w:t>
      </w:r>
      <w:r w:rsidR="002C76B9">
        <w:t xml:space="preserve"> alcoholic beverages in</w:t>
      </w:r>
      <w:r w:rsidR="003B32FF">
        <w:t xml:space="preserve"> such </w:t>
      </w:r>
      <w:r w:rsidR="00493A84">
        <w:t>packaging</w:t>
      </w:r>
      <w:r w:rsidR="003B32FF">
        <w:t xml:space="preserve"> </w:t>
      </w:r>
      <w:r w:rsidR="002C76B9">
        <w:t>and</w:t>
      </w:r>
      <w:r w:rsidR="003B32FF">
        <w:t xml:space="preserve"> labelled before the end of the transition period (i.e. before 2 February 2024) may be sold without the pregnancy warning mark.</w:t>
      </w:r>
    </w:p>
    <w:p w14:paraId="542BA135" w14:textId="77777777" w:rsidR="003B32FF" w:rsidRDefault="003B32FF" w:rsidP="0098776C"/>
    <w:p w14:paraId="6DE49C17" w14:textId="4004D0D6" w:rsidR="00493A84" w:rsidRDefault="002E64CD" w:rsidP="00493A84">
      <w:r>
        <w:t>FSANZ considered a 12 month transition period from the date of gazettal</w:t>
      </w:r>
      <w:r w:rsidR="00D25D79">
        <w:t>.</w:t>
      </w:r>
      <w:r>
        <w:t xml:space="preserve"> </w:t>
      </w:r>
      <w:r w:rsidR="00D25D79">
        <w:t>H</w:t>
      </w:r>
      <w:r>
        <w:t xml:space="preserve">owever, </w:t>
      </w:r>
      <w:r w:rsidR="00493A84">
        <w:t>given industry has been moving towards implementing pregnancy warning labelling requirements since July 2020, providing an additional</w:t>
      </w:r>
      <w:r w:rsidR="00D25D79">
        <w:t xml:space="preserve"> period of about seven months from the date of gazettal to </w:t>
      </w:r>
      <w:r w:rsidR="00493A84">
        <w:t xml:space="preserve">1 February 2024 for producers who package alcoholic beverages in CC (and meet all other requirements in the </w:t>
      </w:r>
      <w:r w:rsidR="000E69D3">
        <w:t xml:space="preserve">approved </w:t>
      </w:r>
      <w:r w:rsidR="00493A84">
        <w:t xml:space="preserve">draft variation) </w:t>
      </w:r>
      <w:r w:rsidR="005C0BB2">
        <w:t>should be sufficient</w:t>
      </w:r>
      <w:r w:rsidR="00493A84">
        <w:t xml:space="preserve">. Commencing the transition period on the date of gazettal of the </w:t>
      </w:r>
      <w:r w:rsidR="000E69D3">
        <w:t xml:space="preserve">approved </w:t>
      </w:r>
      <w:r w:rsidR="00493A84">
        <w:t xml:space="preserve">draft variation and ending it when the transition period for P1050 ends on 31 July 2023 would not give producers sufficient time to meet the requirements in the </w:t>
      </w:r>
      <w:r w:rsidR="0079115F">
        <w:t xml:space="preserve">approved </w:t>
      </w:r>
      <w:r w:rsidR="00493A84">
        <w:t xml:space="preserve">draft variation for product packaged and labelled from 1 August 2023, should they choose to use the alternative </w:t>
      </w:r>
      <w:r w:rsidR="00493A84">
        <w:lastRenderedPageBreak/>
        <w:t>pregnancy warning mark.</w:t>
      </w:r>
    </w:p>
    <w:p w14:paraId="2CEED6BE" w14:textId="77777777" w:rsidR="00493A84" w:rsidRDefault="00493A84" w:rsidP="0098776C"/>
    <w:p w14:paraId="3D8338D0" w14:textId="40CC3D92" w:rsidR="00BE202D" w:rsidRDefault="00AB2A56" w:rsidP="0098776C">
      <w:r>
        <w:t>Alcoholic beverages in CC</w:t>
      </w:r>
      <w:r w:rsidR="0098776C">
        <w:t xml:space="preserve"> </w:t>
      </w:r>
      <w:r w:rsidR="00BB06A0">
        <w:t xml:space="preserve">packaging </w:t>
      </w:r>
      <w:r w:rsidR="0098776C">
        <w:t xml:space="preserve">(as set out in the </w:t>
      </w:r>
      <w:r w:rsidR="00971BE2">
        <w:t xml:space="preserve">approved </w:t>
      </w:r>
      <w:r w:rsidR="0098776C">
        <w:t>draft variation</w:t>
      </w:r>
      <w:r w:rsidR="00BB06A0">
        <w:t xml:space="preserve">) </w:t>
      </w:r>
      <w:r>
        <w:t xml:space="preserve">that are </w:t>
      </w:r>
      <w:r w:rsidR="00BB06A0">
        <w:t xml:space="preserve">labelled before the end of the transition period (i.e. before 2 February 2024) will be able to be sold without the pregnancy warning mark. This is a </w:t>
      </w:r>
      <w:r w:rsidR="0098776C">
        <w:t xml:space="preserve">similar </w:t>
      </w:r>
      <w:r w:rsidR="00BB06A0">
        <w:t>approach to that</w:t>
      </w:r>
      <w:r w:rsidR="0098776C">
        <w:t xml:space="preserve"> applied to all prescribed alcoholic beverages under Proposal P1050. Th</w:t>
      </w:r>
      <w:r w:rsidR="00BB06A0">
        <w:t>e</w:t>
      </w:r>
      <w:r w:rsidR="0098776C">
        <w:t xml:space="preserve"> approach aims to reduce the need for re-labelling and recognises alcoholic beverages with a slow market turnover. </w:t>
      </w:r>
    </w:p>
    <w:p w14:paraId="0629DEC5" w14:textId="77777777" w:rsidR="0098776C" w:rsidRPr="0098776C" w:rsidRDefault="0098776C" w:rsidP="0098776C">
      <w:pPr>
        <w:pStyle w:val="Heading1"/>
      </w:pPr>
      <w:bookmarkStart w:id="134" w:name="_Toc129854169"/>
      <w:r w:rsidRPr="0098776C">
        <w:t>4</w:t>
      </w:r>
      <w:r w:rsidRPr="0098776C">
        <w:tab/>
        <w:t>Implementation</w:t>
      </w:r>
      <w:bookmarkEnd w:id="128"/>
      <w:bookmarkEnd w:id="129"/>
      <w:bookmarkEnd w:id="130"/>
      <w:bookmarkEnd w:id="131"/>
      <w:bookmarkEnd w:id="132"/>
      <w:bookmarkEnd w:id="133"/>
      <w:bookmarkEnd w:id="134"/>
    </w:p>
    <w:p w14:paraId="6DC8A24D" w14:textId="5A58061D" w:rsidR="0098776C" w:rsidRPr="003A60AD" w:rsidRDefault="0098776C" w:rsidP="0098776C">
      <w:pPr>
        <w:rPr>
          <w:rFonts w:cs="Arial"/>
          <w:color w:val="000000" w:themeColor="text1"/>
        </w:rPr>
      </w:pPr>
      <w:r>
        <w:rPr>
          <w:rFonts w:cs="Arial"/>
          <w:color w:val="000000" w:themeColor="text1"/>
        </w:rPr>
        <w:t>FSANZ expects to update the information on its website</w:t>
      </w:r>
      <w:r>
        <w:rPr>
          <w:rStyle w:val="FootnoteReference"/>
          <w:rFonts w:cs="Arial"/>
          <w:color w:val="000000" w:themeColor="text1"/>
        </w:rPr>
        <w:footnoteReference w:id="19"/>
      </w:r>
      <w:r>
        <w:rPr>
          <w:rFonts w:cs="Arial"/>
          <w:color w:val="000000" w:themeColor="text1"/>
        </w:rPr>
        <w:t xml:space="preserve"> </w:t>
      </w:r>
      <w:r w:rsidR="000F048A">
        <w:rPr>
          <w:rFonts w:cs="Arial"/>
          <w:color w:val="000000" w:themeColor="text1"/>
        </w:rPr>
        <w:t>to</w:t>
      </w:r>
      <w:r>
        <w:rPr>
          <w:rFonts w:cs="Arial"/>
          <w:color w:val="000000" w:themeColor="text1"/>
        </w:rPr>
        <w:t xml:space="preserve"> </w:t>
      </w:r>
      <w:r w:rsidR="00F376F1">
        <w:rPr>
          <w:rFonts w:cs="Arial"/>
          <w:color w:val="000000" w:themeColor="text1"/>
        </w:rPr>
        <w:t xml:space="preserve">assist </w:t>
      </w:r>
      <w:r>
        <w:rPr>
          <w:rFonts w:cs="Arial"/>
          <w:color w:val="000000" w:themeColor="text1"/>
        </w:rPr>
        <w:t xml:space="preserve">implementation of the pregnancy warning labelling requirements and include the </w:t>
      </w:r>
      <w:r w:rsidR="005F72B8">
        <w:rPr>
          <w:rFonts w:cs="Arial"/>
          <w:color w:val="000000" w:themeColor="text1"/>
        </w:rPr>
        <w:t xml:space="preserve">approved </w:t>
      </w:r>
      <w:r>
        <w:rPr>
          <w:rFonts w:cs="Arial"/>
          <w:color w:val="000000" w:themeColor="text1"/>
        </w:rPr>
        <w:t>alternative pregnancy warning mark in the suite of downloadable labels</w:t>
      </w:r>
      <w:r w:rsidR="00B27B06">
        <w:rPr>
          <w:rFonts w:cs="Arial"/>
          <w:color w:val="000000" w:themeColor="text1"/>
        </w:rPr>
        <w:t>.</w:t>
      </w:r>
      <w:r w:rsidR="00656BA6">
        <w:rPr>
          <w:rFonts w:cs="Arial"/>
          <w:color w:val="000000" w:themeColor="text1"/>
        </w:rPr>
        <w:t xml:space="preserve"> </w:t>
      </w:r>
      <w:r w:rsidR="00B27B06">
        <w:rPr>
          <w:rFonts w:cs="Arial"/>
          <w:color w:val="000000" w:themeColor="text1"/>
        </w:rPr>
        <w:t>Transitional</w:t>
      </w:r>
      <w:r w:rsidR="00872BED">
        <w:rPr>
          <w:rFonts w:cs="Arial"/>
          <w:color w:val="000000" w:themeColor="text1"/>
        </w:rPr>
        <w:t xml:space="preserve"> arrangeme</w:t>
      </w:r>
      <w:r w:rsidR="00B27B06">
        <w:rPr>
          <w:rFonts w:cs="Arial"/>
          <w:color w:val="000000" w:themeColor="text1"/>
        </w:rPr>
        <w:t>n</w:t>
      </w:r>
      <w:r w:rsidR="00872BED">
        <w:rPr>
          <w:rFonts w:cs="Arial"/>
          <w:color w:val="000000" w:themeColor="text1"/>
        </w:rPr>
        <w:t>ts</w:t>
      </w:r>
      <w:r w:rsidR="00B27B06">
        <w:rPr>
          <w:rFonts w:cs="Arial"/>
          <w:color w:val="000000" w:themeColor="text1"/>
        </w:rPr>
        <w:t xml:space="preserve"> will be covered.</w:t>
      </w:r>
    </w:p>
    <w:p w14:paraId="1D28171F" w14:textId="39D150BA" w:rsidR="0098776C" w:rsidRDefault="0098776C" w:rsidP="0098776C">
      <w:pPr>
        <w:pStyle w:val="Heading1"/>
      </w:pPr>
      <w:bookmarkStart w:id="135" w:name="_Toc129854170"/>
      <w:r w:rsidRPr="0098776C">
        <w:t>5</w:t>
      </w:r>
      <w:r w:rsidRPr="0098776C">
        <w:tab/>
      </w:r>
      <w:r>
        <w:t>Monitoring and evaluation</w:t>
      </w:r>
      <w:bookmarkEnd w:id="135"/>
    </w:p>
    <w:p w14:paraId="2E12BB79" w14:textId="6D452FE2" w:rsidR="0098776C" w:rsidRPr="0098776C" w:rsidRDefault="0098776C" w:rsidP="0098776C">
      <w:pPr>
        <w:rPr>
          <w:lang w:bidi="ar-SA"/>
        </w:rPr>
      </w:pPr>
      <w:r w:rsidRPr="00C75927">
        <w:rPr>
          <w:lang w:bidi="ar-SA"/>
        </w:rPr>
        <w:t>The proposed labelling change would be captured under the monitoring and evaluation activities proposed under Proposal P1050</w:t>
      </w:r>
      <w:r>
        <w:rPr>
          <w:rStyle w:val="FootnoteReference"/>
          <w:lang w:bidi="ar-SA"/>
        </w:rPr>
        <w:footnoteReference w:id="20"/>
      </w:r>
      <w:r w:rsidRPr="00C75927">
        <w:rPr>
          <w:lang w:bidi="ar-SA"/>
        </w:rPr>
        <w:t>.</w:t>
      </w:r>
    </w:p>
    <w:p w14:paraId="2D8D4235" w14:textId="285B5632" w:rsidR="0098776C" w:rsidRDefault="0098776C" w:rsidP="0098776C">
      <w:pPr>
        <w:pStyle w:val="Heading1"/>
      </w:pPr>
      <w:bookmarkStart w:id="136" w:name="_Toc129854171"/>
      <w:r w:rsidRPr="0098776C">
        <w:t>6</w:t>
      </w:r>
      <w:r w:rsidRPr="0098776C">
        <w:tab/>
        <w:t>References</w:t>
      </w:r>
      <w:bookmarkEnd w:id="136"/>
    </w:p>
    <w:p w14:paraId="0CD5DCAF" w14:textId="77777777" w:rsidR="004124CD" w:rsidRDefault="004124CD" w:rsidP="004124CD">
      <w:pPr>
        <w:ind w:left="567" w:hanging="567"/>
        <w:rPr>
          <w:szCs w:val="22"/>
        </w:rPr>
      </w:pPr>
      <w:proofErr w:type="spellStart"/>
      <w:r w:rsidRPr="0061448F">
        <w:rPr>
          <w:szCs w:val="22"/>
        </w:rPr>
        <w:t>Coomber</w:t>
      </w:r>
      <w:proofErr w:type="spellEnd"/>
      <w:r w:rsidRPr="0061448F">
        <w:rPr>
          <w:szCs w:val="22"/>
        </w:rPr>
        <w:t>, K., Hayley, A., &amp; Miller, P. G. (2018). Unconvinci</w:t>
      </w:r>
      <w:r>
        <w:rPr>
          <w:szCs w:val="22"/>
        </w:rPr>
        <w:t xml:space="preserve">ng and ineffective: Young adult </w:t>
      </w:r>
      <w:r w:rsidRPr="0061448F">
        <w:rPr>
          <w:szCs w:val="22"/>
        </w:rPr>
        <w:t xml:space="preserve">responses to current Australian alcohol product </w:t>
      </w:r>
      <w:r>
        <w:rPr>
          <w:szCs w:val="22"/>
        </w:rPr>
        <w:t xml:space="preserve">warnings. </w:t>
      </w:r>
      <w:r w:rsidRPr="0061448F">
        <w:rPr>
          <w:i/>
          <w:szCs w:val="22"/>
        </w:rPr>
        <w:t xml:space="preserve">Australian Journal of </w:t>
      </w:r>
      <w:r>
        <w:rPr>
          <w:i/>
          <w:szCs w:val="22"/>
        </w:rPr>
        <w:t>Psychology,</w:t>
      </w:r>
      <w:r w:rsidRPr="0061448F">
        <w:rPr>
          <w:i/>
          <w:szCs w:val="22"/>
        </w:rPr>
        <w:t xml:space="preserve"> (2</w:t>
      </w:r>
      <w:r w:rsidRPr="0061448F">
        <w:rPr>
          <w:szCs w:val="22"/>
        </w:rPr>
        <w:t xml:space="preserve">), 131. </w:t>
      </w:r>
      <w:hyperlink r:id="rId34" w:history="1">
        <w:r w:rsidRPr="00D214B2">
          <w:rPr>
            <w:rStyle w:val="Hyperlink"/>
            <w:szCs w:val="22"/>
          </w:rPr>
          <w:t>https://doi.org/10.1111/ajpy.12177</w:t>
        </w:r>
      </w:hyperlink>
      <w:r>
        <w:rPr>
          <w:szCs w:val="22"/>
        </w:rPr>
        <w:t xml:space="preserve"> </w:t>
      </w:r>
    </w:p>
    <w:p w14:paraId="037FCB31" w14:textId="77777777" w:rsidR="004124CD" w:rsidRDefault="004124CD" w:rsidP="004124CD">
      <w:pPr>
        <w:ind w:left="567" w:hanging="567"/>
        <w:rPr>
          <w:szCs w:val="22"/>
        </w:rPr>
      </w:pPr>
      <w:r>
        <w:rPr>
          <w:szCs w:val="22"/>
        </w:rPr>
        <w:t xml:space="preserve">Food Standards Australia New Zealand (FSANZ). (2020). </w:t>
      </w:r>
      <w:r w:rsidRPr="00A6016F">
        <w:rPr>
          <w:i/>
          <w:szCs w:val="22"/>
        </w:rPr>
        <w:t>Pregnancy warning labels on packaged alcohol: A review of recent literature.</w:t>
      </w:r>
      <w:r>
        <w:rPr>
          <w:i/>
          <w:szCs w:val="22"/>
        </w:rPr>
        <w:t xml:space="preserve"> </w:t>
      </w:r>
      <w:r>
        <w:rPr>
          <w:szCs w:val="22"/>
        </w:rPr>
        <w:t xml:space="preserve">Retrieved from </w:t>
      </w:r>
      <w:hyperlink r:id="rId35" w:history="1">
        <w:r w:rsidRPr="00D214B2">
          <w:rPr>
            <w:rStyle w:val="Hyperlink"/>
            <w:szCs w:val="22"/>
          </w:rPr>
          <w:t>https://www.foodstandards.gov.au/code/proposals/Documents/SD1%20Pregnancy%20Warning%20Labels%20Literature%20Review.pdf</w:t>
        </w:r>
      </w:hyperlink>
      <w:r>
        <w:rPr>
          <w:szCs w:val="22"/>
        </w:rPr>
        <w:t xml:space="preserve"> </w:t>
      </w:r>
    </w:p>
    <w:p w14:paraId="58A2D152" w14:textId="77777777" w:rsidR="004124CD" w:rsidRDefault="004124CD" w:rsidP="004124CD">
      <w:pPr>
        <w:ind w:left="567" w:hanging="567"/>
        <w:rPr>
          <w:szCs w:val="22"/>
        </w:rPr>
      </w:pPr>
      <w:r w:rsidRPr="0061448F">
        <w:rPr>
          <w:szCs w:val="22"/>
        </w:rPr>
        <w:t xml:space="preserve">Hall &amp; Partners. (2018). </w:t>
      </w:r>
      <w:r w:rsidRPr="0061448F">
        <w:rPr>
          <w:i/>
          <w:szCs w:val="22"/>
        </w:rPr>
        <w:t>Understanding of consumer information messaging on alcohol products: Focus group testing report</w:t>
      </w:r>
      <w:r w:rsidRPr="0061448F">
        <w:rPr>
          <w:szCs w:val="22"/>
        </w:rPr>
        <w:t xml:space="preserve">. Retrieved from </w:t>
      </w:r>
      <w:hyperlink r:id="rId36" w:history="1">
        <w:r w:rsidRPr="00D214B2">
          <w:rPr>
            <w:rStyle w:val="Hyperlink"/>
            <w:szCs w:val="22"/>
          </w:rPr>
          <w:t>http://fare.org.au/understanding-ofconsumer-information-messaging-on-alcohol-products/</w:t>
        </w:r>
      </w:hyperlink>
    </w:p>
    <w:p w14:paraId="79450B4E" w14:textId="77777777" w:rsidR="004124CD" w:rsidRPr="0061448F" w:rsidRDefault="004124CD" w:rsidP="004124CD">
      <w:pPr>
        <w:ind w:left="567" w:hanging="567"/>
        <w:rPr>
          <w:szCs w:val="22"/>
        </w:rPr>
      </w:pPr>
      <w:r w:rsidRPr="0061448F">
        <w:rPr>
          <w:szCs w:val="22"/>
        </w:rPr>
        <w:t>Jones, S. C., &amp; Gregory, P. (2010). Health Warning Label</w:t>
      </w:r>
      <w:r>
        <w:rPr>
          <w:szCs w:val="22"/>
        </w:rPr>
        <w:t xml:space="preserve">s on Alcohol Products—The Views </w:t>
      </w:r>
      <w:r w:rsidRPr="0061448F">
        <w:rPr>
          <w:szCs w:val="22"/>
        </w:rPr>
        <w:t xml:space="preserve">of Australian University Students. </w:t>
      </w:r>
      <w:r w:rsidRPr="0061448F">
        <w:rPr>
          <w:i/>
          <w:szCs w:val="22"/>
        </w:rPr>
        <w:t>Contemporary Drug Problems, 37</w:t>
      </w:r>
      <w:r>
        <w:rPr>
          <w:szCs w:val="22"/>
        </w:rPr>
        <w:t xml:space="preserve">(1), 109–137. </w:t>
      </w:r>
      <w:hyperlink r:id="rId37" w:history="1">
        <w:r w:rsidRPr="00D214B2">
          <w:rPr>
            <w:rStyle w:val="Hyperlink"/>
            <w:szCs w:val="22"/>
          </w:rPr>
          <w:t>https://doi.org/10.1177/009145091003700106</w:t>
        </w:r>
      </w:hyperlink>
      <w:r>
        <w:rPr>
          <w:szCs w:val="22"/>
        </w:rPr>
        <w:t xml:space="preserve"> </w:t>
      </w:r>
    </w:p>
    <w:p w14:paraId="68CFAB57" w14:textId="77777777" w:rsidR="004124CD" w:rsidRDefault="004124CD" w:rsidP="004124CD">
      <w:pPr>
        <w:ind w:left="567" w:hanging="567"/>
        <w:rPr>
          <w:szCs w:val="22"/>
        </w:rPr>
      </w:pPr>
      <w:proofErr w:type="spellStart"/>
      <w:r w:rsidRPr="0061448F">
        <w:rPr>
          <w:szCs w:val="22"/>
        </w:rPr>
        <w:t>Laughery</w:t>
      </w:r>
      <w:proofErr w:type="spellEnd"/>
      <w:r w:rsidRPr="0061448F">
        <w:rPr>
          <w:szCs w:val="22"/>
        </w:rPr>
        <w:t xml:space="preserve">, K. R., &amp; </w:t>
      </w:r>
      <w:proofErr w:type="spellStart"/>
      <w:r w:rsidRPr="0061448F">
        <w:rPr>
          <w:szCs w:val="22"/>
        </w:rPr>
        <w:t>Wogalter</w:t>
      </w:r>
      <w:proofErr w:type="spellEnd"/>
      <w:r w:rsidRPr="0061448F">
        <w:rPr>
          <w:szCs w:val="22"/>
        </w:rPr>
        <w:t xml:space="preserve">, M. S. (2016). Designing Effective Warnings. Reviews of Human </w:t>
      </w:r>
      <w:r w:rsidRPr="0061448F">
        <w:rPr>
          <w:i/>
          <w:szCs w:val="22"/>
        </w:rPr>
        <w:t>Factors and Ergonomics, 2</w:t>
      </w:r>
      <w:r w:rsidRPr="0061448F">
        <w:rPr>
          <w:szCs w:val="22"/>
        </w:rPr>
        <w:t xml:space="preserve">(1), 241–271. </w:t>
      </w:r>
      <w:hyperlink r:id="rId38" w:history="1">
        <w:r w:rsidRPr="00D214B2">
          <w:rPr>
            <w:rStyle w:val="Hyperlink"/>
            <w:szCs w:val="22"/>
          </w:rPr>
          <w:t>https://doi.org/10.1177/1557234X0600200109</w:t>
        </w:r>
      </w:hyperlink>
      <w:r w:rsidRPr="0061448F">
        <w:rPr>
          <w:szCs w:val="22"/>
        </w:rPr>
        <w:t>.</w:t>
      </w:r>
    </w:p>
    <w:p w14:paraId="01ED1A20" w14:textId="77777777" w:rsidR="004124CD" w:rsidRPr="0061448F" w:rsidRDefault="004124CD" w:rsidP="004124CD">
      <w:pPr>
        <w:ind w:left="567" w:hanging="567"/>
        <w:rPr>
          <w:szCs w:val="22"/>
        </w:rPr>
      </w:pPr>
      <w:proofErr w:type="spellStart"/>
      <w:r w:rsidRPr="0061448F">
        <w:rPr>
          <w:szCs w:val="22"/>
        </w:rPr>
        <w:t>Laughery</w:t>
      </w:r>
      <w:proofErr w:type="spellEnd"/>
      <w:r w:rsidRPr="0061448F">
        <w:rPr>
          <w:szCs w:val="22"/>
        </w:rPr>
        <w:t xml:space="preserve">, K. R., Young, S. L., </w:t>
      </w:r>
      <w:proofErr w:type="spellStart"/>
      <w:r w:rsidRPr="0061448F">
        <w:rPr>
          <w:szCs w:val="22"/>
        </w:rPr>
        <w:t>Vaubel</w:t>
      </w:r>
      <w:proofErr w:type="spellEnd"/>
      <w:r w:rsidRPr="0061448F">
        <w:rPr>
          <w:szCs w:val="22"/>
        </w:rPr>
        <w:t>, K. P., &amp; Brelsford Jr, J. W. (</w:t>
      </w:r>
      <w:r>
        <w:rPr>
          <w:szCs w:val="22"/>
        </w:rPr>
        <w:t xml:space="preserve">1993). The Noticeability of </w:t>
      </w:r>
      <w:r w:rsidRPr="0061448F">
        <w:rPr>
          <w:szCs w:val="22"/>
        </w:rPr>
        <w:t xml:space="preserve">Warnings on Alcoholic Beverage Containers. </w:t>
      </w:r>
      <w:r w:rsidRPr="0061448F">
        <w:rPr>
          <w:i/>
          <w:szCs w:val="22"/>
        </w:rPr>
        <w:t>Journal of Public Policy &amp; Marketing, 12</w:t>
      </w:r>
      <w:r>
        <w:rPr>
          <w:szCs w:val="22"/>
        </w:rPr>
        <w:t xml:space="preserve">(1), </w:t>
      </w:r>
      <w:r w:rsidRPr="0061448F">
        <w:rPr>
          <w:szCs w:val="22"/>
        </w:rPr>
        <w:t>38–56.</w:t>
      </w:r>
    </w:p>
    <w:p w14:paraId="000FF839" w14:textId="77777777" w:rsidR="004124CD" w:rsidRPr="0061448F" w:rsidRDefault="004124CD" w:rsidP="004124CD">
      <w:pPr>
        <w:ind w:left="567" w:hanging="567"/>
        <w:rPr>
          <w:szCs w:val="22"/>
        </w:rPr>
      </w:pPr>
      <w:proofErr w:type="spellStart"/>
      <w:r w:rsidRPr="0061448F">
        <w:rPr>
          <w:szCs w:val="22"/>
        </w:rPr>
        <w:t>Peschel</w:t>
      </w:r>
      <w:proofErr w:type="spellEnd"/>
      <w:r w:rsidRPr="0061448F">
        <w:rPr>
          <w:szCs w:val="22"/>
        </w:rPr>
        <w:t xml:space="preserve">, A. O., &amp; </w:t>
      </w:r>
      <w:proofErr w:type="spellStart"/>
      <w:r w:rsidRPr="0061448F">
        <w:rPr>
          <w:szCs w:val="22"/>
        </w:rPr>
        <w:t>Orquin</w:t>
      </w:r>
      <w:proofErr w:type="spellEnd"/>
      <w:r w:rsidRPr="0061448F">
        <w:rPr>
          <w:szCs w:val="22"/>
        </w:rPr>
        <w:t xml:space="preserve">, J. L. (2013). A review of the findings and theories on surface size effects on visual attention. </w:t>
      </w:r>
      <w:r w:rsidRPr="0061448F">
        <w:rPr>
          <w:i/>
          <w:szCs w:val="22"/>
        </w:rPr>
        <w:t>Frontiers in Psychology, 4</w:t>
      </w:r>
      <w:r>
        <w:rPr>
          <w:szCs w:val="22"/>
        </w:rPr>
        <w:t xml:space="preserve">, 902. </w:t>
      </w:r>
      <w:hyperlink r:id="rId39" w:history="1">
        <w:r w:rsidRPr="00D214B2">
          <w:rPr>
            <w:rStyle w:val="Hyperlink"/>
            <w:szCs w:val="22"/>
          </w:rPr>
          <w:t>https://doi.org/10.3389/fpsyg.2013.00902</w:t>
        </w:r>
      </w:hyperlink>
      <w:r>
        <w:rPr>
          <w:szCs w:val="22"/>
        </w:rPr>
        <w:t xml:space="preserve">. </w:t>
      </w:r>
    </w:p>
    <w:p w14:paraId="7FB257D4" w14:textId="77777777" w:rsidR="004124CD" w:rsidRPr="0061448F" w:rsidRDefault="004124CD" w:rsidP="004124CD">
      <w:pPr>
        <w:ind w:left="567" w:hanging="567"/>
        <w:rPr>
          <w:szCs w:val="22"/>
        </w:rPr>
      </w:pPr>
      <w:r w:rsidRPr="0061448F">
        <w:rPr>
          <w:szCs w:val="22"/>
        </w:rPr>
        <w:t xml:space="preserve">Pham, C., Rundle-Thiele, S., Parkinson, J., &amp; Li, S. (2018). Alcohol warning label awareness and attention: A multi-method study. </w:t>
      </w:r>
      <w:r w:rsidRPr="0061448F">
        <w:rPr>
          <w:i/>
          <w:szCs w:val="22"/>
        </w:rPr>
        <w:t>Alcohol and Alcoholism, 53</w:t>
      </w:r>
      <w:r w:rsidRPr="0061448F">
        <w:rPr>
          <w:szCs w:val="22"/>
        </w:rPr>
        <w:t xml:space="preserve">(1), 39–45. </w:t>
      </w:r>
      <w:hyperlink r:id="rId40" w:history="1">
        <w:r w:rsidRPr="00D214B2">
          <w:rPr>
            <w:rStyle w:val="Hyperlink"/>
            <w:szCs w:val="22"/>
          </w:rPr>
          <w:t>https://doi.org/10.1093/alcalc/agx087</w:t>
        </w:r>
      </w:hyperlink>
      <w:r>
        <w:rPr>
          <w:szCs w:val="22"/>
        </w:rPr>
        <w:t xml:space="preserve">   </w:t>
      </w:r>
    </w:p>
    <w:p w14:paraId="77E06EE5" w14:textId="77777777" w:rsidR="004124CD" w:rsidRPr="0061448F" w:rsidRDefault="004124CD" w:rsidP="004124CD">
      <w:pPr>
        <w:ind w:left="567" w:hanging="567"/>
        <w:rPr>
          <w:szCs w:val="22"/>
        </w:rPr>
      </w:pPr>
      <w:r w:rsidRPr="0061448F">
        <w:rPr>
          <w:szCs w:val="22"/>
        </w:rPr>
        <w:t xml:space="preserve">Rout, J., &amp; Hannan, T. (2016). </w:t>
      </w:r>
      <w:r w:rsidRPr="0061448F">
        <w:rPr>
          <w:i/>
          <w:szCs w:val="22"/>
        </w:rPr>
        <w:t>Consumer awareness and understanding of alcohol pregnancy warning labels</w:t>
      </w:r>
      <w:r w:rsidRPr="0061448F">
        <w:rPr>
          <w:szCs w:val="22"/>
        </w:rPr>
        <w:t xml:space="preserve">. Retrieved from Health Promotion Agency website: </w:t>
      </w:r>
      <w:hyperlink r:id="rId41" w:history="1">
        <w:r w:rsidRPr="00D214B2">
          <w:rPr>
            <w:rStyle w:val="Hyperlink"/>
            <w:szCs w:val="22"/>
          </w:rPr>
          <w:t>https://www.hpa.org.nz/research-library/research-publications/consumer-awareness-</w:t>
        </w:r>
        <w:r w:rsidRPr="00D214B2">
          <w:rPr>
            <w:rStyle w:val="Hyperlink"/>
            <w:szCs w:val="22"/>
          </w:rPr>
          <w:lastRenderedPageBreak/>
          <w:t>andunderstanding-of-alcohol-pregnancy-warning-labels</w:t>
        </w:r>
      </w:hyperlink>
      <w:r>
        <w:rPr>
          <w:szCs w:val="22"/>
        </w:rPr>
        <w:t xml:space="preserve"> </w:t>
      </w:r>
    </w:p>
    <w:p w14:paraId="780B4571" w14:textId="77777777" w:rsidR="004124CD" w:rsidRPr="0061448F" w:rsidRDefault="004124CD" w:rsidP="004124CD">
      <w:pPr>
        <w:ind w:left="567" w:hanging="567"/>
        <w:rPr>
          <w:szCs w:val="22"/>
        </w:rPr>
      </w:pPr>
      <w:r w:rsidRPr="0061448F">
        <w:rPr>
          <w:szCs w:val="22"/>
        </w:rPr>
        <w:t xml:space="preserve">Wilkinson, C., </w:t>
      </w:r>
      <w:proofErr w:type="spellStart"/>
      <w:r w:rsidRPr="0061448F">
        <w:rPr>
          <w:szCs w:val="22"/>
        </w:rPr>
        <w:t>Allsop</w:t>
      </w:r>
      <w:proofErr w:type="spellEnd"/>
      <w:r w:rsidRPr="0061448F">
        <w:rPr>
          <w:szCs w:val="22"/>
        </w:rPr>
        <w:t xml:space="preserve">, S., </w:t>
      </w:r>
      <w:proofErr w:type="spellStart"/>
      <w:r w:rsidRPr="0061448F">
        <w:rPr>
          <w:szCs w:val="22"/>
        </w:rPr>
        <w:t>Cail</w:t>
      </w:r>
      <w:proofErr w:type="spellEnd"/>
      <w:r w:rsidRPr="0061448F">
        <w:rPr>
          <w:szCs w:val="22"/>
        </w:rPr>
        <w:t xml:space="preserve">, D., </w:t>
      </w:r>
      <w:proofErr w:type="spellStart"/>
      <w:r w:rsidRPr="0061448F">
        <w:rPr>
          <w:szCs w:val="22"/>
        </w:rPr>
        <w:t>Chikritzhs</w:t>
      </w:r>
      <w:proofErr w:type="spellEnd"/>
      <w:r w:rsidRPr="0061448F">
        <w:rPr>
          <w:szCs w:val="22"/>
        </w:rPr>
        <w:t xml:space="preserve">, T., Daube, M., Kirby, G., &amp; </w:t>
      </w:r>
      <w:proofErr w:type="spellStart"/>
      <w:r w:rsidRPr="0061448F">
        <w:rPr>
          <w:szCs w:val="22"/>
        </w:rPr>
        <w:t>Mattick</w:t>
      </w:r>
      <w:proofErr w:type="spellEnd"/>
      <w:r w:rsidRPr="0061448F">
        <w:rPr>
          <w:szCs w:val="22"/>
        </w:rPr>
        <w:t xml:space="preserve">, R. (2009). </w:t>
      </w:r>
      <w:r w:rsidRPr="0061448F">
        <w:rPr>
          <w:i/>
          <w:szCs w:val="22"/>
        </w:rPr>
        <w:t>Alcohol Warning Labels: Evidence of impact on alcohol consumption amongst women of childbearing age. Report 2. Australia</w:t>
      </w:r>
      <w:r w:rsidRPr="0061448F">
        <w:rPr>
          <w:szCs w:val="22"/>
        </w:rPr>
        <w:t xml:space="preserve">. Prepared by National Drug Research Institute (Curtin University of Technology), in collaboration with Drug and Alcohol Office (WA), National Drug and Alcohol Research Centre (University of New South Wales), Public Health Advocacy Institute (Curtin University of Technology). Retrieved from </w:t>
      </w:r>
      <w:hyperlink r:id="rId42" w:history="1">
        <w:r w:rsidRPr="00D214B2">
          <w:rPr>
            <w:rStyle w:val="Hyperlink"/>
            <w:szCs w:val="22"/>
          </w:rPr>
          <w:t>https://www.foodstandards.gov.au/about/ips/foilog/documents/Curtin%20University%20of%20Technology_Alcohol%20Warning%20Labels.pdf</w:t>
        </w:r>
      </w:hyperlink>
      <w:r>
        <w:rPr>
          <w:szCs w:val="22"/>
        </w:rPr>
        <w:t xml:space="preserve">  </w:t>
      </w:r>
    </w:p>
    <w:p w14:paraId="637402CC" w14:textId="77777777" w:rsidR="004124CD" w:rsidRPr="0061448F" w:rsidRDefault="004124CD" w:rsidP="004124CD">
      <w:pPr>
        <w:ind w:left="567" w:hanging="567"/>
        <w:rPr>
          <w:szCs w:val="22"/>
        </w:rPr>
      </w:pPr>
      <w:proofErr w:type="spellStart"/>
      <w:r w:rsidRPr="0061448F">
        <w:rPr>
          <w:szCs w:val="22"/>
        </w:rPr>
        <w:t>Wogalter</w:t>
      </w:r>
      <w:proofErr w:type="spellEnd"/>
      <w:r w:rsidRPr="0061448F">
        <w:rPr>
          <w:szCs w:val="22"/>
        </w:rPr>
        <w:t xml:space="preserve">, M. S., &amp; Leonard, S. D. (1999). Attention capture and maintenance. In M. S. </w:t>
      </w:r>
      <w:proofErr w:type="spellStart"/>
      <w:r w:rsidRPr="0061448F">
        <w:rPr>
          <w:szCs w:val="22"/>
        </w:rPr>
        <w:t>Wogalter</w:t>
      </w:r>
      <w:proofErr w:type="spellEnd"/>
      <w:r w:rsidRPr="0061448F">
        <w:rPr>
          <w:szCs w:val="22"/>
        </w:rPr>
        <w:t xml:space="preserve"> &amp; D. M. </w:t>
      </w:r>
      <w:proofErr w:type="spellStart"/>
      <w:r w:rsidRPr="0061448F">
        <w:rPr>
          <w:szCs w:val="22"/>
        </w:rPr>
        <w:t>Dejoy</w:t>
      </w:r>
      <w:proofErr w:type="spellEnd"/>
      <w:r w:rsidRPr="0061448F">
        <w:rPr>
          <w:szCs w:val="22"/>
        </w:rPr>
        <w:t xml:space="preserve"> (Eds.), </w:t>
      </w:r>
      <w:r w:rsidRPr="0061448F">
        <w:rPr>
          <w:i/>
          <w:szCs w:val="22"/>
        </w:rPr>
        <w:t>Warnings and risk communication</w:t>
      </w:r>
      <w:r w:rsidRPr="0061448F">
        <w:rPr>
          <w:szCs w:val="22"/>
        </w:rPr>
        <w:t xml:space="preserve"> (pp. 123–</w:t>
      </w:r>
      <w:r>
        <w:rPr>
          <w:szCs w:val="22"/>
        </w:rPr>
        <w:t>148). London: Taylor &amp; Francis.</w:t>
      </w:r>
    </w:p>
    <w:p w14:paraId="749C4AF6" w14:textId="77777777" w:rsidR="004124CD" w:rsidRPr="00531945" w:rsidRDefault="004124CD" w:rsidP="004124CD">
      <w:pPr>
        <w:ind w:left="567" w:hanging="567"/>
        <w:rPr>
          <w:szCs w:val="22"/>
        </w:rPr>
      </w:pPr>
      <w:r w:rsidRPr="0061448F">
        <w:rPr>
          <w:szCs w:val="22"/>
        </w:rPr>
        <w:t xml:space="preserve">Zuckerman, A., &amp; </w:t>
      </w:r>
      <w:proofErr w:type="spellStart"/>
      <w:r w:rsidRPr="0061448F">
        <w:rPr>
          <w:szCs w:val="22"/>
        </w:rPr>
        <w:t>Chaiken</w:t>
      </w:r>
      <w:proofErr w:type="spellEnd"/>
      <w:r w:rsidRPr="0061448F">
        <w:rPr>
          <w:szCs w:val="22"/>
        </w:rPr>
        <w:t xml:space="preserve">, S. (1998). A Heuristic-Systematic Processing Analysis of the Effectiveness of Product Warning Labels. </w:t>
      </w:r>
      <w:r w:rsidRPr="0061448F">
        <w:rPr>
          <w:i/>
          <w:szCs w:val="22"/>
        </w:rPr>
        <w:t>Psychology &amp; Marketing, 15</w:t>
      </w:r>
      <w:r w:rsidRPr="0061448F">
        <w:rPr>
          <w:szCs w:val="22"/>
        </w:rPr>
        <w:t>(7), 621–642.</w:t>
      </w:r>
    </w:p>
    <w:p w14:paraId="7C076250" w14:textId="77777777" w:rsidR="0012388D" w:rsidRDefault="00D15A08" w:rsidP="006C22A7">
      <w:pPr>
        <w:spacing w:before="240"/>
        <w:rPr>
          <w:b/>
          <w:sz w:val="28"/>
          <w:szCs w:val="28"/>
        </w:rPr>
      </w:pPr>
      <w:r w:rsidRPr="006C22A7">
        <w:rPr>
          <w:b/>
          <w:sz w:val="28"/>
          <w:szCs w:val="28"/>
        </w:rPr>
        <w:t>A</w:t>
      </w:r>
      <w:bookmarkEnd w:id="123"/>
      <w:bookmarkEnd w:id="124"/>
      <w:bookmarkEnd w:id="125"/>
      <w:bookmarkEnd w:id="126"/>
      <w:bookmarkEnd w:id="127"/>
      <w:r w:rsidR="00B21055">
        <w:rPr>
          <w:b/>
          <w:sz w:val="28"/>
          <w:szCs w:val="28"/>
        </w:rPr>
        <w:t>ttachments</w:t>
      </w:r>
    </w:p>
    <w:p w14:paraId="42539C5C" w14:textId="77777777" w:rsidR="006C22A7" w:rsidRDefault="006C22A7" w:rsidP="00755F02"/>
    <w:p w14:paraId="1CA254A9" w14:textId="65681FD2" w:rsidR="00795D86" w:rsidRDefault="00755F02" w:rsidP="00456BD5">
      <w:pPr>
        <w:ind w:left="567" w:hanging="567"/>
      </w:pPr>
      <w:r>
        <w:t>A.</w:t>
      </w:r>
      <w:r>
        <w:tab/>
      </w:r>
      <w:r w:rsidR="009A2699" w:rsidRPr="009A2699">
        <w:t xml:space="preserve">Approved </w:t>
      </w:r>
      <w:r w:rsidR="00E47D3B">
        <w:t xml:space="preserve">draft </w:t>
      </w:r>
      <w:r w:rsidR="000576EB">
        <w:t>variation to the</w:t>
      </w:r>
      <w:r w:rsidR="005E06C0">
        <w:t xml:space="preserve"> </w:t>
      </w:r>
      <w:r w:rsidR="000576EB" w:rsidRPr="000576EB">
        <w:rPr>
          <w:i/>
        </w:rPr>
        <w:t xml:space="preserve">Australia New </w:t>
      </w:r>
      <w:r w:rsidR="000576EB">
        <w:rPr>
          <w:i/>
        </w:rPr>
        <w:t>Zealand Food Sta</w:t>
      </w:r>
      <w:r w:rsidR="000576EB" w:rsidRPr="000576EB">
        <w:rPr>
          <w:i/>
        </w:rPr>
        <w:t>n</w:t>
      </w:r>
      <w:r w:rsidR="000576EB">
        <w:rPr>
          <w:i/>
        </w:rPr>
        <w:t>d</w:t>
      </w:r>
      <w:r w:rsidR="000576EB" w:rsidRPr="000576EB">
        <w:rPr>
          <w:i/>
        </w:rPr>
        <w:t>ards Code</w:t>
      </w:r>
      <w:r w:rsidR="005E06C0">
        <w:rPr>
          <w:i/>
        </w:rPr>
        <w:t xml:space="preserve"> </w:t>
      </w:r>
    </w:p>
    <w:p w14:paraId="1A9685B4" w14:textId="78AB1616" w:rsidR="00456BD5" w:rsidRDefault="00456BD5" w:rsidP="00456BD5">
      <w:pPr>
        <w:ind w:left="567" w:hanging="567"/>
      </w:pPr>
      <w:r w:rsidRPr="00456BD5">
        <w:t>B</w:t>
      </w:r>
      <w:r w:rsidR="00755F02" w:rsidRPr="00456BD5">
        <w:t>.</w:t>
      </w:r>
      <w:r w:rsidR="00755F02" w:rsidRPr="00456BD5">
        <w:tab/>
      </w:r>
      <w:r>
        <w:t xml:space="preserve">Explanatory Statement </w:t>
      </w:r>
    </w:p>
    <w:p w14:paraId="6CFCC1ED" w14:textId="68372A0B" w:rsidR="00AB2A56" w:rsidRDefault="00AB2A56" w:rsidP="00456BD5">
      <w:pPr>
        <w:ind w:left="567" w:hanging="567"/>
      </w:pPr>
      <w:r>
        <w:t>C.</w:t>
      </w:r>
      <w:r>
        <w:tab/>
      </w:r>
      <w:r w:rsidRPr="00AB2A56">
        <w:t>Draft variation to the Australia New Zealand Food Standards Code (call for submissions)</w:t>
      </w:r>
    </w:p>
    <w:p w14:paraId="7DD78BF6" w14:textId="2FA56946" w:rsidR="00456BD5" w:rsidRPr="00456BD5" w:rsidRDefault="003C4969" w:rsidP="00456BD5">
      <w:pPr>
        <w:pStyle w:val="Heading2"/>
        <w:ind w:left="0" w:firstLine="0"/>
      </w:pPr>
      <w:r w:rsidRPr="00932F14">
        <w:br w:type="page"/>
      </w:r>
      <w:bookmarkStart w:id="137" w:name="_Toc29883131"/>
      <w:bookmarkStart w:id="138" w:name="_Toc41906818"/>
      <w:bookmarkStart w:id="139" w:name="_Toc41907565"/>
      <w:bookmarkStart w:id="140" w:name="_Toc120358596"/>
      <w:bookmarkStart w:id="141" w:name="_Toc175381458"/>
      <w:bookmarkStart w:id="142" w:name="_Toc11735644"/>
      <w:bookmarkStart w:id="143" w:name="_Toc129854172"/>
      <w:r w:rsidRPr="00932F14">
        <w:lastRenderedPageBreak/>
        <w:t xml:space="preserve">Attachment </w:t>
      </w:r>
      <w:bookmarkEnd w:id="137"/>
      <w:bookmarkEnd w:id="138"/>
      <w:bookmarkEnd w:id="139"/>
      <w:bookmarkEnd w:id="140"/>
      <w:bookmarkEnd w:id="141"/>
      <w:r w:rsidR="00456B54">
        <w:t>A</w:t>
      </w:r>
      <w:bookmarkStart w:id="144" w:name="_Toc120358597"/>
      <w:bookmarkStart w:id="145" w:name="_Toc175381459"/>
      <w:bookmarkEnd w:id="142"/>
      <w:r w:rsidR="00755F02">
        <w:t xml:space="preserve"> –</w:t>
      </w:r>
      <w:bookmarkStart w:id="146" w:name="_Toc120358598"/>
      <w:bookmarkStart w:id="147" w:name="_Toc175381460"/>
      <w:bookmarkEnd w:id="144"/>
      <w:bookmarkEnd w:id="145"/>
      <w:r w:rsidR="005E06C0">
        <w:t xml:space="preserve"> </w:t>
      </w:r>
      <w:r w:rsidR="00456BD5">
        <w:t>Approved</w:t>
      </w:r>
      <w:r w:rsidR="00456BD5" w:rsidRPr="00932F14">
        <w:t xml:space="preserve"> </w:t>
      </w:r>
      <w:r w:rsidR="00456BD5">
        <w:t xml:space="preserve">draft </w:t>
      </w:r>
      <w:r w:rsidR="00456BD5" w:rsidRPr="00932F14">
        <w:t>variation to the</w:t>
      </w:r>
      <w:r w:rsidR="00456BD5" w:rsidRPr="00755F02">
        <w:t xml:space="preserve"> </w:t>
      </w:r>
      <w:r w:rsidR="00456BD5" w:rsidRPr="00795D86">
        <w:rPr>
          <w:i/>
        </w:rPr>
        <w:t>Australia New Zealand Food Standards Code</w:t>
      </w:r>
      <w:bookmarkEnd w:id="143"/>
      <w:r w:rsidR="00456BD5">
        <w:rPr>
          <w:i/>
        </w:rPr>
        <w:t xml:space="preserve"> </w:t>
      </w:r>
    </w:p>
    <w:p w14:paraId="1D941564" w14:textId="77777777" w:rsidR="00292678" w:rsidRPr="00795D86" w:rsidRDefault="00292678" w:rsidP="00292678">
      <w:pPr>
        <w:rPr>
          <w:lang w:bidi="ar-SA"/>
        </w:rPr>
      </w:pPr>
    </w:p>
    <w:p w14:paraId="5505567F" w14:textId="77777777" w:rsidR="00292678" w:rsidRPr="00C0014E" w:rsidRDefault="00292678" w:rsidP="00292678">
      <w:pPr>
        <w:rPr>
          <w:noProof/>
          <w:sz w:val="20"/>
          <w:lang w:val="en-AU" w:eastAsia="en-AU"/>
        </w:rPr>
      </w:pPr>
      <w:r w:rsidRPr="00C0014E">
        <w:rPr>
          <w:noProof/>
          <w:sz w:val="20"/>
          <w:lang w:eastAsia="en-GB" w:bidi="ar-SA"/>
        </w:rPr>
        <w:drawing>
          <wp:inline distT="0" distB="0" distL="0" distR="0" wp14:anchorId="3F173692" wp14:editId="789543AC">
            <wp:extent cx="2657475" cy="438150"/>
            <wp:effectExtent l="0" t="0" r="9525" b="0"/>
            <wp:docPr id="10"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48D436AE" w14:textId="77777777" w:rsidR="00292678" w:rsidRPr="006153A1" w:rsidRDefault="00292678" w:rsidP="00292678">
      <w:pPr>
        <w:pBdr>
          <w:bottom w:val="single" w:sz="4" w:space="1" w:color="auto"/>
        </w:pBdr>
        <w:rPr>
          <w:b/>
          <w:bCs/>
        </w:rPr>
      </w:pPr>
    </w:p>
    <w:p w14:paraId="1042844F" w14:textId="77777777" w:rsidR="00292678" w:rsidRDefault="00292678" w:rsidP="00292678">
      <w:pPr>
        <w:pBdr>
          <w:bottom w:val="single" w:sz="4" w:space="1" w:color="auto"/>
        </w:pBdr>
        <w:rPr>
          <w:b/>
          <w:sz w:val="20"/>
        </w:rPr>
      </w:pPr>
      <w:r w:rsidRPr="006153A1">
        <w:rPr>
          <w:b/>
          <w:sz w:val="20"/>
        </w:rPr>
        <w:t>Food Standards (</w:t>
      </w:r>
      <w:r>
        <w:rPr>
          <w:b/>
          <w:sz w:val="20"/>
        </w:rPr>
        <w:t xml:space="preserve">Application A1256 </w:t>
      </w:r>
      <w:r w:rsidRPr="00A32232">
        <w:rPr>
          <w:b/>
          <w:sz w:val="20"/>
        </w:rPr>
        <w:t xml:space="preserve">– </w:t>
      </w:r>
      <w:r>
        <w:rPr>
          <w:b/>
          <w:sz w:val="20"/>
        </w:rPr>
        <w:t>Colour of pregnancy warning labels for corrugated cardboard packaging)</w:t>
      </w:r>
      <w:r w:rsidRPr="00C0014E">
        <w:rPr>
          <w:b/>
          <w:sz w:val="20"/>
        </w:rPr>
        <w:t xml:space="preserve"> Variation</w:t>
      </w:r>
    </w:p>
    <w:p w14:paraId="62DA8F08" w14:textId="77777777" w:rsidR="00292678" w:rsidRPr="00C0014E" w:rsidRDefault="00292678" w:rsidP="00292678">
      <w:pPr>
        <w:pBdr>
          <w:bottom w:val="single" w:sz="4" w:space="1" w:color="auto"/>
        </w:pBdr>
        <w:rPr>
          <w:b/>
          <w:sz w:val="20"/>
        </w:rPr>
      </w:pPr>
    </w:p>
    <w:p w14:paraId="75AE18EB" w14:textId="77777777" w:rsidR="00292678" w:rsidRPr="008F2616" w:rsidRDefault="00292678" w:rsidP="00292678">
      <w:pPr>
        <w:rPr>
          <w:sz w:val="20"/>
        </w:rPr>
      </w:pPr>
    </w:p>
    <w:p w14:paraId="32FEE89B" w14:textId="77777777" w:rsidR="00292678" w:rsidRPr="008F2616" w:rsidRDefault="00292678" w:rsidP="00292678">
      <w:pPr>
        <w:rPr>
          <w:sz w:val="20"/>
        </w:rPr>
      </w:pPr>
      <w:r w:rsidRPr="008F2616">
        <w:rPr>
          <w:sz w:val="20"/>
        </w:rPr>
        <w:t xml:space="preserve">The Board of Food Standards Australia New Zealand gives notice of the making of this variation under section 92 of the </w:t>
      </w:r>
      <w:r w:rsidRPr="008F2616">
        <w:rPr>
          <w:i/>
          <w:sz w:val="20"/>
        </w:rPr>
        <w:t>Food Standards Australia New Zealand Act 1991</w:t>
      </w:r>
      <w:r w:rsidRPr="008F2616">
        <w:rPr>
          <w:sz w:val="20"/>
        </w:rPr>
        <w:t xml:space="preserve">.  The </w:t>
      </w:r>
      <w:r>
        <w:rPr>
          <w:sz w:val="20"/>
        </w:rPr>
        <w:t>variation</w:t>
      </w:r>
      <w:r w:rsidRPr="008F2616">
        <w:rPr>
          <w:sz w:val="20"/>
        </w:rPr>
        <w:t xml:space="preserve"> commences on the date specified in clause 3 of this variation.</w:t>
      </w:r>
    </w:p>
    <w:p w14:paraId="782E5840" w14:textId="77777777" w:rsidR="00292678" w:rsidRPr="008F2616" w:rsidRDefault="00292678" w:rsidP="00292678">
      <w:pPr>
        <w:rPr>
          <w:sz w:val="20"/>
        </w:rPr>
      </w:pPr>
    </w:p>
    <w:p w14:paraId="24FC7634" w14:textId="77777777" w:rsidR="00292678" w:rsidRPr="008F2616" w:rsidRDefault="00292678" w:rsidP="00292678">
      <w:pPr>
        <w:rPr>
          <w:sz w:val="20"/>
        </w:rPr>
      </w:pPr>
      <w:r w:rsidRPr="008F2616">
        <w:rPr>
          <w:sz w:val="20"/>
        </w:rPr>
        <w:t xml:space="preserve">Dated </w:t>
      </w:r>
      <w:r w:rsidRPr="00ED7181">
        <w:rPr>
          <w:color w:val="FF0000"/>
          <w:sz w:val="20"/>
        </w:rPr>
        <w:t>[To be completed by Delegate]</w:t>
      </w:r>
    </w:p>
    <w:p w14:paraId="044F728D" w14:textId="77777777" w:rsidR="00292678" w:rsidRPr="008F2616" w:rsidRDefault="00292678" w:rsidP="00292678">
      <w:pPr>
        <w:rPr>
          <w:sz w:val="20"/>
        </w:rPr>
      </w:pPr>
    </w:p>
    <w:p w14:paraId="76EA2D89" w14:textId="77777777" w:rsidR="00292678" w:rsidRDefault="00292678" w:rsidP="00292678">
      <w:pPr>
        <w:rPr>
          <w:sz w:val="20"/>
        </w:rPr>
      </w:pPr>
    </w:p>
    <w:p w14:paraId="10E1E851" w14:textId="77777777" w:rsidR="00292678" w:rsidRDefault="00292678" w:rsidP="00292678">
      <w:pPr>
        <w:rPr>
          <w:sz w:val="20"/>
        </w:rPr>
      </w:pPr>
    </w:p>
    <w:p w14:paraId="459A3588" w14:textId="77777777" w:rsidR="00292678" w:rsidRPr="008F2616" w:rsidRDefault="00292678" w:rsidP="00292678">
      <w:pPr>
        <w:rPr>
          <w:sz w:val="20"/>
        </w:rPr>
      </w:pPr>
    </w:p>
    <w:p w14:paraId="48046E89" w14:textId="77777777" w:rsidR="00292678" w:rsidRPr="008F2616" w:rsidRDefault="00292678" w:rsidP="00292678">
      <w:pPr>
        <w:rPr>
          <w:sz w:val="20"/>
        </w:rPr>
      </w:pPr>
    </w:p>
    <w:p w14:paraId="6D114639" w14:textId="77777777" w:rsidR="00292678" w:rsidRPr="008F2616" w:rsidRDefault="00292678" w:rsidP="00292678">
      <w:pPr>
        <w:rPr>
          <w:sz w:val="20"/>
        </w:rPr>
      </w:pPr>
      <w:r w:rsidRPr="00ED7181">
        <w:rPr>
          <w:color w:val="FF0000"/>
          <w:sz w:val="20"/>
        </w:rPr>
        <w:t>[Insert Delegate’s name and position]</w:t>
      </w:r>
    </w:p>
    <w:p w14:paraId="4ABFEB59" w14:textId="77777777" w:rsidR="00292678" w:rsidRPr="008F2616" w:rsidRDefault="00292678" w:rsidP="00292678">
      <w:pPr>
        <w:rPr>
          <w:sz w:val="20"/>
        </w:rPr>
      </w:pPr>
      <w:r w:rsidRPr="008F2616">
        <w:rPr>
          <w:sz w:val="20"/>
        </w:rPr>
        <w:t>Delegate of the Board of Food Standards Australia New Zealand</w:t>
      </w:r>
    </w:p>
    <w:p w14:paraId="3FB48BE0" w14:textId="77777777" w:rsidR="00292678" w:rsidRDefault="00292678" w:rsidP="00292678">
      <w:pPr>
        <w:rPr>
          <w:sz w:val="20"/>
        </w:rPr>
      </w:pPr>
    </w:p>
    <w:p w14:paraId="0C66E25A" w14:textId="77777777" w:rsidR="00292678" w:rsidRDefault="00292678" w:rsidP="00292678">
      <w:pPr>
        <w:rPr>
          <w:sz w:val="20"/>
        </w:rPr>
      </w:pPr>
    </w:p>
    <w:p w14:paraId="62063F3B" w14:textId="77777777" w:rsidR="00292678" w:rsidRDefault="00292678" w:rsidP="00292678">
      <w:pPr>
        <w:rPr>
          <w:sz w:val="20"/>
        </w:rPr>
      </w:pPr>
    </w:p>
    <w:p w14:paraId="24B49E8A" w14:textId="77777777" w:rsidR="00292678" w:rsidRDefault="00292678" w:rsidP="00292678">
      <w:pPr>
        <w:rPr>
          <w:sz w:val="20"/>
        </w:rPr>
      </w:pPr>
    </w:p>
    <w:p w14:paraId="4032E162" w14:textId="77777777" w:rsidR="00292678" w:rsidRDefault="00292678" w:rsidP="00292678">
      <w:pPr>
        <w:rPr>
          <w:sz w:val="20"/>
        </w:rPr>
      </w:pPr>
    </w:p>
    <w:p w14:paraId="7AFD50DA" w14:textId="77777777" w:rsidR="00292678" w:rsidRPr="00360C8F" w:rsidRDefault="00292678" w:rsidP="00292678">
      <w:pPr>
        <w:pBdr>
          <w:top w:val="single" w:sz="4" w:space="1" w:color="auto"/>
          <w:left w:val="single" w:sz="4" w:space="4" w:color="auto"/>
          <w:bottom w:val="single" w:sz="4" w:space="1" w:color="auto"/>
          <w:right w:val="single" w:sz="4" w:space="4" w:color="auto"/>
        </w:pBdr>
        <w:rPr>
          <w:b/>
          <w:sz w:val="20"/>
          <w:lang w:val="en-AU"/>
        </w:rPr>
      </w:pPr>
      <w:r w:rsidRPr="00360C8F">
        <w:rPr>
          <w:b/>
          <w:sz w:val="20"/>
          <w:lang w:val="en-AU"/>
        </w:rPr>
        <w:t xml:space="preserve">Note:  </w:t>
      </w:r>
    </w:p>
    <w:p w14:paraId="6313BCBF" w14:textId="77777777" w:rsidR="00292678" w:rsidRPr="00360C8F" w:rsidRDefault="00292678" w:rsidP="00292678">
      <w:pPr>
        <w:pBdr>
          <w:top w:val="single" w:sz="4" w:space="1" w:color="auto"/>
          <w:left w:val="single" w:sz="4" w:space="4" w:color="auto"/>
          <w:bottom w:val="single" w:sz="4" w:space="1" w:color="auto"/>
          <w:right w:val="single" w:sz="4" w:space="4" w:color="auto"/>
        </w:pBdr>
        <w:rPr>
          <w:sz w:val="20"/>
          <w:lang w:val="en-AU"/>
        </w:rPr>
      </w:pPr>
    </w:p>
    <w:p w14:paraId="073CC77A" w14:textId="77777777" w:rsidR="00292678" w:rsidRPr="00360C8F" w:rsidRDefault="00292678" w:rsidP="00292678">
      <w:pPr>
        <w:pBdr>
          <w:top w:val="single" w:sz="4" w:space="1" w:color="auto"/>
          <w:left w:val="single" w:sz="4" w:space="4" w:color="auto"/>
          <w:bottom w:val="single" w:sz="4" w:space="1" w:color="auto"/>
          <w:right w:val="single" w:sz="4" w:space="4" w:color="auto"/>
        </w:pBdr>
        <w:rPr>
          <w:sz w:val="20"/>
          <w:lang w:val="en-AU"/>
        </w:rPr>
      </w:pPr>
      <w:r w:rsidRPr="00360C8F">
        <w:rPr>
          <w:sz w:val="20"/>
          <w:lang w:val="en-AU"/>
        </w:rPr>
        <w:t xml:space="preserve">This variation will be published in the Commonwealth of Australia Gazette No. FSC </w:t>
      </w:r>
      <w:r w:rsidRPr="00360C8F">
        <w:rPr>
          <w:color w:val="FF0000"/>
          <w:sz w:val="20"/>
          <w:lang w:val="en-AU"/>
        </w:rPr>
        <w:t>XX on XX Month 20XX</w:t>
      </w:r>
      <w:r w:rsidRPr="00360C8F">
        <w:rPr>
          <w:sz w:val="20"/>
          <w:lang w:val="en-AU"/>
        </w:rPr>
        <w:t xml:space="preserve">. This means that this date is the gazettal date for the purposes of clause 3 of the variation. </w:t>
      </w:r>
    </w:p>
    <w:p w14:paraId="41BD4FDD" w14:textId="77777777" w:rsidR="00292678" w:rsidRDefault="00292678" w:rsidP="00292678">
      <w:pPr>
        <w:rPr>
          <w:sz w:val="20"/>
        </w:rPr>
      </w:pPr>
    </w:p>
    <w:p w14:paraId="16ADA223" w14:textId="77777777" w:rsidR="00292678" w:rsidRDefault="00292678" w:rsidP="00292678">
      <w:pPr>
        <w:widowControl/>
        <w:rPr>
          <w:sz w:val="20"/>
        </w:rPr>
      </w:pPr>
      <w:r>
        <w:rPr>
          <w:sz w:val="20"/>
        </w:rPr>
        <w:br w:type="page"/>
      </w:r>
    </w:p>
    <w:p w14:paraId="1E31CBD1" w14:textId="77777777" w:rsidR="00292678" w:rsidRPr="005F585D" w:rsidRDefault="00292678" w:rsidP="00292678">
      <w:pPr>
        <w:pStyle w:val="FSCDraftingitemheading"/>
      </w:pPr>
      <w:r w:rsidRPr="00D433B1">
        <w:lastRenderedPageBreak/>
        <w:t>1</w:t>
      </w:r>
      <w:r w:rsidRPr="00D433B1">
        <w:tab/>
        <w:t>Name</w:t>
      </w:r>
    </w:p>
    <w:p w14:paraId="7764E61E" w14:textId="77777777" w:rsidR="00292678" w:rsidRPr="00F618DF" w:rsidRDefault="00292678" w:rsidP="00292678">
      <w:pPr>
        <w:pStyle w:val="FSCDraftingitem"/>
      </w:pPr>
      <w:r w:rsidRPr="00DB170D">
        <w:t xml:space="preserve">This instrument is the </w:t>
      </w:r>
      <w:r w:rsidRPr="00792F7C">
        <w:rPr>
          <w:i/>
        </w:rPr>
        <w:t>Food Standards (A</w:t>
      </w:r>
      <w:r>
        <w:rPr>
          <w:i/>
        </w:rPr>
        <w:t>pplication A1256</w:t>
      </w:r>
      <w:r w:rsidRPr="00792F7C">
        <w:rPr>
          <w:i/>
        </w:rPr>
        <w:t xml:space="preserve"> – </w:t>
      </w:r>
      <w:r>
        <w:rPr>
          <w:i/>
        </w:rPr>
        <w:t>Colour of pregnancy warning labels for corrugated cardboard packaging</w:t>
      </w:r>
      <w:r w:rsidRPr="00792F7C">
        <w:rPr>
          <w:i/>
        </w:rPr>
        <w:t>) Variation</w:t>
      </w:r>
      <w:r w:rsidRPr="00F618DF">
        <w:t>.</w:t>
      </w:r>
    </w:p>
    <w:p w14:paraId="74DCFAE4" w14:textId="77777777" w:rsidR="00292678" w:rsidRPr="00BA7AF9" w:rsidRDefault="00292678" w:rsidP="00292678">
      <w:pPr>
        <w:pStyle w:val="FSCDraftingitemheading"/>
      </w:pPr>
      <w:r w:rsidRPr="00D433B1">
        <w:t>2</w:t>
      </w:r>
      <w:r w:rsidRPr="00D433B1">
        <w:tab/>
        <w:t xml:space="preserve">Variation </w:t>
      </w:r>
      <w:r w:rsidRPr="00BA7AF9">
        <w:t xml:space="preserve">to </w:t>
      </w:r>
      <w:r>
        <w:t>a standard</w:t>
      </w:r>
      <w:r w:rsidRPr="00BA7AF9">
        <w:t xml:space="preserve"> in the </w:t>
      </w:r>
      <w:r w:rsidRPr="00BA7AF9">
        <w:rPr>
          <w:i/>
        </w:rPr>
        <w:t>Australia New Zealand Food Standards Code</w:t>
      </w:r>
    </w:p>
    <w:p w14:paraId="5C91EF8B" w14:textId="77777777" w:rsidR="00292678" w:rsidRDefault="00292678" w:rsidP="00292678">
      <w:pPr>
        <w:pStyle w:val="FSCDraftingitem"/>
      </w:pPr>
      <w:r w:rsidRPr="00BA7AF9">
        <w:t>The Schedule varies</w:t>
      </w:r>
      <w:r>
        <w:t xml:space="preserve"> a</w:t>
      </w:r>
      <w:r w:rsidRPr="00BA7AF9">
        <w:t xml:space="preserve"> S</w:t>
      </w:r>
      <w:r>
        <w:t xml:space="preserve">tandard </w:t>
      </w:r>
      <w:r w:rsidRPr="00BA7AF9">
        <w:t xml:space="preserve">in </w:t>
      </w:r>
      <w:r>
        <w:t xml:space="preserve">the </w:t>
      </w:r>
      <w:r w:rsidRPr="00792F7C">
        <w:rPr>
          <w:i/>
        </w:rPr>
        <w:t>Australia New Zealand Food Standards Code</w:t>
      </w:r>
      <w:r>
        <w:t>.</w:t>
      </w:r>
    </w:p>
    <w:p w14:paraId="659F84EE" w14:textId="77777777" w:rsidR="00292678" w:rsidRPr="00D433B1" w:rsidRDefault="00292678" w:rsidP="00292678">
      <w:pPr>
        <w:pStyle w:val="FSCDraftingitemheading"/>
      </w:pPr>
      <w:r w:rsidRPr="00D433B1">
        <w:t>3</w:t>
      </w:r>
      <w:r w:rsidRPr="00D433B1">
        <w:tab/>
        <w:t>Commencement</w:t>
      </w:r>
    </w:p>
    <w:p w14:paraId="33BB8BB5" w14:textId="77777777" w:rsidR="00292678" w:rsidRDefault="00292678" w:rsidP="00292678">
      <w:pPr>
        <w:pStyle w:val="FSCDraftingitem"/>
      </w:pPr>
      <w:r>
        <w:t>The variation commenc</w:t>
      </w:r>
      <w:r w:rsidRPr="000055C4">
        <w:t>e</w:t>
      </w:r>
      <w:r>
        <w:t>s</w:t>
      </w:r>
      <w:r w:rsidRPr="000055C4">
        <w:t xml:space="preserve"> on</w:t>
      </w:r>
      <w:r>
        <w:t xml:space="preserve"> the date of gazettal.</w:t>
      </w:r>
    </w:p>
    <w:p w14:paraId="3CEB7226" w14:textId="77777777" w:rsidR="00292678" w:rsidRPr="004E0480" w:rsidRDefault="00292678" w:rsidP="00292678">
      <w:pPr>
        <w:rPr>
          <w:b/>
          <w:sz w:val="20"/>
        </w:rPr>
      </w:pPr>
      <w:r w:rsidRPr="004E0480">
        <w:rPr>
          <w:b/>
          <w:sz w:val="20"/>
        </w:rPr>
        <w:t>4</w:t>
      </w:r>
      <w:r w:rsidRPr="004E0480">
        <w:rPr>
          <w:b/>
          <w:sz w:val="20"/>
        </w:rPr>
        <w:tab/>
        <w:t>Effect of the variations made by this instrument</w:t>
      </w:r>
    </w:p>
    <w:p w14:paraId="2F86FC04" w14:textId="77777777" w:rsidR="00292678" w:rsidRPr="004E0480" w:rsidRDefault="00292678" w:rsidP="00292678">
      <w:pPr>
        <w:pStyle w:val="FSCDraftingitem"/>
      </w:pPr>
      <w:r w:rsidRPr="004E0480">
        <w:t>(1)</w:t>
      </w:r>
      <w:r w:rsidRPr="004E0480">
        <w:tab/>
        <w:t>Section 1.1.1—9 of Standard 1.1.1 does not apply to the variations made by this instrument.</w:t>
      </w:r>
    </w:p>
    <w:p w14:paraId="687EE19E" w14:textId="77777777" w:rsidR="00292678" w:rsidRDefault="00292678" w:rsidP="00292678">
      <w:pPr>
        <w:pStyle w:val="FSCDraftingitem"/>
        <w:tabs>
          <w:tab w:val="left" w:pos="6804"/>
        </w:tabs>
        <w:ind w:left="851" w:hanging="851"/>
      </w:pPr>
      <w:r w:rsidRPr="004E0480">
        <w:t>(2)</w:t>
      </w:r>
      <w:r w:rsidRPr="004E0480">
        <w:tab/>
        <w:t>This clause applies to</w:t>
      </w:r>
      <w:r>
        <w:t xml:space="preserve"> a</w:t>
      </w:r>
      <w:r w:rsidRPr="004E0480">
        <w:t xml:space="preserve"> food product that is an</w:t>
      </w:r>
      <w:r>
        <w:t xml:space="preserve"> alcoholic beverage:</w:t>
      </w:r>
      <w:r w:rsidRPr="004E0480">
        <w:t xml:space="preserve"> </w:t>
      </w:r>
    </w:p>
    <w:p w14:paraId="66A26521" w14:textId="77777777" w:rsidR="00292678" w:rsidRDefault="00292678" w:rsidP="00292678">
      <w:pPr>
        <w:pStyle w:val="FSCDraftingitem"/>
        <w:tabs>
          <w:tab w:val="left" w:pos="6804"/>
        </w:tabs>
        <w:spacing w:before="60" w:after="60"/>
        <w:ind w:left="1418" w:hanging="1418"/>
      </w:pPr>
      <w:r>
        <w:tab/>
        <w:t xml:space="preserve">(a) </w:t>
      </w:r>
      <w:r>
        <w:tab/>
        <w:t xml:space="preserve">that is </w:t>
      </w:r>
      <w:r w:rsidRPr="004E0480">
        <w:t>required by subsection 2.7.1—10(1) of the Code to display a pregnancy warning mark on its outer package</w:t>
      </w:r>
      <w:r>
        <w:t>; and</w:t>
      </w:r>
    </w:p>
    <w:p w14:paraId="7F0E910E" w14:textId="77777777" w:rsidR="00292678" w:rsidRPr="004E0480" w:rsidRDefault="00292678" w:rsidP="00292678">
      <w:pPr>
        <w:pStyle w:val="FSCDraftingitem"/>
        <w:tabs>
          <w:tab w:val="left" w:pos="6804"/>
        </w:tabs>
        <w:spacing w:before="60" w:after="60"/>
        <w:ind w:left="1418" w:hanging="1418"/>
      </w:pPr>
      <w:r>
        <w:tab/>
        <w:t>(b)</w:t>
      </w:r>
      <w:r>
        <w:tab/>
        <w:t>to which subsection 2.7.1—13(2)</w:t>
      </w:r>
      <w:r w:rsidRPr="004E0480">
        <w:t xml:space="preserve"> of the Code</w:t>
      </w:r>
      <w:r>
        <w:t xml:space="preserve"> applies.</w:t>
      </w:r>
    </w:p>
    <w:p w14:paraId="6CDFBFC4" w14:textId="77777777" w:rsidR="00292678" w:rsidRPr="004E0480" w:rsidRDefault="00292678" w:rsidP="00292678">
      <w:pPr>
        <w:pStyle w:val="FSCDraftingitem"/>
        <w:ind w:left="851" w:hanging="851"/>
      </w:pPr>
      <w:r w:rsidRPr="004E0480">
        <w:t>(3)</w:t>
      </w:r>
      <w:r w:rsidRPr="004E0480">
        <w:tab/>
        <w:t>During the transition period, the food product</w:t>
      </w:r>
      <w:r w:rsidRPr="004E0480" w:rsidDel="002F5C1A">
        <w:t xml:space="preserve"> </w:t>
      </w:r>
      <w:r w:rsidRPr="004E0480">
        <w:t xml:space="preserve">may be sold if </w:t>
      </w:r>
      <w:r>
        <w:t xml:space="preserve">the product </w:t>
      </w:r>
      <w:r w:rsidRPr="004E0480">
        <w:t>complies with one of the following:</w:t>
      </w:r>
    </w:p>
    <w:p w14:paraId="5ECCC1CE" w14:textId="77777777" w:rsidR="00292678" w:rsidRPr="004E0480" w:rsidRDefault="00292678" w:rsidP="00292678">
      <w:pPr>
        <w:pStyle w:val="FSCDraftingitem"/>
        <w:spacing w:before="60" w:after="60"/>
        <w:ind w:left="1418" w:hanging="1418"/>
      </w:pPr>
      <w:r>
        <w:tab/>
        <w:t>(a</w:t>
      </w:r>
      <w:r w:rsidRPr="004E0480">
        <w:t>)</w:t>
      </w:r>
      <w:r w:rsidRPr="004E0480">
        <w:tab/>
        <w:t>the Code as in force without the pregnancy warning label amendments; or</w:t>
      </w:r>
    </w:p>
    <w:p w14:paraId="7033E28F" w14:textId="77777777" w:rsidR="00292678" w:rsidRPr="004E0480" w:rsidRDefault="00292678" w:rsidP="00292678">
      <w:pPr>
        <w:pStyle w:val="FSCDraftingitem"/>
        <w:spacing w:before="60" w:after="60"/>
        <w:ind w:left="1418" w:hanging="1418"/>
      </w:pPr>
      <w:r>
        <w:tab/>
        <w:t>(b</w:t>
      </w:r>
      <w:r w:rsidRPr="004E0480">
        <w:t xml:space="preserve">) </w:t>
      </w:r>
      <w:r w:rsidRPr="004E0480">
        <w:tab/>
        <w:t>the Code as amended by the pregnancy warning label amendments.</w:t>
      </w:r>
    </w:p>
    <w:p w14:paraId="11878947" w14:textId="77777777" w:rsidR="00292678" w:rsidRPr="004E0480" w:rsidRDefault="00292678" w:rsidP="00292678">
      <w:pPr>
        <w:pStyle w:val="FSCDraftingitem"/>
        <w:ind w:left="851" w:hanging="851"/>
      </w:pPr>
      <w:r>
        <w:t>(4</w:t>
      </w:r>
      <w:r w:rsidRPr="004E0480">
        <w:t>)</w:t>
      </w:r>
      <w:r w:rsidRPr="004E0480">
        <w:tab/>
        <w:t>The food product may be sold after the transition period if</w:t>
      </w:r>
      <w:r>
        <w:t>:</w:t>
      </w:r>
    </w:p>
    <w:p w14:paraId="17AA300D" w14:textId="77777777" w:rsidR="00292678" w:rsidRDefault="00292678" w:rsidP="00292678">
      <w:pPr>
        <w:pStyle w:val="FSCDraftingitem"/>
        <w:spacing w:before="60" w:after="60"/>
        <w:ind w:left="1418" w:hanging="1418"/>
        <w:rPr>
          <w:rFonts w:cs="Arial"/>
        </w:rPr>
      </w:pPr>
      <w:r w:rsidRPr="004E0480">
        <w:tab/>
        <w:t xml:space="preserve">(a) </w:t>
      </w:r>
      <w:r w:rsidRPr="004E0480">
        <w:tab/>
      </w:r>
      <w:r>
        <w:t>the product complies with</w:t>
      </w:r>
      <w:r w:rsidRPr="004E0480">
        <w:t xml:space="preserve"> the Code as amended by the pregnancy warning label amendments</w:t>
      </w:r>
      <w:r>
        <w:t>; or</w:t>
      </w:r>
      <w:r w:rsidRPr="004E0480">
        <w:rPr>
          <w:rFonts w:cs="Arial"/>
        </w:rPr>
        <w:t xml:space="preserve"> </w:t>
      </w:r>
    </w:p>
    <w:p w14:paraId="77023298" w14:textId="77777777" w:rsidR="00292678" w:rsidRPr="00010889" w:rsidRDefault="00292678" w:rsidP="00292678">
      <w:pPr>
        <w:pStyle w:val="FSCDraftingitem"/>
        <w:spacing w:before="60" w:after="60"/>
        <w:ind w:left="1418" w:hanging="1418"/>
      </w:pPr>
      <w:r>
        <w:tab/>
        <w:t>(b)</w:t>
      </w:r>
      <w:r>
        <w:tab/>
      </w:r>
      <w:r w:rsidRPr="00010889">
        <w:t>both the following apply:</w:t>
      </w:r>
    </w:p>
    <w:p w14:paraId="2A5BE330" w14:textId="77777777" w:rsidR="00292678" w:rsidRPr="00010889" w:rsidRDefault="00292678" w:rsidP="00292678">
      <w:pPr>
        <w:pStyle w:val="FSCDraftingitem"/>
        <w:tabs>
          <w:tab w:val="clear" w:pos="851"/>
          <w:tab w:val="left" w:pos="1418"/>
        </w:tabs>
        <w:spacing w:before="60" w:after="60"/>
        <w:ind w:left="1985" w:hanging="1985"/>
        <w:rPr>
          <w:rFonts w:cs="Arial"/>
        </w:rPr>
      </w:pPr>
      <w:r w:rsidRPr="00010889">
        <w:tab/>
        <w:t>(</w:t>
      </w:r>
      <w:proofErr w:type="spellStart"/>
      <w:r w:rsidRPr="00010889">
        <w:t>i</w:t>
      </w:r>
      <w:proofErr w:type="spellEnd"/>
      <w:r w:rsidRPr="00010889">
        <w:t>)</w:t>
      </w:r>
      <w:r w:rsidRPr="00010889">
        <w:tab/>
      </w:r>
      <w:r w:rsidRPr="00010889">
        <w:rPr>
          <w:rFonts w:cs="Arial"/>
        </w:rPr>
        <w:t>the product was packaged and labelled before 2 February 2024; and</w:t>
      </w:r>
    </w:p>
    <w:p w14:paraId="2227668E" w14:textId="567B43C0" w:rsidR="00292678" w:rsidRPr="00010889" w:rsidRDefault="00292678" w:rsidP="00292678">
      <w:pPr>
        <w:pStyle w:val="FSCDraftingitem"/>
        <w:tabs>
          <w:tab w:val="clear" w:pos="851"/>
          <w:tab w:val="left" w:pos="1418"/>
        </w:tabs>
        <w:spacing w:before="60" w:after="60"/>
        <w:ind w:left="1985" w:hanging="1985"/>
      </w:pPr>
      <w:r w:rsidRPr="00010889">
        <w:rPr>
          <w:rFonts w:cs="Arial"/>
        </w:rPr>
        <w:tab/>
        <w:t>(ii)</w:t>
      </w:r>
      <w:r w:rsidRPr="00010889">
        <w:rPr>
          <w:rFonts w:cs="Arial"/>
        </w:rPr>
        <w:tab/>
      </w:r>
      <w:r w:rsidRPr="00010889">
        <w:t xml:space="preserve">the labelling on </w:t>
      </w:r>
      <w:r>
        <w:t>the product’s</w:t>
      </w:r>
      <w:r w:rsidRPr="00010889">
        <w:t xml:space="preserve"> outer package complies with the Code as in force without the pregnancy warning label amendments.</w:t>
      </w:r>
    </w:p>
    <w:p w14:paraId="5C961F50" w14:textId="77777777" w:rsidR="00292678" w:rsidRPr="00F66D85" w:rsidRDefault="00292678" w:rsidP="00292678">
      <w:pPr>
        <w:spacing w:before="120" w:after="120"/>
        <w:ind w:left="851" w:hanging="851"/>
        <w:rPr>
          <w:sz w:val="20"/>
          <w:szCs w:val="20"/>
        </w:rPr>
      </w:pPr>
      <w:r w:rsidRPr="00F66D85">
        <w:rPr>
          <w:sz w:val="20"/>
          <w:szCs w:val="20"/>
        </w:rPr>
        <w:t>(5)</w:t>
      </w:r>
      <w:r w:rsidRPr="00F66D85">
        <w:rPr>
          <w:sz w:val="20"/>
          <w:szCs w:val="20"/>
        </w:rPr>
        <w:tab/>
        <w:t>T</w:t>
      </w:r>
      <w:r>
        <w:rPr>
          <w:sz w:val="20"/>
          <w:szCs w:val="20"/>
        </w:rPr>
        <w:t xml:space="preserve">his clause </w:t>
      </w:r>
      <w:r w:rsidRPr="00F66D85">
        <w:rPr>
          <w:sz w:val="20"/>
          <w:szCs w:val="20"/>
        </w:rPr>
        <w:t xml:space="preserve">does not limit clause 4 of the </w:t>
      </w:r>
      <w:r w:rsidRPr="00F66D85">
        <w:rPr>
          <w:i/>
          <w:iCs/>
          <w:sz w:val="20"/>
          <w:szCs w:val="20"/>
        </w:rPr>
        <w:t>Food Standards (Proposal P1050 – Pregnancy warning labels on alcoholic beverages) Variation</w:t>
      </w:r>
      <w:r>
        <w:rPr>
          <w:sz w:val="20"/>
          <w:szCs w:val="20"/>
        </w:rPr>
        <w:t>.</w:t>
      </w:r>
    </w:p>
    <w:p w14:paraId="063C3614" w14:textId="77777777" w:rsidR="00292678" w:rsidRPr="004E0480" w:rsidRDefault="00292678" w:rsidP="00292678">
      <w:pPr>
        <w:spacing w:before="120" w:after="120"/>
        <w:ind w:left="851" w:hanging="851"/>
        <w:rPr>
          <w:rFonts w:cs="Arial"/>
          <w:sz w:val="20"/>
        </w:rPr>
      </w:pPr>
      <w:r>
        <w:rPr>
          <w:sz w:val="20"/>
        </w:rPr>
        <w:t>(6)</w:t>
      </w:r>
      <w:r>
        <w:rPr>
          <w:sz w:val="20"/>
        </w:rPr>
        <w:tab/>
      </w:r>
      <w:r>
        <w:rPr>
          <w:rFonts w:cs="Arial"/>
          <w:sz w:val="20"/>
        </w:rPr>
        <w:t>For the purposes of this clause:</w:t>
      </w:r>
      <w:r w:rsidRPr="004E0480">
        <w:rPr>
          <w:rFonts w:cs="Arial"/>
          <w:sz w:val="20"/>
        </w:rPr>
        <w:t xml:space="preserve"> </w:t>
      </w:r>
    </w:p>
    <w:p w14:paraId="4EF353F6" w14:textId="77777777" w:rsidR="00292678" w:rsidRPr="004E0480" w:rsidRDefault="00292678" w:rsidP="00292678">
      <w:pPr>
        <w:widowControl/>
        <w:numPr>
          <w:ilvl w:val="0"/>
          <w:numId w:val="18"/>
        </w:numPr>
        <w:spacing w:before="60" w:after="60"/>
        <w:ind w:left="1418" w:hanging="567"/>
        <w:contextualSpacing/>
        <w:rPr>
          <w:rFonts w:cs="Arial"/>
          <w:sz w:val="20"/>
        </w:rPr>
      </w:pPr>
      <w:r w:rsidRPr="004E0480">
        <w:rPr>
          <w:sz w:val="20"/>
        </w:rPr>
        <w:t xml:space="preserve">the </w:t>
      </w:r>
      <w:r w:rsidRPr="004E0480">
        <w:rPr>
          <w:b/>
          <w:sz w:val="20"/>
        </w:rPr>
        <w:t>pregnancy warning label amendments</w:t>
      </w:r>
      <w:r w:rsidRPr="004E0480">
        <w:rPr>
          <w:sz w:val="20"/>
        </w:rPr>
        <w:t xml:space="preserve"> means the variations made by both of the following</w:t>
      </w:r>
      <w:r>
        <w:rPr>
          <w:b/>
          <w:sz w:val="20"/>
        </w:rPr>
        <w:t>:</w:t>
      </w:r>
    </w:p>
    <w:p w14:paraId="67E8F522" w14:textId="77777777" w:rsidR="00292678" w:rsidRPr="004E0480" w:rsidRDefault="00292678" w:rsidP="00292678">
      <w:pPr>
        <w:pStyle w:val="FSCDraftingitem"/>
        <w:numPr>
          <w:ilvl w:val="0"/>
          <w:numId w:val="20"/>
        </w:numPr>
        <w:tabs>
          <w:tab w:val="clear" w:pos="851"/>
          <w:tab w:val="left" w:pos="993"/>
        </w:tabs>
        <w:spacing w:before="60" w:after="60"/>
        <w:ind w:left="1985" w:hanging="567"/>
      </w:pPr>
      <w:r w:rsidRPr="004E0480">
        <w:t xml:space="preserve">this instrument; and </w:t>
      </w:r>
    </w:p>
    <w:p w14:paraId="6F110159" w14:textId="77777777" w:rsidR="00292678" w:rsidRPr="004E0480" w:rsidRDefault="00292678" w:rsidP="00292678">
      <w:pPr>
        <w:pStyle w:val="FSCDraftingitem"/>
        <w:tabs>
          <w:tab w:val="clear" w:pos="851"/>
          <w:tab w:val="left" w:pos="1134"/>
        </w:tabs>
        <w:spacing w:before="60" w:after="60"/>
        <w:ind w:left="1985" w:hanging="567"/>
      </w:pPr>
      <w:r w:rsidRPr="004E0480">
        <w:t>(ii)</w:t>
      </w:r>
      <w:r w:rsidRPr="004E0480">
        <w:tab/>
        <w:t xml:space="preserve">the </w:t>
      </w:r>
      <w:r w:rsidRPr="004E0480">
        <w:rPr>
          <w:i/>
          <w:iCs/>
        </w:rPr>
        <w:t>Food Standards (Proposal P1050 – Pregnancy warning labels on alcoholic beverages) Variation</w:t>
      </w:r>
      <w:r w:rsidRPr="004E0480">
        <w:rPr>
          <w:iCs/>
        </w:rPr>
        <w:t>;</w:t>
      </w:r>
    </w:p>
    <w:p w14:paraId="7A6DB807" w14:textId="77777777" w:rsidR="00292678" w:rsidRPr="006D53E5" w:rsidRDefault="00292678" w:rsidP="00292678">
      <w:pPr>
        <w:widowControl/>
        <w:numPr>
          <w:ilvl w:val="0"/>
          <w:numId w:val="18"/>
        </w:numPr>
        <w:spacing w:before="60" w:after="60"/>
        <w:ind w:left="1418" w:hanging="491"/>
        <w:contextualSpacing/>
        <w:rPr>
          <w:rFonts w:cs="Arial"/>
          <w:sz w:val="20"/>
        </w:rPr>
      </w:pPr>
      <w:r w:rsidRPr="004E0480">
        <w:rPr>
          <w:rFonts w:cs="Arial"/>
          <w:sz w:val="20"/>
        </w:rPr>
        <w:t xml:space="preserve">the </w:t>
      </w:r>
      <w:r w:rsidRPr="004E0480">
        <w:rPr>
          <w:rFonts w:cs="Arial"/>
          <w:b/>
          <w:sz w:val="20"/>
        </w:rPr>
        <w:t>transition period</w:t>
      </w:r>
      <w:r w:rsidRPr="004E0480">
        <w:rPr>
          <w:rFonts w:cs="Arial"/>
          <w:sz w:val="20"/>
        </w:rPr>
        <w:t xml:space="preserve"> means the period commencing on </w:t>
      </w:r>
      <w:r>
        <w:rPr>
          <w:rFonts w:cs="Arial"/>
          <w:sz w:val="20"/>
        </w:rPr>
        <w:t>this instrument’s</w:t>
      </w:r>
      <w:r w:rsidRPr="004E0480">
        <w:rPr>
          <w:rFonts w:cs="Arial"/>
          <w:sz w:val="20"/>
        </w:rPr>
        <w:t xml:space="preserve"> date of commencement and ending on </w:t>
      </w:r>
      <w:r>
        <w:rPr>
          <w:rFonts w:cs="Arial"/>
          <w:sz w:val="20"/>
        </w:rPr>
        <w:t>1 February 2024</w:t>
      </w:r>
      <w:r w:rsidRPr="006D53E5">
        <w:rPr>
          <w:rFonts w:cs="Arial"/>
          <w:sz w:val="20"/>
        </w:rPr>
        <w:t>.</w:t>
      </w:r>
    </w:p>
    <w:p w14:paraId="5E39D8C1" w14:textId="77777777" w:rsidR="00292678" w:rsidRPr="004E0480" w:rsidRDefault="00292678" w:rsidP="00292678">
      <w:pPr>
        <w:widowControl/>
        <w:spacing w:before="60" w:after="60"/>
        <w:ind w:left="1418"/>
        <w:contextualSpacing/>
        <w:rPr>
          <w:rFonts w:cs="Arial"/>
          <w:sz w:val="20"/>
        </w:rPr>
      </w:pPr>
    </w:p>
    <w:p w14:paraId="6C3D59D3" w14:textId="77777777" w:rsidR="00292678" w:rsidRDefault="00292678" w:rsidP="00292678">
      <w:pPr>
        <w:jc w:val="center"/>
        <w:rPr>
          <w:rFonts w:cs="Arial"/>
          <w:sz w:val="20"/>
        </w:rPr>
      </w:pPr>
    </w:p>
    <w:p w14:paraId="08ABDB35" w14:textId="77777777" w:rsidR="00292678" w:rsidRPr="00D433B1" w:rsidRDefault="00292678" w:rsidP="00292678">
      <w:pPr>
        <w:jc w:val="center"/>
        <w:rPr>
          <w:b/>
          <w:sz w:val="20"/>
        </w:rPr>
      </w:pPr>
      <w:r w:rsidRPr="00D433B1">
        <w:rPr>
          <w:b/>
          <w:sz w:val="20"/>
        </w:rPr>
        <w:t>Schedule</w:t>
      </w:r>
    </w:p>
    <w:p w14:paraId="440534EE" w14:textId="77777777" w:rsidR="00292678" w:rsidRPr="003410CC" w:rsidRDefault="00292678" w:rsidP="00292678">
      <w:pPr>
        <w:pStyle w:val="FSCDraftingitem"/>
        <w:rPr>
          <w:i/>
        </w:rPr>
      </w:pPr>
      <w:r w:rsidRPr="003410CC">
        <w:rPr>
          <w:b/>
          <w:i/>
          <w:lang w:bidi="en-US"/>
        </w:rPr>
        <w:t>Standard 2.7.1</w:t>
      </w:r>
    </w:p>
    <w:p w14:paraId="16CC5C8A" w14:textId="77777777" w:rsidR="00292678" w:rsidRPr="003410CC" w:rsidRDefault="00292678" w:rsidP="00292678">
      <w:pPr>
        <w:pStyle w:val="FSCDraftingitem"/>
        <w:rPr>
          <w:b/>
        </w:rPr>
      </w:pPr>
      <w:r>
        <w:rPr>
          <w:b/>
        </w:rPr>
        <w:t>[</w:t>
      </w:r>
      <w:r w:rsidRPr="003410CC">
        <w:rPr>
          <w:b/>
        </w:rPr>
        <w:t>1</w:t>
      </w:r>
      <w:r>
        <w:rPr>
          <w:b/>
        </w:rPr>
        <w:t>]</w:t>
      </w:r>
      <w:r w:rsidRPr="003410CC">
        <w:rPr>
          <w:b/>
        </w:rPr>
        <w:tab/>
        <w:t>After subsection 2.7.1—10(2)</w:t>
      </w:r>
    </w:p>
    <w:p w14:paraId="3906D7F3" w14:textId="77777777" w:rsidR="00292678" w:rsidRPr="00BA7AF9" w:rsidRDefault="00292678" w:rsidP="00292678">
      <w:pPr>
        <w:pStyle w:val="FSCDraftingitem"/>
      </w:pPr>
      <w:r>
        <w:tab/>
        <w:t>Insert</w:t>
      </w:r>
      <w:r w:rsidRPr="00BA7AF9">
        <w:tab/>
      </w:r>
    </w:p>
    <w:p w14:paraId="5697597F" w14:textId="77777777" w:rsidR="00292678" w:rsidRDefault="00292678" w:rsidP="00292678">
      <w:pPr>
        <w:tabs>
          <w:tab w:val="left" w:pos="1134"/>
        </w:tabs>
        <w:ind w:left="1701" w:hanging="1701"/>
        <w:rPr>
          <w:sz w:val="20"/>
        </w:rPr>
      </w:pPr>
      <w:r w:rsidRPr="00410C1A">
        <w:rPr>
          <w:sz w:val="20"/>
        </w:rPr>
        <w:tab/>
        <w:t xml:space="preserve">(2A) </w:t>
      </w:r>
      <w:r w:rsidRPr="00410C1A">
        <w:rPr>
          <w:sz w:val="20"/>
        </w:rPr>
        <w:tab/>
        <w:t>Subsection (2) does not apply to a *pregnancy warning mark to which section 2.7.1—13 applies.</w:t>
      </w:r>
    </w:p>
    <w:p w14:paraId="07513D46" w14:textId="77777777" w:rsidR="00292678" w:rsidRPr="003410CC" w:rsidRDefault="00292678" w:rsidP="00292678">
      <w:pPr>
        <w:pStyle w:val="FSCDraftingitem"/>
        <w:rPr>
          <w:b/>
        </w:rPr>
      </w:pPr>
      <w:r>
        <w:rPr>
          <w:b/>
        </w:rPr>
        <w:t>[</w:t>
      </w:r>
      <w:r w:rsidRPr="003410CC">
        <w:rPr>
          <w:b/>
        </w:rPr>
        <w:t>2</w:t>
      </w:r>
      <w:r>
        <w:rPr>
          <w:b/>
        </w:rPr>
        <w:t>]</w:t>
      </w:r>
      <w:r w:rsidRPr="003410CC">
        <w:rPr>
          <w:b/>
        </w:rPr>
        <w:tab/>
        <w:t>Subsection 2.7.1—12(1)</w:t>
      </w:r>
    </w:p>
    <w:p w14:paraId="52A85BA1" w14:textId="77777777" w:rsidR="00292678" w:rsidRPr="00410C1A" w:rsidRDefault="00292678" w:rsidP="00292678">
      <w:pPr>
        <w:pStyle w:val="FSCDraftingitem"/>
      </w:pPr>
      <w:r>
        <w:tab/>
        <w:t>Omit “A”, substitute “Subject to subsection (10), a”.</w:t>
      </w:r>
      <w:r w:rsidRPr="00BA7AF9">
        <w:tab/>
      </w:r>
    </w:p>
    <w:p w14:paraId="1FD007FB" w14:textId="77777777" w:rsidR="00292678" w:rsidRPr="003410CC" w:rsidRDefault="00292678" w:rsidP="00292678">
      <w:pPr>
        <w:pStyle w:val="FSCDraftingitem"/>
        <w:rPr>
          <w:b/>
        </w:rPr>
      </w:pPr>
      <w:r>
        <w:rPr>
          <w:b/>
        </w:rPr>
        <w:t>[</w:t>
      </w:r>
      <w:r w:rsidRPr="003410CC">
        <w:rPr>
          <w:b/>
        </w:rPr>
        <w:t>3</w:t>
      </w:r>
      <w:r>
        <w:rPr>
          <w:b/>
        </w:rPr>
        <w:t>]</w:t>
      </w:r>
      <w:r w:rsidRPr="003410CC">
        <w:rPr>
          <w:b/>
        </w:rPr>
        <w:tab/>
        <w:t>After subsection 2.7.1—12(9)</w:t>
      </w:r>
    </w:p>
    <w:p w14:paraId="0ACEEF85" w14:textId="77777777" w:rsidR="00292678" w:rsidRPr="00BA7AF9" w:rsidRDefault="00292678" w:rsidP="00292678">
      <w:pPr>
        <w:pStyle w:val="FSCDraftingitem"/>
      </w:pPr>
      <w:r>
        <w:tab/>
        <w:t>Insert</w:t>
      </w:r>
      <w:r w:rsidRPr="00BA7AF9">
        <w:tab/>
      </w:r>
    </w:p>
    <w:p w14:paraId="3FC771CC" w14:textId="77777777" w:rsidR="00292678" w:rsidRDefault="00292678" w:rsidP="00292678">
      <w:pPr>
        <w:pStyle w:val="FSCtMain"/>
      </w:pPr>
      <w:r>
        <w:lastRenderedPageBreak/>
        <w:tab/>
        <w:t>(10)</w:t>
      </w:r>
      <w:r>
        <w:tab/>
        <w:t>This section does not apply to a</w:t>
      </w:r>
      <w:r w:rsidRPr="00012DB3">
        <w:rPr>
          <w:szCs w:val="20"/>
        </w:rPr>
        <w:t xml:space="preserve"> </w:t>
      </w:r>
      <w:r>
        <w:rPr>
          <w:szCs w:val="20"/>
        </w:rPr>
        <w:t>*</w:t>
      </w:r>
      <w:r w:rsidRPr="00012DB3">
        <w:t xml:space="preserve">pregnancy warning </w:t>
      </w:r>
      <w:r>
        <w:t>mark to which section 2.7.1—13 applies.</w:t>
      </w:r>
    </w:p>
    <w:p w14:paraId="72A41FD7" w14:textId="77777777" w:rsidR="00755C9B" w:rsidRDefault="00292678" w:rsidP="002D4933">
      <w:pPr>
        <w:pStyle w:val="FSCDraftingitemheading"/>
      </w:pPr>
      <w:r>
        <w:t>[</w:t>
      </w:r>
      <w:r w:rsidRPr="003410CC">
        <w:t>4</w:t>
      </w:r>
      <w:r>
        <w:t>]</w:t>
      </w:r>
      <w:r w:rsidRPr="003410CC">
        <w:tab/>
      </w:r>
      <w:r w:rsidR="00755C9B" w:rsidRPr="003410CC">
        <w:t>After section 2.7.1—12</w:t>
      </w:r>
    </w:p>
    <w:p w14:paraId="61656697" w14:textId="589B5BC3" w:rsidR="00292678" w:rsidRPr="00602AF7" w:rsidRDefault="00755C9B" w:rsidP="00292678">
      <w:pPr>
        <w:pStyle w:val="FSCDraftingitem"/>
      </w:pPr>
      <w:r>
        <w:rPr>
          <w:b/>
        </w:rPr>
        <w:tab/>
      </w:r>
      <w:r w:rsidR="00292678" w:rsidRPr="002D4933">
        <w:t>Insert:</w:t>
      </w:r>
    </w:p>
    <w:p w14:paraId="0A1D93A3" w14:textId="77777777" w:rsidR="00292678" w:rsidRPr="00945158" w:rsidRDefault="00292678" w:rsidP="00292678">
      <w:pPr>
        <w:pStyle w:val="FSCh5Section"/>
      </w:pPr>
      <w:r>
        <w:t>2.7.1—13</w:t>
      </w:r>
      <w:r>
        <w:rPr>
          <w:szCs w:val="22"/>
        </w:rPr>
        <w:tab/>
      </w:r>
      <w:r>
        <w:t xml:space="preserve">Optional </w:t>
      </w:r>
      <w:r w:rsidRPr="007242F0">
        <w:t xml:space="preserve">pregnancy warning </w:t>
      </w:r>
      <w:r>
        <w:t>mark for corrugated cardboard</w:t>
      </w:r>
      <w:r w:rsidRPr="00EA49BE">
        <w:rPr>
          <w:szCs w:val="22"/>
        </w:rPr>
        <w:t xml:space="preserve"> outer packag</w:t>
      </w:r>
      <w:r>
        <w:rPr>
          <w:szCs w:val="22"/>
        </w:rPr>
        <w:t xml:space="preserve">ing </w:t>
      </w:r>
    </w:p>
    <w:p w14:paraId="2BB59375" w14:textId="77777777" w:rsidR="00292678" w:rsidRPr="00012DB3" w:rsidRDefault="00292678" w:rsidP="00292678">
      <w:pPr>
        <w:pStyle w:val="FSCtMain"/>
        <w:rPr>
          <w:szCs w:val="20"/>
        </w:rPr>
      </w:pPr>
      <w:r>
        <w:rPr>
          <w:szCs w:val="20"/>
        </w:rPr>
        <w:tab/>
        <w:t xml:space="preserve">(1) </w:t>
      </w:r>
      <w:r>
        <w:rPr>
          <w:szCs w:val="20"/>
        </w:rPr>
        <w:tab/>
        <w:t>This section applies to a</w:t>
      </w:r>
      <w:r w:rsidRPr="00012DB3">
        <w:rPr>
          <w:szCs w:val="20"/>
        </w:rPr>
        <w:t xml:space="preserve"> </w:t>
      </w:r>
      <w:r>
        <w:rPr>
          <w:szCs w:val="20"/>
        </w:rPr>
        <w:t>*</w:t>
      </w:r>
      <w:r w:rsidRPr="00012DB3">
        <w:t xml:space="preserve">pregnancy warning </w:t>
      </w:r>
      <w:r>
        <w:t xml:space="preserve">mark </w:t>
      </w:r>
      <w:r w:rsidRPr="00012DB3">
        <w:rPr>
          <w:szCs w:val="20"/>
        </w:rPr>
        <w:t xml:space="preserve">that: </w:t>
      </w:r>
    </w:p>
    <w:p w14:paraId="6FE6AEAA" w14:textId="77777777" w:rsidR="00292678" w:rsidRDefault="00292678" w:rsidP="00292678">
      <w:pPr>
        <w:pStyle w:val="FSCtMain"/>
        <w:numPr>
          <w:ilvl w:val="0"/>
          <w:numId w:val="19"/>
        </w:numPr>
        <w:tabs>
          <w:tab w:val="clear" w:pos="1134"/>
          <w:tab w:val="left" w:pos="1701"/>
        </w:tabs>
        <w:spacing w:before="60" w:after="60"/>
        <w:ind w:left="2268" w:hanging="2268"/>
        <w:rPr>
          <w:szCs w:val="20"/>
        </w:rPr>
      </w:pPr>
      <w:r>
        <w:rPr>
          <w:szCs w:val="20"/>
        </w:rPr>
        <w:t xml:space="preserve">(a) </w:t>
      </w:r>
      <w:r>
        <w:rPr>
          <w:szCs w:val="20"/>
        </w:rPr>
        <w:tab/>
        <w:t>is required by</w:t>
      </w:r>
      <w:r w:rsidRPr="00012DB3">
        <w:rPr>
          <w:szCs w:val="20"/>
        </w:rPr>
        <w:t xml:space="preserve"> </w:t>
      </w:r>
      <w:r>
        <w:rPr>
          <w:szCs w:val="20"/>
        </w:rPr>
        <w:t xml:space="preserve">subsection </w:t>
      </w:r>
      <w:r>
        <w:t xml:space="preserve">2.7.1—10(1) </w:t>
      </w:r>
      <w:r>
        <w:rPr>
          <w:szCs w:val="20"/>
        </w:rPr>
        <w:t>to be displayed on the outer package of a *</w:t>
      </w:r>
      <w:r w:rsidRPr="00012DB3">
        <w:rPr>
          <w:szCs w:val="20"/>
        </w:rPr>
        <w:t>prescribed alcoholic beverag</w:t>
      </w:r>
      <w:r>
        <w:rPr>
          <w:szCs w:val="20"/>
        </w:rPr>
        <w:t>e</w:t>
      </w:r>
      <w:r>
        <w:t>; and</w:t>
      </w:r>
    </w:p>
    <w:p w14:paraId="7FC7B4AD" w14:textId="77777777" w:rsidR="00292678" w:rsidRDefault="00292678" w:rsidP="00292678">
      <w:pPr>
        <w:pStyle w:val="FSCtMain"/>
        <w:numPr>
          <w:ilvl w:val="0"/>
          <w:numId w:val="19"/>
        </w:numPr>
        <w:tabs>
          <w:tab w:val="clear" w:pos="1134"/>
          <w:tab w:val="left" w:pos="1701"/>
        </w:tabs>
        <w:spacing w:before="60" w:after="60"/>
        <w:ind w:left="2268" w:hanging="2268"/>
        <w:rPr>
          <w:szCs w:val="20"/>
        </w:rPr>
      </w:pPr>
      <w:r>
        <w:rPr>
          <w:szCs w:val="20"/>
        </w:rPr>
        <w:t>(b)</w:t>
      </w:r>
      <w:r>
        <w:rPr>
          <w:szCs w:val="20"/>
        </w:rPr>
        <w:tab/>
        <w:t>is displayed on a</w:t>
      </w:r>
      <w:r>
        <w:t xml:space="preserve"> *</w:t>
      </w:r>
      <w:r w:rsidRPr="00012DB3">
        <w:rPr>
          <w:szCs w:val="20"/>
        </w:rPr>
        <w:t>prescribed alcoholic beverag</w:t>
      </w:r>
      <w:r>
        <w:rPr>
          <w:szCs w:val="20"/>
        </w:rPr>
        <w:t>e to which subsection (2) applies; and</w:t>
      </w:r>
    </w:p>
    <w:p w14:paraId="2B6B5A0B" w14:textId="77777777" w:rsidR="00292678" w:rsidRPr="00091E88" w:rsidRDefault="00292678" w:rsidP="00292678">
      <w:pPr>
        <w:pStyle w:val="FSCtMain"/>
        <w:numPr>
          <w:ilvl w:val="0"/>
          <w:numId w:val="19"/>
        </w:numPr>
        <w:tabs>
          <w:tab w:val="clear" w:pos="1134"/>
          <w:tab w:val="left" w:pos="1701"/>
        </w:tabs>
        <w:spacing w:before="60" w:after="60"/>
        <w:ind w:left="2268" w:hanging="2268"/>
        <w:rPr>
          <w:szCs w:val="20"/>
        </w:rPr>
      </w:pPr>
      <w:r>
        <w:rPr>
          <w:szCs w:val="20"/>
        </w:rPr>
        <w:t>(c)</w:t>
      </w:r>
      <w:r>
        <w:rPr>
          <w:szCs w:val="20"/>
        </w:rPr>
        <w:tab/>
      </w:r>
      <w:r>
        <w:t xml:space="preserve">has been </w:t>
      </w:r>
      <w:r w:rsidRPr="004B7257">
        <w:rPr>
          <w:rFonts w:eastAsiaTheme="minorHAnsi"/>
          <w:szCs w:val="20"/>
          <w:lang w:eastAsia="en-US"/>
        </w:rPr>
        <w:t xml:space="preserve">printed on the outer package </w:t>
      </w:r>
      <w:r>
        <w:rPr>
          <w:rFonts w:eastAsiaTheme="minorHAnsi"/>
          <w:szCs w:val="20"/>
          <w:lang w:eastAsia="en-US"/>
        </w:rPr>
        <w:t>of the *</w:t>
      </w:r>
      <w:r w:rsidRPr="00012DB3">
        <w:rPr>
          <w:szCs w:val="20"/>
        </w:rPr>
        <w:t>prescribed alcoholic beverag</w:t>
      </w:r>
      <w:r>
        <w:rPr>
          <w:szCs w:val="20"/>
        </w:rPr>
        <w:t>e</w:t>
      </w:r>
      <w:r w:rsidRPr="004B7257">
        <w:rPr>
          <w:szCs w:val="20"/>
        </w:rPr>
        <w:t xml:space="preserve"> using a post-print </w:t>
      </w:r>
      <w:r>
        <w:rPr>
          <w:szCs w:val="20"/>
        </w:rPr>
        <w:t>(</w:t>
      </w:r>
      <w:r w:rsidRPr="004B7257">
        <w:rPr>
          <w:szCs w:val="20"/>
        </w:rPr>
        <w:t>flexographic</w:t>
      </w:r>
      <w:r>
        <w:rPr>
          <w:szCs w:val="20"/>
        </w:rPr>
        <w:t>)</w:t>
      </w:r>
      <w:r w:rsidRPr="004B7257">
        <w:rPr>
          <w:szCs w:val="20"/>
        </w:rPr>
        <w:t xml:space="preserve"> </w:t>
      </w:r>
      <w:r w:rsidRPr="004B7257">
        <w:rPr>
          <w:rFonts w:eastAsiaTheme="minorHAnsi"/>
          <w:szCs w:val="20"/>
          <w:lang w:eastAsia="en-US"/>
        </w:rPr>
        <w:t>printing proces</w:t>
      </w:r>
      <w:r>
        <w:rPr>
          <w:rFonts w:eastAsiaTheme="minorHAnsi"/>
          <w:szCs w:val="20"/>
          <w:lang w:eastAsia="en-US"/>
        </w:rPr>
        <w:t>s; and</w:t>
      </w:r>
    </w:p>
    <w:p w14:paraId="506A21F3" w14:textId="77777777" w:rsidR="00292678" w:rsidRPr="00230252" w:rsidRDefault="00292678" w:rsidP="00292678">
      <w:pPr>
        <w:pStyle w:val="FSCtMain"/>
        <w:numPr>
          <w:ilvl w:val="0"/>
          <w:numId w:val="19"/>
        </w:numPr>
        <w:tabs>
          <w:tab w:val="clear" w:pos="1134"/>
          <w:tab w:val="left" w:pos="1701"/>
        </w:tabs>
        <w:spacing w:before="60" w:after="60"/>
        <w:ind w:left="2268" w:hanging="2268"/>
        <w:rPr>
          <w:szCs w:val="20"/>
        </w:rPr>
      </w:pPr>
      <w:r>
        <w:rPr>
          <w:rFonts w:eastAsiaTheme="minorHAnsi"/>
          <w:szCs w:val="20"/>
          <w:lang w:eastAsia="en-US"/>
        </w:rPr>
        <w:t>(d)</w:t>
      </w:r>
      <w:r>
        <w:rPr>
          <w:rFonts w:eastAsiaTheme="minorHAnsi"/>
          <w:szCs w:val="20"/>
          <w:lang w:eastAsia="en-US"/>
        </w:rPr>
        <w:tab/>
        <w:t>complies with this section.</w:t>
      </w:r>
    </w:p>
    <w:p w14:paraId="12A54BD6" w14:textId="77777777" w:rsidR="00292678" w:rsidRPr="00B75BF7" w:rsidRDefault="00292678" w:rsidP="00292678">
      <w:pPr>
        <w:pStyle w:val="FSCtMain"/>
        <w:ind w:left="0" w:firstLine="0"/>
      </w:pPr>
      <w:r>
        <w:tab/>
        <w:t>(2)</w:t>
      </w:r>
      <w:r>
        <w:tab/>
        <w:t>This subsection applies to a *</w:t>
      </w:r>
      <w:r w:rsidRPr="00012DB3">
        <w:rPr>
          <w:szCs w:val="20"/>
        </w:rPr>
        <w:t>prescribed alcoholic beverag</w:t>
      </w:r>
      <w:r>
        <w:rPr>
          <w:szCs w:val="20"/>
        </w:rPr>
        <w:t>e that has:</w:t>
      </w:r>
    </w:p>
    <w:p w14:paraId="6A5AFB13" w14:textId="77777777" w:rsidR="00292678" w:rsidRDefault="00292678" w:rsidP="00292678">
      <w:pPr>
        <w:pStyle w:val="FSCtMain"/>
        <w:numPr>
          <w:ilvl w:val="0"/>
          <w:numId w:val="19"/>
        </w:numPr>
        <w:tabs>
          <w:tab w:val="clear" w:pos="1134"/>
          <w:tab w:val="left" w:pos="1701"/>
        </w:tabs>
        <w:spacing w:before="60" w:after="60"/>
        <w:ind w:left="2268" w:hanging="2268"/>
        <w:rPr>
          <w:szCs w:val="20"/>
        </w:rPr>
      </w:pPr>
      <w:r>
        <w:rPr>
          <w:szCs w:val="20"/>
        </w:rPr>
        <w:t>(a)</w:t>
      </w:r>
      <w:r>
        <w:rPr>
          <w:szCs w:val="20"/>
        </w:rPr>
        <w:tab/>
      </w:r>
      <w:r w:rsidRPr="004B7257">
        <w:rPr>
          <w:szCs w:val="20"/>
        </w:rPr>
        <w:t xml:space="preserve">packaging </w:t>
      </w:r>
      <w:r w:rsidRPr="00C73154">
        <w:t xml:space="preserve">that </w:t>
      </w:r>
      <w:r w:rsidRPr="004B7257">
        <w:rPr>
          <w:szCs w:val="20"/>
        </w:rPr>
        <w:t>includes more than one</w:t>
      </w:r>
      <w:r w:rsidRPr="004B7257">
        <w:rPr>
          <w:szCs w:val="20"/>
          <w:lang w:bidi="en-US"/>
        </w:rPr>
        <w:t xml:space="preserve"> *individual unit</w:t>
      </w:r>
      <w:r w:rsidRPr="004B7257">
        <w:rPr>
          <w:szCs w:val="20"/>
        </w:rPr>
        <w:t>; and</w:t>
      </w:r>
    </w:p>
    <w:p w14:paraId="3F5EF9CB" w14:textId="77777777" w:rsidR="00292678" w:rsidRPr="001046A0" w:rsidRDefault="00292678" w:rsidP="00292678">
      <w:pPr>
        <w:pStyle w:val="FSCtMain"/>
        <w:numPr>
          <w:ilvl w:val="0"/>
          <w:numId w:val="19"/>
        </w:numPr>
        <w:tabs>
          <w:tab w:val="clear" w:pos="1134"/>
          <w:tab w:val="left" w:pos="1701"/>
        </w:tabs>
        <w:spacing w:before="60" w:after="60"/>
        <w:ind w:left="2268" w:hanging="2268"/>
        <w:rPr>
          <w:szCs w:val="20"/>
        </w:rPr>
      </w:pPr>
      <w:r>
        <w:rPr>
          <w:szCs w:val="20"/>
        </w:rPr>
        <w:t>(b)</w:t>
      </w:r>
      <w:r>
        <w:rPr>
          <w:szCs w:val="20"/>
        </w:rPr>
        <w:tab/>
      </w:r>
      <w:r>
        <w:t xml:space="preserve">an outer package that: </w:t>
      </w:r>
    </w:p>
    <w:p w14:paraId="39A1BE2F" w14:textId="77777777" w:rsidR="00292678" w:rsidRDefault="00292678" w:rsidP="00292678">
      <w:pPr>
        <w:pStyle w:val="FSCtMain"/>
        <w:numPr>
          <w:ilvl w:val="0"/>
          <w:numId w:val="19"/>
        </w:numPr>
        <w:tabs>
          <w:tab w:val="clear" w:pos="1134"/>
          <w:tab w:val="left" w:pos="2268"/>
          <w:tab w:val="left" w:pos="5529"/>
        </w:tabs>
        <w:spacing w:before="60" w:after="60"/>
        <w:ind w:left="2835" w:hanging="2835"/>
      </w:pPr>
      <w:r>
        <w:t>(</w:t>
      </w:r>
      <w:proofErr w:type="spellStart"/>
      <w:r>
        <w:t>i</w:t>
      </w:r>
      <w:proofErr w:type="spellEnd"/>
      <w:r>
        <w:t>)</w:t>
      </w:r>
      <w:r>
        <w:tab/>
        <w:t>is made of corrugated cardboard; and</w:t>
      </w:r>
    </w:p>
    <w:p w14:paraId="0D09D7F6" w14:textId="0D26E039" w:rsidR="00292678" w:rsidRPr="004B3578" w:rsidRDefault="00292678" w:rsidP="00292678">
      <w:pPr>
        <w:pStyle w:val="FSCtMain"/>
        <w:numPr>
          <w:ilvl w:val="0"/>
          <w:numId w:val="19"/>
        </w:numPr>
        <w:tabs>
          <w:tab w:val="clear" w:pos="1134"/>
          <w:tab w:val="left" w:pos="2268"/>
          <w:tab w:val="left" w:pos="5529"/>
        </w:tabs>
        <w:spacing w:before="60" w:after="60"/>
        <w:ind w:left="2835" w:hanging="2835"/>
      </w:pPr>
      <w:r>
        <w:t>(ii)</w:t>
      </w:r>
      <w:r>
        <w:tab/>
        <w:t xml:space="preserve">has an </w:t>
      </w:r>
      <w:r w:rsidRPr="000116F1">
        <w:t>outside liner made of</w:t>
      </w:r>
      <w:r w:rsidRPr="69360AD6">
        <w:rPr>
          <w:rStyle w:val="normaltextrun"/>
          <w:color w:val="000000" w:themeColor="text1"/>
        </w:rPr>
        <w:t xml:space="preserve"> </w:t>
      </w:r>
      <w:r w:rsidRPr="000116F1">
        <w:t>kraft, recycled or white pape</w:t>
      </w:r>
      <w:r>
        <w:t>r.</w:t>
      </w:r>
    </w:p>
    <w:p w14:paraId="4DAEA566" w14:textId="77777777" w:rsidR="00292678" w:rsidRPr="004E35D9" w:rsidRDefault="00292678" w:rsidP="00292678">
      <w:pPr>
        <w:pStyle w:val="FSCtMain"/>
        <w:ind w:hanging="1843"/>
      </w:pPr>
      <w:r w:rsidRPr="004E35D9">
        <w:tab/>
        <w:t>(3)</w:t>
      </w:r>
      <w:r w:rsidRPr="004E35D9">
        <w:tab/>
        <w:t xml:space="preserve">The *pregnancy warning pictogram must be at least 14mm in diameter. </w:t>
      </w:r>
    </w:p>
    <w:p w14:paraId="400C1A43" w14:textId="77777777" w:rsidR="00292678" w:rsidRPr="004E35D9" w:rsidRDefault="00292678" w:rsidP="00292678">
      <w:pPr>
        <w:pStyle w:val="FSCtMain"/>
      </w:pPr>
      <w:r w:rsidRPr="004E35D9">
        <w:tab/>
        <w:t>(4)</w:t>
      </w:r>
      <w:r w:rsidRPr="004E35D9">
        <w:tab/>
        <w:t>The *size of type of the signal words</w:t>
      </w:r>
      <w:r w:rsidRPr="004E35D9">
        <w:rPr>
          <w:rFonts w:eastAsiaTheme="minorHAnsi"/>
          <w:szCs w:val="20"/>
          <w:lang w:eastAsia="en-US"/>
        </w:rPr>
        <w:t xml:space="preserve"> of the </w:t>
      </w:r>
      <w:r w:rsidRPr="004E35D9">
        <w:rPr>
          <w:szCs w:val="20"/>
        </w:rPr>
        <w:t>*</w:t>
      </w:r>
      <w:r w:rsidRPr="004E35D9">
        <w:t xml:space="preserve">pregnancy warning mark </w:t>
      </w:r>
      <w:r w:rsidRPr="004E35D9">
        <w:rPr>
          <w:rFonts w:eastAsiaTheme="minorHAnsi"/>
          <w:szCs w:val="20"/>
          <w:lang w:eastAsia="en-US"/>
        </w:rPr>
        <w:t>must be</w:t>
      </w:r>
      <w:r w:rsidRPr="004E35D9">
        <w:t xml:space="preserve"> at least 4.4 mm.</w:t>
      </w:r>
    </w:p>
    <w:p w14:paraId="2B585EDF" w14:textId="77777777" w:rsidR="00292678" w:rsidRPr="004E35D9" w:rsidRDefault="00292678" w:rsidP="00292678">
      <w:pPr>
        <w:pStyle w:val="FSCtMain"/>
      </w:pPr>
      <w:r w:rsidRPr="004E35D9">
        <w:tab/>
        <w:t>(5)</w:t>
      </w:r>
      <w:r w:rsidRPr="004E35D9">
        <w:tab/>
        <w:t>The *size of type of the statement</w:t>
      </w:r>
      <w:r w:rsidRPr="004E35D9">
        <w:rPr>
          <w:rFonts w:eastAsiaTheme="minorHAnsi"/>
          <w:szCs w:val="20"/>
          <w:lang w:eastAsia="en-US"/>
        </w:rPr>
        <w:t xml:space="preserve"> of the </w:t>
      </w:r>
      <w:r w:rsidRPr="004E35D9">
        <w:rPr>
          <w:szCs w:val="20"/>
        </w:rPr>
        <w:t>*</w:t>
      </w:r>
      <w:r w:rsidRPr="004E35D9">
        <w:t xml:space="preserve">pregnancy warning mark </w:t>
      </w:r>
      <w:r w:rsidRPr="004E35D9">
        <w:rPr>
          <w:rFonts w:eastAsiaTheme="minorHAnsi"/>
          <w:szCs w:val="20"/>
          <w:lang w:eastAsia="en-US"/>
        </w:rPr>
        <w:t>must be</w:t>
      </w:r>
      <w:r w:rsidRPr="004E35D9">
        <w:t xml:space="preserve"> at least 3.4 mm.</w:t>
      </w:r>
    </w:p>
    <w:p w14:paraId="783C6561" w14:textId="77777777" w:rsidR="00292678" w:rsidRDefault="00292678" w:rsidP="00292678">
      <w:pPr>
        <w:pStyle w:val="FSCtMain"/>
        <w:tabs>
          <w:tab w:val="left" w:pos="6237"/>
        </w:tabs>
      </w:pPr>
      <w:r w:rsidRPr="004E35D9">
        <w:tab/>
        <w:t>(6)</w:t>
      </w:r>
      <w:r w:rsidRPr="004E35D9">
        <w:tab/>
        <w:t xml:space="preserve">The background of the *pregnancy warning mark must be </w:t>
      </w:r>
      <w:r>
        <w:t>in the same colour as  the outside liner.</w:t>
      </w:r>
    </w:p>
    <w:p w14:paraId="400A284F" w14:textId="5C727080" w:rsidR="00292678" w:rsidRPr="00F95525" w:rsidRDefault="00A87355" w:rsidP="00292678">
      <w:pPr>
        <w:pStyle w:val="FSCtMain"/>
        <w:tabs>
          <w:tab w:val="clear" w:pos="1134"/>
          <w:tab w:val="left" w:pos="1701"/>
          <w:tab w:val="left" w:pos="6237"/>
        </w:tabs>
        <w:ind w:left="2268" w:hanging="2268"/>
        <w:rPr>
          <w:sz w:val="16"/>
          <w:szCs w:val="16"/>
        </w:rPr>
      </w:pPr>
      <w:r>
        <w:rPr>
          <w:b/>
          <w:bCs/>
          <w:i/>
          <w:sz w:val="16"/>
          <w:szCs w:val="16"/>
        </w:rPr>
        <w:tab/>
      </w:r>
      <w:r w:rsidR="00292678" w:rsidRPr="3F2CA447">
        <w:rPr>
          <w:b/>
          <w:bCs/>
          <w:i/>
          <w:sz w:val="16"/>
          <w:szCs w:val="16"/>
        </w:rPr>
        <w:t>Note</w:t>
      </w:r>
      <w:r w:rsidR="00292678" w:rsidRPr="000F196A">
        <w:rPr>
          <w:sz w:val="16"/>
          <w:szCs w:val="16"/>
        </w:rPr>
        <w:tab/>
        <w:t>Sub</w:t>
      </w:r>
      <w:r w:rsidR="00292678">
        <w:rPr>
          <w:sz w:val="16"/>
          <w:szCs w:val="16"/>
        </w:rPr>
        <w:t>paragraph</w:t>
      </w:r>
      <w:r w:rsidR="00292678" w:rsidRPr="000F196A">
        <w:rPr>
          <w:sz w:val="16"/>
          <w:szCs w:val="16"/>
        </w:rPr>
        <w:t xml:space="preserve"> 2.7.1—13(2)(b)(ii) requires the out</w:t>
      </w:r>
      <w:r w:rsidR="00292678">
        <w:rPr>
          <w:sz w:val="16"/>
          <w:szCs w:val="16"/>
        </w:rPr>
        <w:t>side</w:t>
      </w:r>
      <w:r w:rsidR="00292678" w:rsidRPr="000F196A">
        <w:rPr>
          <w:sz w:val="16"/>
          <w:szCs w:val="16"/>
        </w:rPr>
        <w:t xml:space="preserve"> liner to be made of</w:t>
      </w:r>
      <w:r w:rsidR="00292678" w:rsidRPr="000F196A">
        <w:rPr>
          <w:rStyle w:val="normaltextrun"/>
          <w:color w:val="000000" w:themeColor="text1"/>
          <w:sz w:val="16"/>
          <w:szCs w:val="16"/>
        </w:rPr>
        <w:t xml:space="preserve"> </w:t>
      </w:r>
      <w:r w:rsidR="00292678" w:rsidRPr="000F196A">
        <w:rPr>
          <w:sz w:val="16"/>
          <w:szCs w:val="16"/>
        </w:rPr>
        <w:t xml:space="preserve">kraft, recycled or white paper, the colours of which are brown, </w:t>
      </w:r>
      <w:r w:rsidR="00292678">
        <w:rPr>
          <w:sz w:val="16"/>
          <w:szCs w:val="16"/>
        </w:rPr>
        <w:t>grey or</w:t>
      </w:r>
      <w:r w:rsidR="00292678" w:rsidRPr="00F95525">
        <w:rPr>
          <w:sz w:val="16"/>
          <w:szCs w:val="16"/>
        </w:rPr>
        <w:t xml:space="preserve"> </w:t>
      </w:r>
      <w:r w:rsidR="00292678">
        <w:rPr>
          <w:sz w:val="16"/>
          <w:szCs w:val="16"/>
        </w:rPr>
        <w:t>white</w:t>
      </w:r>
      <w:r w:rsidR="00292678" w:rsidRPr="00F95525">
        <w:rPr>
          <w:sz w:val="16"/>
          <w:szCs w:val="16"/>
        </w:rPr>
        <w:t xml:space="preserve">. </w:t>
      </w:r>
    </w:p>
    <w:p w14:paraId="60B93218" w14:textId="77777777" w:rsidR="00292678" w:rsidRPr="00BB00DE" w:rsidRDefault="00292678" w:rsidP="00292678">
      <w:pPr>
        <w:pStyle w:val="FSCtMain"/>
        <w:rPr>
          <w:b/>
          <w:szCs w:val="20"/>
        </w:rPr>
      </w:pPr>
      <w:r w:rsidRPr="00192F66">
        <w:tab/>
        <w:t>(</w:t>
      </w:r>
      <w:r>
        <w:t>7</w:t>
      </w:r>
      <w:r w:rsidRPr="00192F66">
        <w:t>)</w:t>
      </w:r>
      <w:r w:rsidRPr="00192F66">
        <w:tab/>
        <w:t>The circle and strikethrough of the *pregnancy warning pictogram must b</w:t>
      </w:r>
      <w:r>
        <w:t xml:space="preserve">e </w:t>
      </w:r>
      <w:r w:rsidRPr="00192F66">
        <w:t xml:space="preserve">in </w:t>
      </w:r>
      <w:r w:rsidRPr="00B75BF7">
        <w:t>the</w:t>
      </w:r>
      <w:r w:rsidRPr="00192F66">
        <w:t xml:space="preserve"> colour black</w:t>
      </w:r>
      <w:r>
        <w:t>.</w:t>
      </w:r>
    </w:p>
    <w:p w14:paraId="3BC3A2ED" w14:textId="77777777" w:rsidR="00292678" w:rsidRDefault="00292678" w:rsidP="00292678">
      <w:pPr>
        <w:pStyle w:val="FSCtMain"/>
      </w:pPr>
      <w:r>
        <w:tab/>
        <w:t>(8)</w:t>
      </w:r>
      <w:r>
        <w:tab/>
      </w:r>
      <w:r w:rsidRPr="004C5687">
        <w:t>The silhouette of a pregnant woman on</w:t>
      </w:r>
      <w:r>
        <w:t xml:space="preserve"> the</w:t>
      </w:r>
      <w:r w:rsidRPr="00604EC5">
        <w:t xml:space="preserve"> *pregnancy warning pictogram</w:t>
      </w:r>
      <w:r>
        <w:t xml:space="preserve"> must be </w:t>
      </w:r>
      <w:r w:rsidRPr="004B7257">
        <w:t>in the colour black</w:t>
      </w:r>
      <w:r>
        <w:t>.</w:t>
      </w:r>
    </w:p>
    <w:p w14:paraId="5B4E40A1" w14:textId="77777777" w:rsidR="00292678" w:rsidRPr="00BB00DE" w:rsidRDefault="00292678" w:rsidP="00292678">
      <w:pPr>
        <w:pStyle w:val="FSCtMain"/>
        <w:rPr>
          <w:b/>
          <w:szCs w:val="20"/>
        </w:rPr>
      </w:pPr>
      <w:r>
        <w:tab/>
        <w:t>(9)</w:t>
      </w:r>
      <w:r>
        <w:tab/>
        <w:t xml:space="preserve">The </w:t>
      </w:r>
      <w:r w:rsidRPr="00192F66">
        <w:t>strikethrough of the *pregnancy warning pictogram</w:t>
      </w:r>
      <w:r>
        <w:t xml:space="preserve"> must be displayed with </w:t>
      </w:r>
      <w:r>
        <w:rPr>
          <w:rStyle w:val="normaltextrun"/>
          <w:color w:val="000000"/>
        </w:rPr>
        <w:t xml:space="preserve">a clear space on either side of the strikethrough so both the strikethrough and </w:t>
      </w:r>
      <w:r w:rsidRPr="004C5687">
        <w:t>silhouette of a pregnant woman on</w:t>
      </w:r>
      <w:r>
        <w:t xml:space="preserve"> the</w:t>
      </w:r>
      <w:r w:rsidRPr="00604EC5">
        <w:t xml:space="preserve"> *pregnancy warning pictogram</w:t>
      </w:r>
      <w:r>
        <w:t xml:space="preserve"> </w:t>
      </w:r>
      <w:r>
        <w:rPr>
          <w:rStyle w:val="normaltextrun"/>
          <w:color w:val="000000"/>
        </w:rPr>
        <w:t>are clearly legible</w:t>
      </w:r>
      <w:r>
        <w:t>.</w:t>
      </w:r>
    </w:p>
    <w:p w14:paraId="641234DB" w14:textId="77777777" w:rsidR="00292678" w:rsidRPr="000176AF" w:rsidRDefault="00292678" w:rsidP="00292678">
      <w:pPr>
        <w:pStyle w:val="FSCtMain"/>
        <w:rPr>
          <w:b/>
        </w:rPr>
      </w:pPr>
      <w:r>
        <w:tab/>
        <w:t>(10)</w:t>
      </w:r>
      <w:r>
        <w:tab/>
      </w:r>
      <w:r w:rsidRPr="002A0EE5">
        <w:t xml:space="preserve">The signal words </w:t>
      </w:r>
      <w:r>
        <w:rPr>
          <w:rFonts w:eastAsiaTheme="minorHAnsi"/>
          <w:szCs w:val="20"/>
          <w:lang w:eastAsia="en-US"/>
        </w:rPr>
        <w:t xml:space="preserve">of the </w:t>
      </w:r>
      <w:r>
        <w:rPr>
          <w:szCs w:val="20"/>
        </w:rPr>
        <w:t>*</w:t>
      </w:r>
      <w:r w:rsidRPr="00012DB3">
        <w:t xml:space="preserve">pregnancy warning </w:t>
      </w:r>
      <w:r>
        <w:t>mark must be:</w:t>
      </w:r>
    </w:p>
    <w:p w14:paraId="2982A3A1" w14:textId="77777777" w:rsidR="00292678" w:rsidRPr="000176AF" w:rsidRDefault="00292678" w:rsidP="00292678">
      <w:pPr>
        <w:pStyle w:val="FSCtPara"/>
        <w:ind w:hanging="567"/>
        <w:rPr>
          <w:b/>
        </w:rPr>
      </w:pPr>
      <w:r>
        <w:t>(a)</w:t>
      </w:r>
      <w:r>
        <w:tab/>
      </w:r>
      <w:r w:rsidRPr="002A0EE5">
        <w:t xml:space="preserve">in </w:t>
      </w:r>
      <w:r w:rsidRPr="000176AF">
        <w:t>the colour</w:t>
      </w:r>
      <w:r>
        <w:t xml:space="preserve"> black</w:t>
      </w:r>
      <w:r w:rsidRPr="000176AF">
        <w:t>; and</w:t>
      </w:r>
    </w:p>
    <w:p w14:paraId="13CC2AD0" w14:textId="77777777" w:rsidR="00292678" w:rsidRPr="00084E8E" w:rsidRDefault="00292678" w:rsidP="00292678">
      <w:pPr>
        <w:pStyle w:val="FSCtPara"/>
        <w:ind w:hanging="567"/>
        <w:rPr>
          <w:b/>
        </w:rPr>
      </w:pPr>
      <w:r>
        <w:t>(b)</w:t>
      </w:r>
      <w:r>
        <w:tab/>
      </w:r>
      <w:r w:rsidRPr="000176AF">
        <w:t>in bold</w:t>
      </w:r>
      <w:r>
        <w:t xml:space="preserve"> font; and</w:t>
      </w:r>
    </w:p>
    <w:p w14:paraId="1A932071" w14:textId="77777777" w:rsidR="00292678" w:rsidRPr="008A52A6" w:rsidRDefault="00292678" w:rsidP="00292678">
      <w:pPr>
        <w:pStyle w:val="FSCtPara"/>
        <w:ind w:hanging="567"/>
        <w:rPr>
          <w:b/>
        </w:rPr>
      </w:pPr>
      <w:r>
        <w:t>(c)</w:t>
      </w:r>
      <w:r>
        <w:tab/>
        <w:t>in a sans-serif typeface; and</w:t>
      </w:r>
    </w:p>
    <w:p w14:paraId="19504F58" w14:textId="77777777" w:rsidR="00292678" w:rsidRPr="00D0327A" w:rsidRDefault="00292678" w:rsidP="00292678">
      <w:pPr>
        <w:pStyle w:val="FSCtPara"/>
        <w:ind w:hanging="567"/>
        <w:rPr>
          <w:b/>
        </w:rPr>
      </w:pPr>
      <w:r>
        <w:t>(d)</w:t>
      </w:r>
      <w:r>
        <w:tab/>
        <w:t>in capital letters; and</w:t>
      </w:r>
    </w:p>
    <w:p w14:paraId="3900909A" w14:textId="77777777" w:rsidR="00292678" w:rsidRPr="00084E8E" w:rsidRDefault="00292678" w:rsidP="00292678">
      <w:pPr>
        <w:pStyle w:val="FSCtPara"/>
        <w:ind w:hanging="567"/>
        <w:rPr>
          <w:b/>
        </w:rPr>
      </w:pPr>
      <w:r>
        <w:t>(e)</w:t>
      </w:r>
      <w:r>
        <w:tab/>
        <w:t>in English.</w:t>
      </w:r>
    </w:p>
    <w:p w14:paraId="65B82F2C" w14:textId="77777777" w:rsidR="00292678" w:rsidRPr="000176AF" w:rsidRDefault="00292678" w:rsidP="00292678">
      <w:pPr>
        <w:pStyle w:val="FSCtMain"/>
        <w:rPr>
          <w:b/>
        </w:rPr>
      </w:pPr>
      <w:r>
        <w:tab/>
        <w:t>(11)</w:t>
      </w:r>
      <w:r>
        <w:tab/>
      </w:r>
      <w:r w:rsidRPr="002A0EE5">
        <w:t xml:space="preserve">The statement of </w:t>
      </w:r>
      <w:r>
        <w:t>the</w:t>
      </w:r>
      <w:r w:rsidRPr="00037493">
        <w:t xml:space="preserve"> *pregnancy warning </w:t>
      </w:r>
      <w:r>
        <w:t>mark</w:t>
      </w:r>
      <w:r w:rsidRPr="002A0EE5">
        <w:t xml:space="preserve"> must </w:t>
      </w:r>
      <w:r>
        <w:t>be:</w:t>
      </w:r>
    </w:p>
    <w:p w14:paraId="65F692E8" w14:textId="77777777" w:rsidR="00292678" w:rsidRPr="000176AF" w:rsidRDefault="00292678" w:rsidP="00292678">
      <w:pPr>
        <w:pStyle w:val="FSCtPara"/>
        <w:ind w:hanging="567"/>
        <w:rPr>
          <w:b/>
        </w:rPr>
      </w:pPr>
      <w:r>
        <w:t>(a)</w:t>
      </w:r>
      <w:r>
        <w:tab/>
      </w:r>
      <w:r w:rsidRPr="000176AF">
        <w:t xml:space="preserve">in the colour </w:t>
      </w:r>
      <w:r>
        <w:t>black</w:t>
      </w:r>
      <w:r w:rsidRPr="000176AF">
        <w:t>; and</w:t>
      </w:r>
    </w:p>
    <w:p w14:paraId="3F6ECC03" w14:textId="77777777" w:rsidR="00292678" w:rsidRPr="009D03AA" w:rsidRDefault="00292678" w:rsidP="00292678">
      <w:pPr>
        <w:pStyle w:val="FSCtPara"/>
        <w:ind w:hanging="567"/>
        <w:rPr>
          <w:b/>
        </w:rPr>
      </w:pPr>
      <w:r>
        <w:t>(b)</w:t>
      </w:r>
      <w:r>
        <w:tab/>
      </w:r>
      <w:r w:rsidRPr="009D03AA">
        <w:t>in a sans-serif typeface; and</w:t>
      </w:r>
    </w:p>
    <w:p w14:paraId="189560FD" w14:textId="77777777" w:rsidR="00292678" w:rsidRPr="00D0327A" w:rsidRDefault="00292678" w:rsidP="00292678">
      <w:pPr>
        <w:pStyle w:val="FSCtPara"/>
        <w:ind w:hanging="567"/>
        <w:rPr>
          <w:b/>
        </w:rPr>
      </w:pPr>
      <w:r>
        <w:t>(c)</w:t>
      </w:r>
      <w:r>
        <w:tab/>
        <w:t>in sentence case; and</w:t>
      </w:r>
    </w:p>
    <w:p w14:paraId="35B691D8" w14:textId="77777777" w:rsidR="00292678" w:rsidRPr="00084084" w:rsidRDefault="00292678" w:rsidP="00292678">
      <w:pPr>
        <w:pStyle w:val="FSCtPara"/>
        <w:ind w:hanging="567"/>
        <w:rPr>
          <w:b/>
        </w:rPr>
      </w:pPr>
      <w:r>
        <w:t>(d)</w:t>
      </w:r>
      <w:r>
        <w:tab/>
        <w:t>in English.</w:t>
      </w:r>
    </w:p>
    <w:p w14:paraId="3805CD55" w14:textId="77777777" w:rsidR="00292678" w:rsidRDefault="00292678" w:rsidP="00292678">
      <w:pPr>
        <w:pStyle w:val="FSCtMain"/>
      </w:pPr>
      <w:r>
        <w:lastRenderedPageBreak/>
        <w:tab/>
        <w:t>(12)</w:t>
      </w:r>
      <w:r>
        <w:tab/>
        <w:t>The</w:t>
      </w:r>
      <w:r w:rsidRPr="000176AF">
        <w:t xml:space="preserve"> </w:t>
      </w:r>
      <w:r>
        <w:t xml:space="preserve">border of the </w:t>
      </w:r>
      <w:r w:rsidRPr="00037493">
        <w:t xml:space="preserve">*pregnancy warning </w:t>
      </w:r>
      <w:r>
        <w:t>mark</w:t>
      </w:r>
      <w:r w:rsidRPr="000176AF">
        <w:t xml:space="preserve"> </w:t>
      </w:r>
      <w:r>
        <w:t xml:space="preserve">must be </w:t>
      </w:r>
      <w:r w:rsidRPr="000176AF">
        <w:rPr>
          <w:szCs w:val="20"/>
        </w:rPr>
        <w:t xml:space="preserve">in the colour </w:t>
      </w:r>
      <w:r>
        <w:rPr>
          <w:szCs w:val="20"/>
        </w:rPr>
        <w:t xml:space="preserve">black. </w:t>
      </w:r>
    </w:p>
    <w:p w14:paraId="51A302C1" w14:textId="77777777" w:rsidR="00292678" w:rsidRPr="00DC4538" w:rsidRDefault="00292678" w:rsidP="00292678">
      <w:pPr>
        <w:pStyle w:val="FSCtMain"/>
        <w:rPr>
          <w:szCs w:val="20"/>
        </w:rPr>
      </w:pPr>
      <w:r>
        <w:tab/>
        <w:t>(13</w:t>
      </w:r>
      <w:r w:rsidRPr="00DC4538">
        <w:t>)</w:t>
      </w:r>
      <w:r w:rsidRPr="00192154">
        <w:tab/>
      </w:r>
      <w:r>
        <w:t>The</w:t>
      </w:r>
      <w:r w:rsidRPr="00DC4538">
        <w:t xml:space="preserve"> *pregnancy </w:t>
      </w:r>
      <w:r w:rsidRPr="00A36CAE">
        <w:t>warning mark</w:t>
      </w:r>
      <w:r w:rsidRPr="00DC4538">
        <w:t xml:space="preserve"> </w:t>
      </w:r>
      <w:r>
        <w:t xml:space="preserve">must </w:t>
      </w:r>
      <w:r w:rsidRPr="00DC4538">
        <w:t xml:space="preserve">be displayed on the package with </w:t>
      </w:r>
      <w:r w:rsidRPr="00DC4538">
        <w:rPr>
          <w:szCs w:val="20"/>
        </w:rPr>
        <w:t>a clear space that:</w:t>
      </w:r>
    </w:p>
    <w:p w14:paraId="75AD8DE3" w14:textId="77777777" w:rsidR="00292678" w:rsidRPr="00DC4538" w:rsidRDefault="00292678" w:rsidP="00292678">
      <w:pPr>
        <w:pStyle w:val="FSCtMain"/>
        <w:tabs>
          <w:tab w:val="clear" w:pos="1134"/>
          <w:tab w:val="left" w:pos="1701"/>
        </w:tabs>
        <w:spacing w:before="60" w:after="60"/>
        <w:ind w:left="2268" w:hanging="2268"/>
        <w:rPr>
          <w:szCs w:val="20"/>
        </w:rPr>
      </w:pPr>
      <w:r w:rsidRPr="00DC4538">
        <w:rPr>
          <w:szCs w:val="20"/>
        </w:rPr>
        <w:tab/>
        <w:t>(</w:t>
      </w:r>
      <w:r>
        <w:rPr>
          <w:szCs w:val="20"/>
        </w:rPr>
        <w:t>a</w:t>
      </w:r>
      <w:r w:rsidRPr="00DC4538">
        <w:rPr>
          <w:szCs w:val="20"/>
        </w:rPr>
        <w:t>)</w:t>
      </w:r>
      <w:r w:rsidRPr="00DC4538">
        <w:rPr>
          <w:szCs w:val="20"/>
        </w:rPr>
        <w:tab/>
        <w:t xml:space="preserve">surrounds the outside of the border of the </w:t>
      </w:r>
      <w:r w:rsidRPr="00DC4538">
        <w:t>pregnancy warning mark</w:t>
      </w:r>
      <w:r w:rsidRPr="00DC4538">
        <w:rPr>
          <w:szCs w:val="20"/>
        </w:rPr>
        <w:t xml:space="preserve">; and </w:t>
      </w:r>
    </w:p>
    <w:p w14:paraId="1E292D43" w14:textId="77777777" w:rsidR="00292678" w:rsidRPr="00DC4538" w:rsidRDefault="00292678" w:rsidP="00292678">
      <w:pPr>
        <w:pStyle w:val="FSCtMain"/>
        <w:tabs>
          <w:tab w:val="clear" w:pos="1134"/>
          <w:tab w:val="left" w:pos="1701"/>
        </w:tabs>
        <w:spacing w:before="60" w:after="60"/>
        <w:ind w:left="2268" w:hanging="2268"/>
      </w:pPr>
      <w:r w:rsidRPr="00DC4538">
        <w:rPr>
          <w:szCs w:val="20"/>
        </w:rPr>
        <w:tab/>
        <w:t>(</w:t>
      </w:r>
      <w:r>
        <w:rPr>
          <w:szCs w:val="20"/>
        </w:rPr>
        <w:t>b</w:t>
      </w:r>
      <w:r w:rsidRPr="00DC4538">
        <w:rPr>
          <w:szCs w:val="20"/>
        </w:rPr>
        <w:t>)</w:t>
      </w:r>
      <w:r w:rsidRPr="00DC4538">
        <w:rPr>
          <w:szCs w:val="20"/>
        </w:rPr>
        <w:tab/>
        <w:t>is at least 3mm in width</w:t>
      </w:r>
      <w:r w:rsidRPr="00DC4538">
        <w:t>.</w:t>
      </w:r>
    </w:p>
    <w:p w14:paraId="2CBA171E" w14:textId="77777777" w:rsidR="00292678" w:rsidRDefault="00292678" w:rsidP="00292678">
      <w:pPr>
        <w:pStyle w:val="FSCtMain"/>
      </w:pPr>
      <w:r w:rsidRPr="00CC4E5A">
        <w:tab/>
        <w:t>(</w:t>
      </w:r>
      <w:r>
        <w:t>14</w:t>
      </w:r>
      <w:r w:rsidRPr="00CC4E5A">
        <w:t>)</w:t>
      </w:r>
      <w:r w:rsidRPr="00CC4E5A">
        <w:tab/>
      </w:r>
      <w:r>
        <w:t>The</w:t>
      </w:r>
      <w:r w:rsidRPr="00CC4E5A">
        <w:t xml:space="preserve"> </w:t>
      </w:r>
      <w:r w:rsidRPr="009C49F6">
        <w:t>*</w:t>
      </w:r>
      <w:r w:rsidRPr="00CC4E5A">
        <w:t xml:space="preserve">pregnancy warning </w:t>
      </w:r>
      <w:r>
        <w:t>mark</w:t>
      </w:r>
      <w:r w:rsidRPr="00CC4E5A">
        <w:t xml:space="preserve"> must be displayed as a whole and without modification.</w:t>
      </w:r>
    </w:p>
    <w:p w14:paraId="7A15A114" w14:textId="77777777" w:rsidR="00292678" w:rsidRPr="004B3578" w:rsidRDefault="00292678" w:rsidP="00292678">
      <w:pPr>
        <w:pStyle w:val="FSCtMain"/>
        <w:rPr>
          <w:color w:val="FF0000"/>
        </w:rPr>
      </w:pPr>
      <w:r>
        <w:tab/>
        <w:t>(15)</w:t>
      </w:r>
      <w:r>
        <w:tab/>
        <w:t xml:space="preserve">In this section, </w:t>
      </w:r>
      <w:r w:rsidRPr="004B7257">
        <w:rPr>
          <w:szCs w:val="20"/>
        </w:rPr>
        <w:t xml:space="preserve">a </w:t>
      </w:r>
      <w:r w:rsidRPr="004B3578">
        <w:rPr>
          <w:b/>
          <w:szCs w:val="20"/>
        </w:rPr>
        <w:t xml:space="preserve">post-print </w:t>
      </w:r>
      <w:r>
        <w:rPr>
          <w:b/>
          <w:szCs w:val="20"/>
        </w:rPr>
        <w:t>(</w:t>
      </w:r>
      <w:r w:rsidRPr="004B3578">
        <w:rPr>
          <w:b/>
          <w:szCs w:val="20"/>
        </w:rPr>
        <w:t>flexographic</w:t>
      </w:r>
      <w:r>
        <w:rPr>
          <w:b/>
          <w:szCs w:val="20"/>
        </w:rPr>
        <w:t>)</w:t>
      </w:r>
      <w:r w:rsidRPr="004B3578">
        <w:rPr>
          <w:b/>
          <w:szCs w:val="20"/>
        </w:rPr>
        <w:t xml:space="preserve"> </w:t>
      </w:r>
      <w:r w:rsidRPr="004B3578">
        <w:rPr>
          <w:rFonts w:eastAsiaTheme="minorHAnsi"/>
          <w:b/>
          <w:szCs w:val="20"/>
          <w:lang w:eastAsia="en-US"/>
        </w:rPr>
        <w:t>printing process</w:t>
      </w:r>
      <w:r>
        <w:rPr>
          <w:rFonts w:eastAsiaTheme="minorHAnsi"/>
          <w:szCs w:val="20"/>
          <w:lang w:eastAsia="en-US"/>
        </w:rPr>
        <w:t xml:space="preserve"> means </w:t>
      </w:r>
      <w:r w:rsidRPr="008B5BEF">
        <w:rPr>
          <w:rFonts w:eastAsiaTheme="minorHAnsi"/>
          <w:szCs w:val="20"/>
          <w:lang w:eastAsia="en-US"/>
        </w:rPr>
        <w:t>the pregnancy warning mark is printed directly on to the out</w:t>
      </w:r>
      <w:r>
        <w:rPr>
          <w:rFonts w:eastAsiaTheme="minorHAnsi"/>
          <w:szCs w:val="20"/>
          <w:lang w:eastAsia="en-US"/>
        </w:rPr>
        <w:t>side</w:t>
      </w:r>
      <w:r w:rsidRPr="008B5BEF">
        <w:rPr>
          <w:rFonts w:eastAsiaTheme="minorHAnsi"/>
          <w:szCs w:val="20"/>
          <w:lang w:eastAsia="en-US"/>
        </w:rPr>
        <w:t xml:space="preserve"> liner of corrugated cardboard packaging using flexible raised image printing plates.</w:t>
      </w:r>
      <w:r>
        <w:rPr>
          <w:rFonts w:eastAsiaTheme="minorHAnsi"/>
          <w:szCs w:val="20"/>
          <w:lang w:eastAsia="en-US"/>
        </w:rPr>
        <w:t xml:space="preserve"> </w:t>
      </w:r>
    </w:p>
    <w:p w14:paraId="07B84110" w14:textId="77777777" w:rsidR="00456BD5" w:rsidRDefault="00456BD5" w:rsidP="00456BD5">
      <w:pPr>
        <w:pStyle w:val="Heading2"/>
        <w:ind w:left="0" w:firstLine="0"/>
      </w:pPr>
      <w:r w:rsidRPr="00932F14">
        <w:br w:type="page"/>
      </w:r>
      <w:bookmarkStart w:id="148" w:name="_Toc129854173"/>
      <w:r w:rsidR="005E06C0" w:rsidRPr="00932F14">
        <w:lastRenderedPageBreak/>
        <w:t xml:space="preserve">Attachment </w:t>
      </w:r>
      <w:r w:rsidR="005E06C0">
        <w:t xml:space="preserve">B – </w:t>
      </w:r>
      <w:r>
        <w:t>Explanatory Statement</w:t>
      </w:r>
      <w:bookmarkEnd w:id="148"/>
    </w:p>
    <w:p w14:paraId="60B9D10A" w14:textId="77777777" w:rsidR="006D6D4A" w:rsidRDefault="006D6D4A" w:rsidP="006D6D4A">
      <w:pPr>
        <w:rPr>
          <w:lang w:bidi="ar-SA"/>
        </w:rPr>
      </w:pPr>
    </w:p>
    <w:p w14:paraId="4EDBE3EE" w14:textId="77777777" w:rsidR="006D6D4A" w:rsidRDefault="006D6D4A" w:rsidP="006D6D4A">
      <w:pPr>
        <w:jc w:val="center"/>
        <w:rPr>
          <w:b/>
          <w:caps/>
          <w:szCs w:val="22"/>
          <w:u w:val="single"/>
          <w:lang w:bidi="ar-SA"/>
        </w:rPr>
      </w:pPr>
      <w:r>
        <w:rPr>
          <w:b/>
          <w:caps/>
          <w:u w:val="single"/>
        </w:rPr>
        <w:t>Explanatory Statement</w:t>
      </w:r>
    </w:p>
    <w:p w14:paraId="64C40B2F" w14:textId="77777777" w:rsidR="006D6D4A" w:rsidRDefault="006D6D4A" w:rsidP="006D6D4A"/>
    <w:p w14:paraId="4FEDEF3A" w14:textId="77777777" w:rsidR="006D6D4A" w:rsidRDefault="006D6D4A" w:rsidP="006D6D4A">
      <w:pPr>
        <w:shd w:val="clear" w:color="auto" w:fill="FFFFFF"/>
        <w:spacing w:after="200" w:line="253" w:lineRule="atLeast"/>
        <w:jc w:val="center"/>
        <w:rPr>
          <w:rFonts w:cs="Arial"/>
          <w:color w:val="000000"/>
          <w:lang w:eastAsia="en-GB"/>
        </w:rPr>
      </w:pPr>
      <w:r>
        <w:rPr>
          <w:rFonts w:cs="Arial"/>
          <w:i/>
          <w:iCs/>
          <w:color w:val="000000"/>
          <w:lang w:val="en-AU" w:eastAsia="en-GB"/>
        </w:rPr>
        <w:t>Food Standards Australia New Zealand Act 1991</w:t>
      </w:r>
    </w:p>
    <w:p w14:paraId="75FF6626" w14:textId="63118414" w:rsidR="006D6D4A" w:rsidRPr="006D6D4A" w:rsidRDefault="006D6D4A" w:rsidP="006D6D4A">
      <w:pPr>
        <w:jc w:val="center"/>
        <w:rPr>
          <w:rFonts w:eastAsiaTheme="minorHAnsi" w:cs="Arial"/>
          <w:b/>
          <w:bCs/>
          <w:i/>
        </w:rPr>
      </w:pPr>
      <w:r w:rsidRPr="002D4933">
        <w:rPr>
          <w:b/>
          <w:bCs/>
          <w:i/>
        </w:rPr>
        <w:t xml:space="preserve">Food Standards (Application A1256 – Colour of pregnancy warning labels for corrugated cardboard packaging) </w:t>
      </w:r>
      <w:r w:rsidRPr="006D6D4A">
        <w:rPr>
          <w:rFonts w:cs="Arial"/>
          <w:b/>
          <w:bCs/>
          <w:i/>
        </w:rPr>
        <w:t>Variation</w:t>
      </w:r>
    </w:p>
    <w:p w14:paraId="24D9724C" w14:textId="77777777" w:rsidR="006D6D4A" w:rsidRPr="006D6D4A" w:rsidRDefault="006D6D4A" w:rsidP="002D4933"/>
    <w:p w14:paraId="42A4BD1B" w14:textId="77777777" w:rsidR="00456BD5" w:rsidRPr="000576EB" w:rsidRDefault="00456BD5" w:rsidP="00456BD5">
      <w:pPr>
        <w:rPr>
          <w:b/>
          <w:lang w:val="en-AU" w:eastAsia="en-GB" w:bidi="ar-SA"/>
        </w:rPr>
      </w:pPr>
      <w:r w:rsidRPr="000576EB">
        <w:rPr>
          <w:b/>
          <w:lang w:val="en-AU" w:eastAsia="en-GB" w:bidi="ar-SA"/>
        </w:rPr>
        <w:t>1.</w:t>
      </w:r>
      <w:r w:rsidRPr="000576EB">
        <w:rPr>
          <w:b/>
          <w:lang w:val="en-AU" w:eastAsia="en-GB" w:bidi="ar-SA"/>
        </w:rPr>
        <w:tab/>
        <w:t>Authority</w:t>
      </w:r>
    </w:p>
    <w:p w14:paraId="44F79AC9" w14:textId="77777777" w:rsidR="00456BD5" w:rsidRDefault="00456BD5" w:rsidP="00456BD5">
      <w:pPr>
        <w:rPr>
          <w:lang w:val="en-AU" w:eastAsia="en-GB" w:bidi="ar-SA"/>
        </w:rPr>
      </w:pPr>
    </w:p>
    <w:p w14:paraId="69F9F306" w14:textId="77777777" w:rsidR="00456BD5" w:rsidRPr="00D13E34" w:rsidRDefault="00456BD5" w:rsidP="00456BD5">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Section 13 of the </w:t>
      </w:r>
      <w:r w:rsidRPr="00D13E34">
        <w:rPr>
          <w:rFonts w:eastAsia="Calibri" w:cs="Arial"/>
          <w:bCs/>
          <w:i/>
          <w:szCs w:val="22"/>
          <w:lang w:val="en-AU" w:bidi="ar-SA"/>
        </w:rPr>
        <w:t>Food Standards Australia New Zealand Act 1991</w:t>
      </w:r>
      <w:r w:rsidRPr="00D13E34">
        <w:rPr>
          <w:rFonts w:eastAsia="Calibri" w:cs="Arial"/>
          <w:bCs/>
          <w:szCs w:val="22"/>
          <w:lang w:val="en-AU" w:bidi="ar-SA"/>
        </w:rPr>
        <w:t xml:space="preserve"> (the </w:t>
      </w:r>
      <w:r>
        <w:rPr>
          <w:rFonts w:eastAsia="Calibri" w:cs="Arial"/>
          <w:bCs/>
          <w:szCs w:val="22"/>
          <w:lang w:val="en-AU" w:bidi="ar-SA"/>
        </w:rPr>
        <w:t xml:space="preserve">FSANZ </w:t>
      </w:r>
      <w:r w:rsidRPr="00D13E34">
        <w:rPr>
          <w:rFonts w:eastAsia="Calibri" w:cs="Arial"/>
          <w:bCs/>
          <w:szCs w:val="22"/>
          <w:lang w:val="en-AU" w:bidi="ar-SA"/>
        </w:rPr>
        <w:t>Act) provides that the functions of Food Standards Australia New Zealand (</w:t>
      </w:r>
      <w:r>
        <w:rPr>
          <w:rFonts w:eastAsia="Calibri" w:cs="Arial"/>
          <w:bCs/>
          <w:szCs w:val="22"/>
          <w:lang w:val="en-AU" w:bidi="ar-SA"/>
        </w:rPr>
        <w:t>the Authority</w:t>
      </w:r>
      <w:r w:rsidRPr="00D13E34">
        <w:rPr>
          <w:rFonts w:eastAsia="Calibri" w:cs="Arial"/>
          <w:bCs/>
          <w:szCs w:val="22"/>
          <w:lang w:val="en-AU" w:bidi="ar-SA"/>
        </w:rPr>
        <w:t xml:space="preserve">) include the development of standards and variations of standards for inclusion in the </w:t>
      </w:r>
      <w:r w:rsidRPr="006E7A60">
        <w:rPr>
          <w:rFonts w:eastAsia="Calibri" w:cs="Arial"/>
          <w:bCs/>
          <w:i/>
          <w:szCs w:val="22"/>
          <w:lang w:val="en-AU" w:bidi="ar-SA"/>
        </w:rPr>
        <w:t>Australia New Zealand Food Standards Code</w:t>
      </w:r>
      <w:r w:rsidRPr="00D13E34">
        <w:rPr>
          <w:rFonts w:eastAsia="Calibri" w:cs="Arial"/>
          <w:bCs/>
          <w:szCs w:val="22"/>
          <w:lang w:val="en-AU" w:bidi="ar-SA"/>
        </w:rPr>
        <w:t xml:space="preserve"> (the Code).</w:t>
      </w:r>
    </w:p>
    <w:p w14:paraId="34ED1D80" w14:textId="77777777" w:rsidR="00456BD5" w:rsidRPr="00D13E34" w:rsidRDefault="00456BD5" w:rsidP="00456BD5">
      <w:pPr>
        <w:widowControl/>
        <w:autoSpaceDE w:val="0"/>
        <w:autoSpaceDN w:val="0"/>
        <w:adjustRightInd w:val="0"/>
        <w:rPr>
          <w:rFonts w:eastAsia="Calibri" w:cs="Arial"/>
          <w:bCs/>
          <w:szCs w:val="22"/>
          <w:lang w:val="en-AU" w:bidi="ar-SA"/>
        </w:rPr>
      </w:pPr>
    </w:p>
    <w:p w14:paraId="079175B2" w14:textId="77777777" w:rsidR="00456BD5" w:rsidRPr="00120CCF" w:rsidRDefault="00456BD5" w:rsidP="00456BD5">
      <w:pPr>
        <w:widowControl/>
        <w:autoSpaceDE w:val="0"/>
        <w:autoSpaceDN w:val="0"/>
        <w:adjustRightInd w:val="0"/>
        <w:rPr>
          <w:rFonts w:eastAsia="Calibri" w:cs="Arial"/>
          <w:szCs w:val="22"/>
          <w:lang w:val="en-AU" w:bidi="ar-SA"/>
        </w:rPr>
      </w:pPr>
      <w:r w:rsidRPr="00120CCF">
        <w:rPr>
          <w:rFonts w:eastAsia="Calibri" w:cs="Arial"/>
          <w:szCs w:val="22"/>
          <w:lang w:val="en-AU" w:bidi="ar-SA"/>
        </w:rPr>
        <w:t xml:space="preserve">Division 1 of Part 3 of the FSANZ Act specifies that the Authority may accept applications for the development or variation of food regulatory measures, including standards. This Division also stipulates the procedure for considering an application for the development or variation of food regulatory measures. </w:t>
      </w:r>
    </w:p>
    <w:p w14:paraId="725CD7FF" w14:textId="77777777" w:rsidR="00456BD5" w:rsidRPr="000576EB" w:rsidRDefault="00456BD5" w:rsidP="00456BD5">
      <w:pPr>
        <w:widowControl/>
        <w:autoSpaceDE w:val="0"/>
        <w:autoSpaceDN w:val="0"/>
        <w:adjustRightInd w:val="0"/>
        <w:rPr>
          <w:rFonts w:eastAsia="Calibri" w:cs="Arial"/>
          <w:bCs/>
          <w:color w:val="FF0000"/>
          <w:szCs w:val="22"/>
          <w:lang w:val="en-AU" w:bidi="ar-SA"/>
        </w:rPr>
      </w:pPr>
    </w:p>
    <w:p w14:paraId="7FFFEB7B" w14:textId="41C013ED" w:rsidR="00C7744E" w:rsidRPr="00A058DF" w:rsidRDefault="00C7744E" w:rsidP="00C7744E">
      <w:pPr>
        <w:widowControl/>
        <w:autoSpaceDE w:val="0"/>
        <w:autoSpaceDN w:val="0"/>
        <w:adjustRightInd w:val="0"/>
        <w:rPr>
          <w:rFonts w:eastAsia="Calibri" w:cs="Arial"/>
          <w:bCs/>
          <w:szCs w:val="22"/>
          <w:lang w:val="en-AU" w:bidi="ar-SA"/>
        </w:rPr>
      </w:pPr>
      <w:r>
        <w:rPr>
          <w:rFonts w:eastAsia="Calibri" w:cs="Arial"/>
          <w:bCs/>
          <w:szCs w:val="22"/>
          <w:lang w:val="en-AU" w:bidi="ar-SA"/>
        </w:rPr>
        <w:t xml:space="preserve">The Authority </w:t>
      </w:r>
      <w:r w:rsidRPr="00A058DF">
        <w:rPr>
          <w:rFonts w:eastAsia="Calibri" w:cs="Arial"/>
          <w:bCs/>
          <w:szCs w:val="22"/>
          <w:lang w:val="en-AU" w:bidi="ar-SA"/>
        </w:rPr>
        <w:t xml:space="preserve">accepted Application </w:t>
      </w:r>
      <w:r>
        <w:rPr>
          <w:rFonts w:eastAsia="Calibri" w:cs="Arial"/>
          <w:bCs/>
          <w:szCs w:val="22"/>
          <w:lang w:val="en-AU" w:bidi="ar-SA"/>
        </w:rPr>
        <w:t>A1256</w:t>
      </w:r>
      <w:r w:rsidRPr="00A058DF">
        <w:rPr>
          <w:rFonts w:eastAsia="Calibri" w:cs="Arial"/>
          <w:bCs/>
          <w:szCs w:val="22"/>
          <w:lang w:val="en-AU" w:bidi="ar-SA"/>
        </w:rPr>
        <w:t xml:space="preserve"> which seeks </w:t>
      </w:r>
      <w:r>
        <w:rPr>
          <w:rFonts w:eastAsia="Calibri" w:cs="Arial"/>
          <w:bCs/>
          <w:szCs w:val="22"/>
          <w:lang w:val="en-AU" w:bidi="ar-SA"/>
        </w:rPr>
        <w:t>approval for</w:t>
      </w:r>
      <w:r w:rsidRPr="002F701A">
        <w:rPr>
          <w:rFonts w:eastAsia="Calibri" w:cs="Arial"/>
          <w:bCs/>
          <w:szCs w:val="22"/>
          <w:lang w:val="en-AU" w:bidi="ar-SA"/>
        </w:rPr>
        <w:t xml:space="preserve"> pregnancy warning labels on corrugated cardboard packaging </w:t>
      </w:r>
      <w:r w:rsidR="00095773">
        <w:rPr>
          <w:rFonts w:eastAsia="Calibri" w:cs="Arial"/>
          <w:bCs/>
          <w:szCs w:val="22"/>
          <w:lang w:val="en-AU" w:bidi="ar-SA"/>
        </w:rPr>
        <w:t>containing</w:t>
      </w:r>
      <w:r w:rsidRPr="002F701A">
        <w:rPr>
          <w:rFonts w:eastAsia="Calibri" w:cs="Arial"/>
          <w:bCs/>
          <w:szCs w:val="22"/>
          <w:lang w:val="en-AU" w:bidi="ar-SA"/>
        </w:rPr>
        <w:t xml:space="preserve"> multiple individual units of alcoholic beverages to be in a single colour on a contrasting background. </w:t>
      </w:r>
      <w:r w:rsidRPr="00A058DF">
        <w:rPr>
          <w:rFonts w:eastAsia="Calibri" w:cs="Arial"/>
          <w:bCs/>
          <w:szCs w:val="22"/>
          <w:lang w:val="en-AU" w:bidi="ar-SA"/>
        </w:rPr>
        <w:t xml:space="preserve">The Authority considered the Application in accordance with Division 1 of Part 3 and has </w:t>
      </w:r>
      <w:r w:rsidR="00484C85">
        <w:rPr>
          <w:rFonts w:eastAsia="Calibri" w:cs="Arial"/>
          <w:bCs/>
          <w:szCs w:val="22"/>
          <w:lang w:val="en-AU" w:bidi="ar-SA"/>
        </w:rPr>
        <w:t>approved</w:t>
      </w:r>
      <w:r w:rsidR="00484C85" w:rsidRPr="00A058DF">
        <w:rPr>
          <w:rFonts w:eastAsia="Calibri" w:cs="Arial"/>
          <w:bCs/>
          <w:szCs w:val="22"/>
          <w:lang w:val="en-AU" w:bidi="ar-SA"/>
        </w:rPr>
        <w:t xml:space="preserve"> </w:t>
      </w:r>
      <w:r w:rsidRPr="00A058DF">
        <w:rPr>
          <w:rFonts w:eastAsia="Calibri" w:cs="Arial"/>
          <w:bCs/>
          <w:szCs w:val="22"/>
          <w:lang w:val="en-AU" w:bidi="ar-SA"/>
        </w:rPr>
        <w:t>a draft variation</w:t>
      </w:r>
      <w:r w:rsidR="001D0C70">
        <w:rPr>
          <w:rFonts w:eastAsia="Calibri" w:cs="Arial"/>
          <w:bCs/>
          <w:szCs w:val="22"/>
          <w:lang w:val="en-AU" w:bidi="ar-SA"/>
        </w:rPr>
        <w:t xml:space="preserve"> – </w:t>
      </w:r>
      <w:r w:rsidR="001D0C70" w:rsidRPr="001D0C70">
        <w:rPr>
          <w:rFonts w:eastAsia="Calibri" w:cs="Arial"/>
          <w:bCs/>
          <w:i/>
          <w:iCs/>
          <w:szCs w:val="22"/>
          <w:lang w:val="en-AU" w:bidi="ar-SA"/>
        </w:rPr>
        <w:t>the Food Standards (Application A1256 – Colour of pregnancy warning labels for corrugated cardboard packaging</w:t>
      </w:r>
      <w:r w:rsidR="00800760">
        <w:rPr>
          <w:rFonts w:eastAsia="Calibri" w:cs="Arial"/>
          <w:bCs/>
          <w:i/>
          <w:iCs/>
          <w:szCs w:val="22"/>
          <w:lang w:val="en-AU" w:bidi="ar-SA"/>
        </w:rPr>
        <w:t xml:space="preserve">) </w:t>
      </w:r>
      <w:r w:rsidR="001D0C70" w:rsidRPr="001D0C70">
        <w:rPr>
          <w:rFonts w:eastAsia="Calibri" w:cs="Arial"/>
          <w:bCs/>
          <w:i/>
          <w:iCs/>
          <w:szCs w:val="22"/>
          <w:lang w:val="en-AU" w:bidi="ar-SA"/>
        </w:rPr>
        <w:t>Variation</w:t>
      </w:r>
      <w:r w:rsidR="001D0C70">
        <w:rPr>
          <w:rFonts w:eastAsia="Calibri" w:cs="Arial"/>
          <w:bCs/>
          <w:i/>
          <w:iCs/>
          <w:szCs w:val="22"/>
          <w:lang w:val="en-AU" w:bidi="ar-SA"/>
        </w:rPr>
        <w:t>.</w:t>
      </w:r>
      <w:r w:rsidRPr="00A058DF">
        <w:rPr>
          <w:rFonts w:eastAsia="Calibri" w:cs="Arial"/>
          <w:bCs/>
          <w:szCs w:val="22"/>
          <w:lang w:val="en-AU" w:bidi="ar-SA"/>
        </w:rPr>
        <w:t xml:space="preserve"> </w:t>
      </w:r>
    </w:p>
    <w:p w14:paraId="53466F7A" w14:textId="77777777" w:rsidR="00456BD5" w:rsidRDefault="00456BD5" w:rsidP="00456BD5">
      <w:pPr>
        <w:widowControl/>
        <w:autoSpaceDE w:val="0"/>
        <w:autoSpaceDN w:val="0"/>
        <w:adjustRightInd w:val="0"/>
        <w:rPr>
          <w:rFonts w:eastAsia="Calibri" w:cs="Arial"/>
          <w:bCs/>
          <w:color w:val="FF0000"/>
          <w:szCs w:val="22"/>
          <w:lang w:val="en-AU" w:bidi="ar-SA"/>
        </w:rPr>
      </w:pPr>
    </w:p>
    <w:p w14:paraId="060F7BA4" w14:textId="461E1478" w:rsidR="00456BD5" w:rsidRPr="00D13E34" w:rsidRDefault="00456BD5" w:rsidP="00456BD5">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Following consideration by </w:t>
      </w:r>
      <w:r>
        <w:rPr>
          <w:rFonts w:eastAsia="Calibri" w:cs="Arial"/>
          <w:bCs/>
          <w:szCs w:val="22"/>
          <w:lang w:val="en-AU" w:bidi="ar-SA"/>
        </w:rPr>
        <w:t xml:space="preserve">the </w:t>
      </w:r>
      <w:r w:rsidR="00167F09">
        <w:rPr>
          <w:rFonts w:cs="Helvetica"/>
          <w:lang w:val="en-AU"/>
        </w:rPr>
        <w:t>Food Ministers’ Meeting</w:t>
      </w:r>
      <w:r w:rsidR="00C7744E">
        <w:rPr>
          <w:rFonts w:cs="Helvetica"/>
          <w:lang w:val="en-AU"/>
        </w:rPr>
        <w:t xml:space="preserve"> (FMM)</w:t>
      </w:r>
      <w:r w:rsidRPr="00D13E34">
        <w:rPr>
          <w:rFonts w:eastAsia="Calibri" w:cs="Arial"/>
          <w:bCs/>
          <w:szCs w:val="22"/>
          <w:lang w:val="en-AU" w:bidi="ar-SA"/>
        </w:rPr>
        <w:t xml:space="preserve">, section 92 of the </w:t>
      </w:r>
      <w:r>
        <w:rPr>
          <w:rFonts w:eastAsia="Calibri" w:cs="Arial"/>
          <w:bCs/>
          <w:szCs w:val="22"/>
          <w:lang w:val="en-AU" w:bidi="ar-SA"/>
        </w:rPr>
        <w:t xml:space="preserve">FSANZ </w:t>
      </w:r>
      <w:r w:rsidRPr="00D13E34">
        <w:rPr>
          <w:rFonts w:eastAsia="Calibri" w:cs="Arial"/>
          <w:bCs/>
          <w:szCs w:val="22"/>
          <w:lang w:val="en-AU" w:bidi="ar-SA"/>
        </w:rPr>
        <w:t xml:space="preserve">Act stipulates that </w:t>
      </w:r>
      <w:r>
        <w:rPr>
          <w:rFonts w:eastAsia="Calibri" w:cs="Arial"/>
          <w:bCs/>
          <w:szCs w:val="22"/>
          <w:lang w:val="en-AU" w:bidi="ar-SA"/>
        </w:rPr>
        <w:t>the Authority</w:t>
      </w:r>
      <w:r w:rsidRPr="00D13E34">
        <w:rPr>
          <w:rFonts w:eastAsia="Calibri" w:cs="Arial"/>
          <w:bCs/>
          <w:szCs w:val="22"/>
          <w:lang w:val="en-AU" w:bidi="ar-SA"/>
        </w:rPr>
        <w:t xml:space="preserve"> must publish a notice about the </w:t>
      </w:r>
      <w:r w:rsidR="00484C85">
        <w:rPr>
          <w:rFonts w:eastAsia="Calibri" w:cs="Arial"/>
          <w:bCs/>
          <w:szCs w:val="22"/>
          <w:lang w:val="en-AU" w:bidi="ar-SA"/>
        </w:rPr>
        <w:t>approved</w:t>
      </w:r>
      <w:r w:rsidRPr="00D13E34">
        <w:rPr>
          <w:rFonts w:eastAsia="Calibri" w:cs="Arial"/>
          <w:bCs/>
          <w:szCs w:val="22"/>
          <w:lang w:val="en-AU" w:bidi="ar-SA"/>
        </w:rPr>
        <w:t xml:space="preserve"> draft variation</w:t>
      </w:r>
      <w:r>
        <w:rPr>
          <w:rFonts w:eastAsia="Calibri" w:cs="Arial"/>
          <w:bCs/>
          <w:szCs w:val="22"/>
          <w:lang w:val="en-AU" w:bidi="ar-SA"/>
        </w:rPr>
        <w:t xml:space="preserve">. </w:t>
      </w:r>
    </w:p>
    <w:p w14:paraId="33E5426D" w14:textId="77777777" w:rsidR="00456BD5" w:rsidRDefault="00456BD5" w:rsidP="00456BD5">
      <w:pPr>
        <w:rPr>
          <w:lang w:val="en-AU" w:eastAsia="en-GB" w:bidi="ar-SA"/>
        </w:rPr>
      </w:pPr>
    </w:p>
    <w:p w14:paraId="7D322DC7" w14:textId="77777777" w:rsidR="00941150" w:rsidRDefault="00456BD5" w:rsidP="00456BD5">
      <w:pPr>
        <w:rPr>
          <w:b/>
          <w:lang w:val="en-AU" w:eastAsia="en-GB" w:bidi="ar-SA"/>
        </w:rPr>
      </w:pPr>
      <w:r>
        <w:rPr>
          <w:b/>
          <w:lang w:val="en-AU" w:eastAsia="en-GB" w:bidi="ar-SA"/>
        </w:rPr>
        <w:t>2.</w:t>
      </w:r>
      <w:r>
        <w:rPr>
          <w:b/>
          <w:lang w:val="en-AU" w:eastAsia="en-GB" w:bidi="ar-SA"/>
        </w:rPr>
        <w:tab/>
      </w:r>
      <w:r w:rsidR="00941150">
        <w:rPr>
          <w:b/>
          <w:lang w:val="en-AU" w:eastAsia="en-GB" w:bidi="ar-SA"/>
        </w:rPr>
        <w:t>Variation is a legislative instrument</w:t>
      </w:r>
    </w:p>
    <w:p w14:paraId="091337DD" w14:textId="77777777" w:rsidR="00941150" w:rsidRDefault="00941150" w:rsidP="00456BD5">
      <w:pPr>
        <w:rPr>
          <w:b/>
          <w:lang w:val="en-AU" w:eastAsia="en-GB" w:bidi="ar-SA"/>
        </w:rPr>
      </w:pPr>
    </w:p>
    <w:p w14:paraId="4152C378" w14:textId="49598FA4" w:rsidR="00941150" w:rsidRPr="00D00473" w:rsidRDefault="00941150" w:rsidP="00941150">
      <w:pPr>
        <w:rPr>
          <w:rFonts w:cs="Arial"/>
          <w:szCs w:val="22"/>
          <w:lang w:bidi="ar-SA"/>
        </w:rPr>
      </w:pPr>
      <w:r w:rsidRPr="00D00473">
        <w:rPr>
          <w:rFonts w:cs="Arial"/>
        </w:rPr>
        <w:t xml:space="preserve">The approved draft variation is a legislative instrument for the purposes of the </w:t>
      </w:r>
      <w:r w:rsidRPr="00D00473">
        <w:rPr>
          <w:rFonts w:cs="Arial"/>
          <w:i/>
          <w:iCs/>
        </w:rPr>
        <w:t>Legislation Act 2003</w:t>
      </w:r>
      <w:r w:rsidRPr="00D00473">
        <w:rPr>
          <w:rFonts w:cs="Arial"/>
        </w:rPr>
        <w:t xml:space="preserve"> (see section 94 of the FSANZ Act) and is publicly available on the Federal Register of Legislation (</w:t>
      </w:r>
      <w:hyperlink r:id="rId44" w:history="1">
        <w:r w:rsidRPr="00D00473">
          <w:rPr>
            <w:rFonts w:cs="Arial"/>
            <w:color w:val="3333FF"/>
            <w:u w:val="single"/>
          </w:rPr>
          <w:t>www.legislation.gov.au</w:t>
        </w:r>
      </w:hyperlink>
      <w:r w:rsidRPr="00D00473">
        <w:rPr>
          <w:rFonts w:cs="Arial"/>
        </w:rPr>
        <w:t>).</w:t>
      </w:r>
    </w:p>
    <w:p w14:paraId="1F21B68D" w14:textId="77777777" w:rsidR="00941150" w:rsidRPr="00D00473" w:rsidRDefault="00941150" w:rsidP="00941150">
      <w:pPr>
        <w:rPr>
          <w:rFonts w:cs="Arial"/>
        </w:rPr>
      </w:pPr>
    </w:p>
    <w:p w14:paraId="6B64FE89" w14:textId="77777777" w:rsidR="00941150" w:rsidRPr="00FB45C7" w:rsidRDefault="00941150" w:rsidP="00941150">
      <w:pPr>
        <w:rPr>
          <w:rFonts w:cs="Arial"/>
        </w:rPr>
      </w:pPr>
      <w:r w:rsidRPr="00D00473">
        <w:rPr>
          <w:rFonts w:cs="Arial"/>
        </w:rPr>
        <w:t xml:space="preserve">This instrument is not subject to the disallowance or sunsetting provisions of the </w:t>
      </w:r>
      <w:r w:rsidRPr="00D00473">
        <w:rPr>
          <w:rFonts w:cs="Arial"/>
          <w:i/>
          <w:iCs/>
        </w:rPr>
        <w:t xml:space="preserve">Legislation Act 2003. </w:t>
      </w:r>
      <w:r w:rsidRPr="00D00473">
        <w:rPr>
          <w:rFonts w:cs="Arial"/>
        </w:rPr>
        <w:t>Subsections</w:t>
      </w:r>
      <w:r w:rsidRPr="00FB45C7">
        <w:rPr>
          <w:rFonts w:cs="Arial"/>
          <w:i/>
          <w:iCs/>
        </w:rPr>
        <w:t xml:space="preserve"> </w:t>
      </w:r>
      <w:r w:rsidRPr="00FB45C7">
        <w:rPr>
          <w:rFonts w:cs="Arial"/>
        </w:rPr>
        <w:t>44(1) and 54(1) of that Act</w:t>
      </w:r>
      <w:r w:rsidRPr="00FB45C7">
        <w:rPr>
          <w:rFonts w:cs="Arial"/>
          <w:i/>
          <w:iCs/>
        </w:rPr>
        <w:t xml:space="preserve"> </w:t>
      </w:r>
      <w:r w:rsidRPr="00FB45C7">
        <w:rPr>
          <w:rFonts w:cs="Arial"/>
        </w:rPr>
        <w:t xml:space="preserve">provide that a legislative instrument is not disallowable or subject to sunsetting if the enabling legislation for the instrument (in this case, the FSANZ Act): (a) facilitates the establishment or operation of an intergovernmental scheme involving the Commonwealth and one or more States; and (b) authorises the instrument to be made for the purposes of the scheme. Regulation 11 of the </w:t>
      </w:r>
      <w:r w:rsidRPr="00FB45C7">
        <w:rPr>
          <w:rFonts w:cs="Arial"/>
          <w:i/>
          <w:iCs/>
        </w:rPr>
        <w:t>Legislation (Exemptions and other Matters) Regulation 2015</w:t>
      </w:r>
      <w:r w:rsidRPr="00FB45C7">
        <w:rPr>
          <w:rFonts w:cs="Arial"/>
        </w:rPr>
        <w:t xml:space="preserve"> </w:t>
      </w:r>
      <w:r w:rsidRPr="00FB45C7">
        <w:rPr>
          <w:rFonts w:cs="Arial"/>
          <w:lang w:val="en"/>
        </w:rPr>
        <w:t xml:space="preserve">also exempts from sunsetting legislative instruments </w:t>
      </w:r>
      <w:r w:rsidRPr="00FB45C7">
        <w:rPr>
          <w:rFonts w:cs="Arial"/>
          <w:shd w:val="clear" w:color="auto" w:fill="FFFFFF"/>
        </w:rPr>
        <w:t xml:space="preserve">a primary purpose of which is to </w:t>
      </w:r>
      <w:r w:rsidRPr="00FB45C7">
        <w:rPr>
          <w:rFonts w:cs="Arial"/>
        </w:rPr>
        <w:t>give effect to an international obligation of Australia.</w:t>
      </w:r>
    </w:p>
    <w:p w14:paraId="1C85BA45" w14:textId="77777777" w:rsidR="00941150" w:rsidRPr="00FB45C7" w:rsidRDefault="00941150" w:rsidP="00941150">
      <w:pPr>
        <w:rPr>
          <w:rFonts w:cs="Arial"/>
          <w:color w:val="0000CC"/>
        </w:rPr>
      </w:pPr>
    </w:p>
    <w:p w14:paraId="51479D24" w14:textId="1B538EFB" w:rsidR="00941150" w:rsidRDefault="00941150" w:rsidP="00941150">
      <w:pPr>
        <w:rPr>
          <w:b/>
          <w:lang w:val="en-AU" w:eastAsia="en-GB" w:bidi="ar-SA"/>
        </w:rPr>
      </w:pPr>
      <w:r w:rsidRPr="00FB45C7">
        <w:rPr>
          <w:rFonts w:cs="Arial"/>
        </w:rPr>
        <w:t xml:space="preserve">The </w:t>
      </w:r>
      <w:r w:rsidRPr="00FB45C7">
        <w:rPr>
          <w:rFonts w:cs="Arial"/>
          <w:lang w:val="en-AU"/>
        </w:rPr>
        <w:t>FSANZ Act</w:t>
      </w:r>
      <w:r w:rsidRPr="00FB45C7">
        <w:rPr>
          <w:rFonts w:cs="Arial"/>
          <w:i/>
          <w:iCs/>
          <w:lang w:val="en-AU"/>
        </w:rPr>
        <w:t xml:space="preserve"> </w:t>
      </w:r>
      <w:r w:rsidRPr="00FB45C7">
        <w:rPr>
          <w:rFonts w:cs="Arial"/>
          <w:lang w:val="en-AU"/>
        </w:rPr>
        <w:t xml:space="preserve">gives effect to </w:t>
      </w:r>
      <w:r w:rsidRPr="00FB45C7">
        <w:rPr>
          <w:rFonts w:cs="Arial"/>
        </w:rPr>
        <w:t xml:space="preserve">an intergovernmental agreement (the Food Regulation Agreement) and facilitates the establishment or operation of an intergovernmental scheme (national uniform food regulation). </w:t>
      </w:r>
      <w:r w:rsidRPr="00FB45C7">
        <w:rPr>
          <w:rFonts w:cs="Arial"/>
          <w:lang w:val="en-AU"/>
        </w:rPr>
        <w:t>That Act also</w:t>
      </w:r>
      <w:r w:rsidRPr="00FB45C7">
        <w:rPr>
          <w:rFonts w:cs="Arial"/>
          <w:i/>
          <w:iCs/>
          <w:lang w:val="en-AU"/>
        </w:rPr>
        <w:t xml:space="preserve"> </w:t>
      </w:r>
      <w:r w:rsidRPr="00FB45C7">
        <w:rPr>
          <w:rFonts w:cs="Arial"/>
          <w:lang w:val="en-AU"/>
        </w:rPr>
        <w:t xml:space="preserve">gives effect to Australia’s obligations under an international agreement between Australia and New Zealand. For these purposes, the Act </w:t>
      </w:r>
      <w:r w:rsidRPr="00FB45C7">
        <w:rPr>
          <w:rFonts w:cs="Arial"/>
        </w:rPr>
        <w:t xml:space="preserve">establishes the Authority to </w:t>
      </w:r>
      <w:r w:rsidRPr="00FB45C7">
        <w:rPr>
          <w:rFonts w:cs="Arial"/>
          <w:lang w:val="en-AU"/>
        </w:rPr>
        <w:t xml:space="preserve">develop food standards </w:t>
      </w:r>
      <w:r w:rsidRPr="00FB45C7">
        <w:rPr>
          <w:rFonts w:cs="Arial"/>
        </w:rPr>
        <w:t xml:space="preserve">for consideration and endorsement by the FMM. The FMM is established under the Food Regulation Agreement and the </w:t>
      </w:r>
      <w:r w:rsidRPr="00FB45C7">
        <w:rPr>
          <w:rFonts w:cs="Arial"/>
          <w:lang w:val="en-AU"/>
        </w:rPr>
        <w:t>international agreement between Australia and New Zealand</w:t>
      </w:r>
      <w:r w:rsidRPr="00FB45C7">
        <w:rPr>
          <w:rFonts w:cs="Arial"/>
        </w:rPr>
        <w:t xml:space="preserve">, and consists of New Zealand, </w:t>
      </w:r>
      <w:r w:rsidRPr="00FB45C7">
        <w:rPr>
          <w:rFonts w:cs="Arial"/>
        </w:rPr>
        <w:lastRenderedPageBreak/>
        <w:t xml:space="preserve">Commonwealth and State/Territory members. If endorsed by the FMM, </w:t>
      </w:r>
      <w:r w:rsidRPr="00FB45C7">
        <w:rPr>
          <w:rFonts w:cs="Arial"/>
          <w:lang w:val="en-AU"/>
        </w:rPr>
        <w:t>the food standards on gazettal and registration are incorporated into and become part of Commonwealth, State and Territory and New Zealand food laws. These standards or instruments are then administered, applied and enforced by these jurisdictions’ regulators as part of those food laws.</w:t>
      </w:r>
    </w:p>
    <w:p w14:paraId="43645122" w14:textId="77777777" w:rsidR="00941150" w:rsidRDefault="00941150" w:rsidP="00456BD5">
      <w:pPr>
        <w:rPr>
          <w:b/>
          <w:lang w:val="en-AU" w:eastAsia="en-GB" w:bidi="ar-SA"/>
        </w:rPr>
      </w:pPr>
    </w:p>
    <w:p w14:paraId="7A896422" w14:textId="61FA1EF3" w:rsidR="00456BD5" w:rsidRDefault="00941150" w:rsidP="00456BD5">
      <w:pPr>
        <w:rPr>
          <w:b/>
          <w:lang w:val="en-AU" w:eastAsia="en-GB" w:bidi="ar-SA"/>
        </w:rPr>
      </w:pPr>
      <w:r>
        <w:rPr>
          <w:b/>
          <w:lang w:val="en-AU" w:eastAsia="en-GB" w:bidi="ar-SA"/>
        </w:rPr>
        <w:t>3.</w:t>
      </w:r>
      <w:r>
        <w:rPr>
          <w:b/>
          <w:lang w:val="en-AU" w:eastAsia="en-GB" w:bidi="ar-SA"/>
        </w:rPr>
        <w:tab/>
      </w:r>
      <w:r w:rsidR="00456BD5">
        <w:rPr>
          <w:b/>
          <w:lang w:val="en-AU" w:eastAsia="en-GB" w:bidi="ar-SA"/>
        </w:rPr>
        <w:t xml:space="preserve">Purpose </w:t>
      </w:r>
    </w:p>
    <w:p w14:paraId="03D363F1" w14:textId="77777777" w:rsidR="00456BD5" w:rsidRDefault="00456BD5" w:rsidP="00456BD5">
      <w:pPr>
        <w:rPr>
          <w:lang w:val="en-AU" w:eastAsia="en-GB" w:bidi="ar-SA"/>
        </w:rPr>
      </w:pPr>
    </w:p>
    <w:p w14:paraId="1F512508" w14:textId="05EBD4EC" w:rsidR="00C619D0" w:rsidRDefault="00456BD5" w:rsidP="00C619D0">
      <w:pPr>
        <w:rPr>
          <w:lang w:val="en-AU" w:eastAsia="en-GB" w:bidi="ar-SA"/>
        </w:rPr>
      </w:pPr>
      <w:r>
        <w:rPr>
          <w:lang w:val="en-AU" w:eastAsia="en-GB" w:bidi="ar-SA"/>
        </w:rPr>
        <w:t>The Authority has approve</w:t>
      </w:r>
      <w:r w:rsidR="00C619D0">
        <w:rPr>
          <w:lang w:val="en-AU" w:eastAsia="en-GB" w:bidi="ar-SA"/>
        </w:rPr>
        <w:t xml:space="preserve">d </w:t>
      </w:r>
      <w:r w:rsidR="00FE77C8">
        <w:rPr>
          <w:lang w:val="en-AU" w:eastAsia="en-GB" w:bidi="ar-SA"/>
        </w:rPr>
        <w:t xml:space="preserve">a </w:t>
      </w:r>
      <w:r w:rsidR="00C619D0">
        <w:rPr>
          <w:lang w:val="en-AU" w:eastAsia="en-GB" w:bidi="ar-SA"/>
        </w:rPr>
        <w:t xml:space="preserve">draft variation </w:t>
      </w:r>
      <w:r w:rsidR="007A564F">
        <w:rPr>
          <w:lang w:val="en-AU" w:eastAsia="en-GB" w:bidi="ar-SA"/>
        </w:rPr>
        <w:t xml:space="preserve">to amend </w:t>
      </w:r>
      <w:r w:rsidR="00C619D0">
        <w:rPr>
          <w:lang w:val="en-AU" w:eastAsia="en-GB" w:bidi="ar-SA"/>
        </w:rPr>
        <w:t xml:space="preserve">Standard 2.7.1 of the Code to permit </w:t>
      </w:r>
      <w:r w:rsidR="007A564F">
        <w:rPr>
          <w:lang w:val="en-AU" w:eastAsia="en-GB" w:bidi="ar-SA"/>
        </w:rPr>
        <w:t xml:space="preserve">the use of </w:t>
      </w:r>
      <w:r w:rsidR="00C619D0">
        <w:rPr>
          <w:lang w:val="en-AU" w:eastAsia="en-GB" w:bidi="ar-SA"/>
        </w:rPr>
        <w:t xml:space="preserve">an alternative pregnancy </w:t>
      </w:r>
      <w:r w:rsidR="005C3D13">
        <w:rPr>
          <w:lang w:val="en-AU" w:eastAsia="en-GB" w:bidi="ar-SA"/>
        </w:rPr>
        <w:t xml:space="preserve">warning </w:t>
      </w:r>
      <w:r w:rsidR="00C619D0">
        <w:rPr>
          <w:lang w:val="en-AU" w:eastAsia="en-GB" w:bidi="ar-SA"/>
        </w:rPr>
        <w:t xml:space="preserve">mark </w:t>
      </w:r>
      <w:r w:rsidR="00C619D0">
        <w:t>for c</w:t>
      </w:r>
      <w:r w:rsidR="00C619D0">
        <w:rPr>
          <w:lang w:bidi="ar-SA"/>
        </w:rPr>
        <w:t xml:space="preserve">orrugated cardboard outer packaging of </w:t>
      </w:r>
      <w:r w:rsidR="00971A3F">
        <w:rPr>
          <w:lang w:bidi="ar-SA"/>
        </w:rPr>
        <w:t>certain prescribed alcoholic beverages in specified circumstances</w:t>
      </w:r>
      <w:r w:rsidR="00C619D0">
        <w:rPr>
          <w:lang w:bidi="ar-SA"/>
        </w:rPr>
        <w:t>.</w:t>
      </w:r>
    </w:p>
    <w:p w14:paraId="284A0CF1" w14:textId="77777777" w:rsidR="00456BD5" w:rsidRDefault="00456BD5" w:rsidP="00456BD5">
      <w:pPr>
        <w:rPr>
          <w:lang w:val="en-AU" w:eastAsia="en-GB" w:bidi="ar-SA"/>
        </w:rPr>
      </w:pPr>
    </w:p>
    <w:p w14:paraId="3BDF430E" w14:textId="77777777" w:rsidR="00456BD5" w:rsidRPr="000576EB" w:rsidRDefault="00941150" w:rsidP="00456BD5">
      <w:pPr>
        <w:rPr>
          <w:b/>
          <w:lang w:val="en-AU" w:eastAsia="en-GB" w:bidi="ar-SA"/>
        </w:rPr>
      </w:pPr>
      <w:r>
        <w:rPr>
          <w:b/>
          <w:lang w:val="en-AU" w:eastAsia="en-GB" w:bidi="ar-SA"/>
        </w:rPr>
        <w:t>4</w:t>
      </w:r>
      <w:r w:rsidR="00456BD5" w:rsidRPr="000576EB">
        <w:rPr>
          <w:b/>
          <w:lang w:val="en-AU" w:eastAsia="en-GB" w:bidi="ar-SA"/>
        </w:rPr>
        <w:t>.</w:t>
      </w:r>
      <w:r w:rsidR="00456BD5" w:rsidRPr="000576EB">
        <w:rPr>
          <w:b/>
          <w:lang w:val="en-AU" w:eastAsia="en-GB" w:bidi="ar-SA"/>
        </w:rPr>
        <w:tab/>
        <w:t>Documents incorporated by reference</w:t>
      </w:r>
    </w:p>
    <w:p w14:paraId="7F1C5131" w14:textId="77777777" w:rsidR="00456BD5" w:rsidRDefault="00456BD5" w:rsidP="00456BD5">
      <w:pPr>
        <w:rPr>
          <w:lang w:val="en-AU" w:eastAsia="en-GB" w:bidi="ar-SA"/>
        </w:rPr>
      </w:pPr>
    </w:p>
    <w:p w14:paraId="3795DF27" w14:textId="0CD3DCE6" w:rsidR="00BC784B" w:rsidRDefault="00BC784B" w:rsidP="00BC784B">
      <w:pPr>
        <w:widowControl/>
        <w:autoSpaceDE w:val="0"/>
        <w:autoSpaceDN w:val="0"/>
        <w:adjustRightInd w:val="0"/>
        <w:rPr>
          <w:rFonts w:eastAsia="Calibri" w:cs="Arial"/>
          <w:bCs/>
          <w:szCs w:val="22"/>
          <w:lang w:val="en-AU" w:bidi="ar-SA"/>
        </w:rPr>
      </w:pPr>
      <w:r w:rsidRPr="00D13E34">
        <w:rPr>
          <w:rFonts w:eastAsia="Calibri" w:cs="Arial"/>
          <w:bCs/>
          <w:szCs w:val="22"/>
          <w:lang w:val="en-AU" w:bidi="ar-SA"/>
        </w:rPr>
        <w:t xml:space="preserve">The </w:t>
      </w:r>
      <w:r>
        <w:rPr>
          <w:rFonts w:eastAsia="Calibri" w:cs="Arial"/>
          <w:bCs/>
          <w:szCs w:val="22"/>
          <w:lang w:val="en-AU" w:bidi="ar-SA"/>
        </w:rPr>
        <w:t xml:space="preserve">approved draft </w:t>
      </w:r>
      <w:r w:rsidRPr="00D13E34">
        <w:rPr>
          <w:rFonts w:eastAsia="Calibri" w:cs="Arial"/>
          <w:bCs/>
          <w:szCs w:val="22"/>
          <w:lang w:val="en-AU" w:bidi="ar-SA"/>
        </w:rPr>
        <w:t xml:space="preserve">variation </w:t>
      </w:r>
      <w:r>
        <w:rPr>
          <w:rFonts w:eastAsia="Calibri" w:cs="Arial"/>
          <w:bCs/>
          <w:szCs w:val="22"/>
          <w:lang w:val="en-AU" w:bidi="ar-SA"/>
        </w:rPr>
        <w:t>does</w:t>
      </w:r>
      <w:r w:rsidRPr="00D13E34">
        <w:rPr>
          <w:rFonts w:eastAsia="Calibri" w:cs="Arial"/>
          <w:bCs/>
          <w:szCs w:val="22"/>
          <w:lang w:val="en-AU" w:bidi="ar-SA"/>
        </w:rPr>
        <w:t xml:space="preserve"> not incorporate any documents by reference.</w:t>
      </w:r>
    </w:p>
    <w:p w14:paraId="171FB06E" w14:textId="77777777" w:rsidR="00456BD5" w:rsidRDefault="00456BD5" w:rsidP="00456BD5">
      <w:pPr>
        <w:rPr>
          <w:lang w:val="en-AU" w:eastAsia="en-GB" w:bidi="ar-SA"/>
        </w:rPr>
      </w:pPr>
    </w:p>
    <w:p w14:paraId="35C018D8" w14:textId="29DDCB3D" w:rsidR="00456BD5" w:rsidRPr="000576EB" w:rsidRDefault="00941150" w:rsidP="00456BD5">
      <w:pPr>
        <w:rPr>
          <w:b/>
          <w:lang w:val="en-AU" w:eastAsia="en-GB" w:bidi="ar-SA"/>
        </w:rPr>
      </w:pPr>
      <w:r>
        <w:rPr>
          <w:b/>
          <w:lang w:val="en-AU" w:eastAsia="en-GB" w:bidi="ar-SA"/>
        </w:rPr>
        <w:t>5</w:t>
      </w:r>
      <w:r w:rsidR="00456BD5" w:rsidRPr="000576EB">
        <w:rPr>
          <w:b/>
          <w:lang w:val="en-AU" w:eastAsia="en-GB" w:bidi="ar-SA"/>
        </w:rPr>
        <w:t>.</w:t>
      </w:r>
      <w:r w:rsidR="00456BD5" w:rsidRPr="000576EB">
        <w:rPr>
          <w:b/>
          <w:lang w:val="en-AU" w:eastAsia="en-GB" w:bidi="ar-SA"/>
        </w:rPr>
        <w:tab/>
        <w:t>Consultation</w:t>
      </w:r>
    </w:p>
    <w:p w14:paraId="2585E8BE" w14:textId="77777777" w:rsidR="00456BD5" w:rsidRDefault="00456BD5" w:rsidP="00456BD5">
      <w:pPr>
        <w:rPr>
          <w:lang w:val="en-AU" w:eastAsia="en-GB" w:bidi="ar-SA"/>
        </w:rPr>
      </w:pPr>
    </w:p>
    <w:p w14:paraId="1D3E856F" w14:textId="4A52E085" w:rsidR="00456BD5" w:rsidRDefault="00456BD5" w:rsidP="00456BD5">
      <w:pPr>
        <w:rPr>
          <w:color w:val="FF0000"/>
          <w:szCs w:val="22"/>
        </w:rPr>
      </w:pPr>
      <w:r w:rsidRPr="00F634A1">
        <w:rPr>
          <w:szCs w:val="22"/>
        </w:rPr>
        <w:t xml:space="preserve">In accordance with the procedure in Division </w:t>
      </w:r>
      <w:r w:rsidR="00690D5B" w:rsidRPr="00690D5B">
        <w:rPr>
          <w:szCs w:val="22"/>
        </w:rPr>
        <w:t>1</w:t>
      </w:r>
      <w:r w:rsidRPr="00690D5B">
        <w:rPr>
          <w:szCs w:val="22"/>
        </w:rPr>
        <w:t xml:space="preserve"> </w:t>
      </w:r>
      <w:r w:rsidRPr="00F634A1">
        <w:rPr>
          <w:szCs w:val="22"/>
        </w:rPr>
        <w:t xml:space="preserve">of Part </w:t>
      </w:r>
      <w:r w:rsidR="00690D5B" w:rsidRPr="00690D5B">
        <w:rPr>
          <w:szCs w:val="22"/>
        </w:rPr>
        <w:t>3</w:t>
      </w:r>
      <w:r w:rsidRPr="00690D5B">
        <w:rPr>
          <w:szCs w:val="22"/>
        </w:rPr>
        <w:t xml:space="preserve"> </w:t>
      </w:r>
      <w:r w:rsidRPr="00F634A1">
        <w:rPr>
          <w:szCs w:val="22"/>
        </w:rPr>
        <w:t xml:space="preserve">of the FSANZ Act, </w:t>
      </w:r>
      <w:r w:rsidRPr="00F634A1">
        <w:rPr>
          <w:rFonts w:eastAsia="Calibri" w:cs="Arial"/>
          <w:bCs/>
          <w:szCs w:val="22"/>
          <w:lang w:val="en-AU" w:bidi="ar-SA"/>
        </w:rPr>
        <w:t>the Authority</w:t>
      </w:r>
      <w:r w:rsidRPr="00F634A1">
        <w:rPr>
          <w:szCs w:val="22"/>
        </w:rPr>
        <w:t xml:space="preserve">’s consideration of </w:t>
      </w:r>
      <w:r>
        <w:rPr>
          <w:szCs w:val="22"/>
        </w:rPr>
        <w:t>Application</w:t>
      </w:r>
      <w:r w:rsidR="00690D5B">
        <w:rPr>
          <w:szCs w:val="22"/>
        </w:rPr>
        <w:t xml:space="preserve"> A1256</w:t>
      </w:r>
      <w:r w:rsidRPr="00F634A1">
        <w:rPr>
          <w:szCs w:val="22"/>
        </w:rPr>
        <w:t xml:space="preserve"> included </w:t>
      </w:r>
      <w:r w:rsidRPr="00ED333E">
        <w:rPr>
          <w:szCs w:val="22"/>
        </w:rPr>
        <w:t xml:space="preserve">one round of public consultation following an assessment and the preparation of a draft </w:t>
      </w:r>
      <w:r w:rsidR="00690D5B" w:rsidRPr="00ED333E">
        <w:rPr>
          <w:szCs w:val="22"/>
        </w:rPr>
        <w:t>variation</w:t>
      </w:r>
      <w:r w:rsidRPr="00ED333E">
        <w:rPr>
          <w:szCs w:val="22"/>
        </w:rPr>
        <w:t xml:space="preserve"> and </w:t>
      </w:r>
      <w:r w:rsidRPr="00690D5B">
        <w:rPr>
          <w:szCs w:val="22"/>
        </w:rPr>
        <w:t>associated report</w:t>
      </w:r>
      <w:r w:rsidR="00690D5B" w:rsidRPr="00690D5B">
        <w:rPr>
          <w:szCs w:val="22"/>
        </w:rPr>
        <w:t>.</w:t>
      </w:r>
      <w:r w:rsidRPr="00690D5B">
        <w:rPr>
          <w:szCs w:val="22"/>
        </w:rPr>
        <w:t xml:space="preserve"> Submissions were called for on </w:t>
      </w:r>
      <w:r w:rsidR="00E32453">
        <w:rPr>
          <w:szCs w:val="22"/>
        </w:rPr>
        <w:t>6</w:t>
      </w:r>
      <w:r w:rsidR="00690D5B">
        <w:rPr>
          <w:szCs w:val="22"/>
        </w:rPr>
        <w:t xml:space="preserve"> October 2022</w:t>
      </w:r>
      <w:r w:rsidRPr="00690D5B">
        <w:rPr>
          <w:szCs w:val="22"/>
        </w:rPr>
        <w:t xml:space="preserve"> for a six-week consultation period. </w:t>
      </w:r>
    </w:p>
    <w:p w14:paraId="194F8B04" w14:textId="77777777" w:rsidR="00690D5B" w:rsidRPr="00D06616" w:rsidRDefault="00690D5B" w:rsidP="00456BD5">
      <w:pPr>
        <w:rPr>
          <w:color w:val="FF0000"/>
          <w:lang w:val="en-AU"/>
        </w:rPr>
      </w:pPr>
    </w:p>
    <w:p w14:paraId="39A29AB7" w14:textId="5F6968CC" w:rsidR="006057A3" w:rsidRDefault="006057A3" w:rsidP="006057A3">
      <w:pPr>
        <w:rPr>
          <w:rFonts w:eastAsia="Arial"/>
          <w:color w:val="F01482"/>
          <w:szCs w:val="22"/>
        </w:rPr>
      </w:pPr>
      <w:r w:rsidRPr="3C0BE305">
        <w:rPr>
          <w:rFonts w:eastAsia="Arial" w:cs="Arial"/>
        </w:rPr>
        <w:t xml:space="preserve">The Office of </w:t>
      </w:r>
      <w:r>
        <w:rPr>
          <w:rFonts w:eastAsia="Arial" w:cs="Arial"/>
        </w:rPr>
        <w:t>Impact Analysis (OIA)</w:t>
      </w:r>
      <w:r>
        <w:rPr>
          <w:rStyle w:val="FootnoteReference"/>
          <w:rFonts w:eastAsia="Arial" w:cs="Arial"/>
        </w:rPr>
        <w:footnoteReference w:id="21"/>
      </w:r>
      <w:r>
        <w:rPr>
          <w:rFonts w:eastAsia="Arial" w:cs="Arial"/>
        </w:rPr>
        <w:t xml:space="preserve"> granted</w:t>
      </w:r>
      <w:r w:rsidRPr="3C0BE305">
        <w:rPr>
          <w:rFonts w:eastAsia="Arial" w:cs="Arial"/>
        </w:rPr>
        <w:t xml:space="preserve"> FSANZ </w:t>
      </w:r>
      <w:r>
        <w:rPr>
          <w:rFonts w:eastAsia="Arial" w:cs="Arial"/>
        </w:rPr>
        <w:t xml:space="preserve">an exemption </w:t>
      </w:r>
      <w:r w:rsidRPr="3C0BE305">
        <w:rPr>
          <w:rFonts w:eastAsia="Arial" w:cs="Arial"/>
        </w:rPr>
        <w:t xml:space="preserve">from the </w:t>
      </w:r>
      <w:r>
        <w:rPr>
          <w:rFonts w:eastAsia="Arial" w:cs="Arial"/>
        </w:rPr>
        <w:t xml:space="preserve">requirement to develop a </w:t>
      </w:r>
      <w:r w:rsidRPr="3C0BE305">
        <w:rPr>
          <w:rFonts w:eastAsia="Arial" w:cs="Arial"/>
        </w:rPr>
        <w:t xml:space="preserve">Regulation Impact Statement (RIS) </w:t>
      </w:r>
      <w:r>
        <w:rPr>
          <w:rFonts w:eastAsia="Arial" w:cs="Arial"/>
        </w:rPr>
        <w:t>for</w:t>
      </w:r>
      <w:r w:rsidRPr="3C0BE305">
        <w:rPr>
          <w:rFonts w:eastAsia="Arial" w:cs="Arial"/>
        </w:rPr>
        <w:t xml:space="preserve"> this </w:t>
      </w:r>
      <w:r>
        <w:rPr>
          <w:rFonts w:eastAsia="Arial" w:cs="Arial"/>
        </w:rPr>
        <w:t>a</w:t>
      </w:r>
      <w:r w:rsidRPr="00C75927">
        <w:rPr>
          <w:rFonts w:eastAsia="Arial" w:cs="Arial"/>
        </w:rPr>
        <w:t>pplication</w:t>
      </w:r>
      <w:r w:rsidRPr="3C0BE305">
        <w:rPr>
          <w:rFonts w:eastAsia="Arial" w:cs="Arial"/>
        </w:rPr>
        <w:t xml:space="preserve"> </w:t>
      </w:r>
      <w:r w:rsidRPr="27F72A86">
        <w:rPr>
          <w:rFonts w:eastAsia="Arial" w:cs="Arial"/>
        </w:rPr>
        <w:t>(</w:t>
      </w:r>
      <w:r>
        <w:t>c</w:t>
      </w:r>
      <w:r w:rsidRPr="00563FFD">
        <w:t xml:space="preserve">orrespondence dated </w:t>
      </w:r>
      <w:r>
        <w:t>23 August</w:t>
      </w:r>
      <w:r w:rsidRPr="00563FFD">
        <w:t xml:space="preserve"> 2022</w:t>
      </w:r>
      <w:r>
        <w:t xml:space="preserve">, </w:t>
      </w:r>
      <w:r>
        <w:rPr>
          <w:rFonts w:eastAsia="Arial" w:cs="Arial"/>
        </w:rPr>
        <w:t>OIA</w:t>
      </w:r>
      <w:r w:rsidRPr="27F72A86">
        <w:rPr>
          <w:rFonts w:eastAsia="Arial" w:cs="Arial"/>
        </w:rPr>
        <w:t xml:space="preserve"> ID OBPR22-03128)</w:t>
      </w:r>
      <w:r w:rsidRPr="15F4B825">
        <w:rPr>
          <w:rFonts w:ascii="Calibri" w:eastAsia="Calibri" w:hAnsi="Calibri" w:cs="Calibri"/>
        </w:rPr>
        <w:t xml:space="preserve">. </w:t>
      </w:r>
      <w:r w:rsidRPr="15F4B825">
        <w:rPr>
          <w:rFonts w:eastAsia="Arial" w:cs="Arial"/>
        </w:rPr>
        <w:t xml:space="preserve"> </w:t>
      </w:r>
      <w:r w:rsidRPr="00563FFD">
        <w:t xml:space="preserve">This exemption was provided as the </w:t>
      </w:r>
      <w:r>
        <w:t>OIA</w:t>
      </w:r>
      <w:r w:rsidRPr="00563FFD">
        <w:t xml:space="preserve"> assessed the proposed change </w:t>
      </w:r>
      <w:r>
        <w:t>was</w:t>
      </w:r>
      <w:r w:rsidRPr="00563FFD">
        <w:t xml:space="preserve"> </w:t>
      </w:r>
      <w:r w:rsidRPr="487DCE71">
        <w:rPr>
          <w:rFonts w:eastAsia="Arial" w:cs="Arial"/>
        </w:rPr>
        <w:t>unlikely to have a more than minor regulatory impact</w:t>
      </w:r>
      <w:r w:rsidRPr="00563FFD">
        <w:t xml:space="preserve"> on consumers, businesses and government.</w:t>
      </w:r>
    </w:p>
    <w:p w14:paraId="4B2F2398" w14:textId="77777777" w:rsidR="00456BD5" w:rsidRDefault="00456BD5" w:rsidP="00456BD5">
      <w:pPr>
        <w:rPr>
          <w:color w:val="FF0000"/>
          <w:lang w:val="en-AU" w:eastAsia="en-GB" w:bidi="ar-SA"/>
        </w:rPr>
      </w:pPr>
    </w:p>
    <w:p w14:paraId="6A7558A8" w14:textId="77777777" w:rsidR="00456BD5" w:rsidRDefault="00941150" w:rsidP="00456BD5">
      <w:pPr>
        <w:widowControl/>
        <w:rPr>
          <w:rFonts w:eastAsiaTheme="minorHAnsi" w:cs="Arial"/>
          <w:b/>
          <w:bCs/>
          <w:szCs w:val="22"/>
          <w:lang w:val="en-AU" w:bidi="ar-SA"/>
        </w:rPr>
      </w:pPr>
      <w:r>
        <w:rPr>
          <w:rFonts w:eastAsiaTheme="minorHAnsi" w:cs="Arial"/>
          <w:b/>
          <w:bCs/>
          <w:szCs w:val="22"/>
          <w:lang w:val="en-AU" w:bidi="ar-SA"/>
        </w:rPr>
        <w:t>6</w:t>
      </w:r>
      <w:r w:rsidR="00456BD5">
        <w:rPr>
          <w:rFonts w:eastAsiaTheme="minorHAnsi" w:cs="Arial"/>
          <w:b/>
          <w:bCs/>
          <w:szCs w:val="22"/>
          <w:lang w:val="en-AU" w:bidi="ar-SA"/>
        </w:rPr>
        <w:t>.</w:t>
      </w:r>
      <w:r w:rsidR="00456BD5">
        <w:rPr>
          <w:rFonts w:eastAsiaTheme="minorHAnsi" w:cs="Arial"/>
          <w:b/>
          <w:bCs/>
          <w:szCs w:val="22"/>
          <w:lang w:val="en-AU" w:bidi="ar-SA"/>
        </w:rPr>
        <w:tab/>
        <w:t>Statement of compatibility with human rights</w:t>
      </w:r>
    </w:p>
    <w:p w14:paraId="32D70816" w14:textId="77777777" w:rsidR="00456BD5" w:rsidRDefault="00456BD5" w:rsidP="00456BD5">
      <w:pPr>
        <w:rPr>
          <w:rFonts w:eastAsiaTheme="minorHAnsi"/>
          <w:lang w:val="en-AU" w:bidi="ar-SA"/>
        </w:rPr>
      </w:pPr>
    </w:p>
    <w:p w14:paraId="7E5E12C6" w14:textId="77777777" w:rsidR="00456BD5" w:rsidRDefault="00456BD5" w:rsidP="00456BD5">
      <w:pPr>
        <w:rPr>
          <w:rFonts w:eastAsiaTheme="minorHAnsi"/>
          <w:lang w:val="en-AU" w:bidi="ar-SA"/>
        </w:rPr>
      </w:pPr>
      <w:r>
        <w:rPr>
          <w:rFonts w:eastAsiaTheme="minorHAnsi"/>
          <w:lang w:val="en-AU" w:bidi="ar-SA"/>
        </w:rPr>
        <w:t xml:space="preserve">This instrument is exempt from the requirements for a statement of compatibility with human rights as it is a non-disallowable instrument under section </w:t>
      </w:r>
      <w:r w:rsidR="00941150">
        <w:rPr>
          <w:rFonts w:eastAsiaTheme="minorHAnsi"/>
          <w:lang w:val="en-AU" w:bidi="ar-SA"/>
        </w:rPr>
        <w:t>44</w:t>
      </w:r>
      <w:r>
        <w:rPr>
          <w:rFonts w:eastAsiaTheme="minorHAnsi"/>
          <w:lang w:val="en-AU" w:bidi="ar-SA"/>
        </w:rPr>
        <w:t xml:space="preserve"> of the </w:t>
      </w:r>
      <w:r w:rsidR="00941150" w:rsidRPr="00941150">
        <w:rPr>
          <w:rFonts w:eastAsiaTheme="minorHAnsi"/>
          <w:i/>
          <w:lang w:val="en-AU" w:bidi="ar-SA"/>
        </w:rPr>
        <w:t>Legislation Act 2003</w:t>
      </w:r>
      <w:r>
        <w:rPr>
          <w:rFonts w:eastAsiaTheme="minorHAnsi"/>
          <w:lang w:val="en-AU" w:bidi="ar-SA"/>
        </w:rPr>
        <w:t>.</w:t>
      </w:r>
    </w:p>
    <w:p w14:paraId="7A032D83" w14:textId="77777777" w:rsidR="00456BD5" w:rsidRDefault="00456BD5" w:rsidP="00456BD5">
      <w:pPr>
        <w:rPr>
          <w:rFonts w:eastAsiaTheme="minorHAnsi"/>
          <w:lang w:val="en-AU" w:bidi="ar-SA"/>
        </w:rPr>
      </w:pPr>
    </w:p>
    <w:p w14:paraId="66F5F6E5" w14:textId="3C47BAC9" w:rsidR="00456BD5" w:rsidRPr="00432A42" w:rsidRDefault="00941150" w:rsidP="00456BD5">
      <w:pPr>
        <w:rPr>
          <w:b/>
          <w:lang w:val="en-AU" w:eastAsia="en-GB" w:bidi="ar-SA"/>
        </w:rPr>
      </w:pPr>
      <w:r>
        <w:rPr>
          <w:b/>
        </w:rPr>
        <w:t>7</w:t>
      </w:r>
      <w:r w:rsidR="00456BD5" w:rsidRPr="00432A42">
        <w:rPr>
          <w:b/>
        </w:rPr>
        <w:t>.</w:t>
      </w:r>
      <w:r w:rsidR="00456BD5" w:rsidRPr="00432A42">
        <w:rPr>
          <w:b/>
        </w:rPr>
        <w:tab/>
      </w:r>
      <w:r w:rsidR="00456BD5">
        <w:rPr>
          <w:b/>
          <w:lang w:val="en-AU" w:eastAsia="en-GB" w:bidi="ar-SA"/>
        </w:rPr>
        <w:t>Variation</w:t>
      </w:r>
    </w:p>
    <w:p w14:paraId="050D9639" w14:textId="77777777" w:rsidR="00456BD5" w:rsidRPr="00432A42" w:rsidRDefault="00456BD5" w:rsidP="00456BD5">
      <w:pPr>
        <w:rPr>
          <w:b/>
        </w:rPr>
      </w:pPr>
    </w:p>
    <w:p w14:paraId="350B1CF2" w14:textId="77777777" w:rsidR="00314C9C" w:rsidRPr="001551B7" w:rsidRDefault="00314C9C" w:rsidP="00314C9C">
      <w:pPr>
        <w:rPr>
          <w:bCs/>
          <w:iCs/>
        </w:rPr>
      </w:pPr>
      <w:r w:rsidRPr="001551B7">
        <w:rPr>
          <w:bCs/>
          <w:iCs/>
        </w:rPr>
        <w:t>The Schedule to the instrument varies Standard 2.7.1 of  the Code.</w:t>
      </w:r>
    </w:p>
    <w:p w14:paraId="06624629" w14:textId="77777777" w:rsidR="00314C9C" w:rsidRPr="001551B7" w:rsidRDefault="00314C9C" w:rsidP="00314C9C">
      <w:pPr>
        <w:rPr>
          <w:bCs/>
          <w:iCs/>
        </w:rPr>
      </w:pPr>
    </w:p>
    <w:p w14:paraId="032A48FF" w14:textId="77777777" w:rsidR="00314C9C" w:rsidRPr="00F5415F" w:rsidRDefault="00314C9C" w:rsidP="00314C9C">
      <w:pPr>
        <w:rPr>
          <w:iCs/>
        </w:rPr>
      </w:pPr>
      <w:r w:rsidRPr="00F5415F">
        <w:rPr>
          <w:b/>
          <w:bCs/>
          <w:iCs/>
        </w:rPr>
        <w:t>Item [1]</w:t>
      </w:r>
      <w:r w:rsidRPr="002E7C64">
        <w:rPr>
          <w:iCs/>
        </w:rPr>
        <w:t xml:space="preserve"> varies </w:t>
      </w:r>
      <w:r>
        <w:rPr>
          <w:iCs/>
        </w:rPr>
        <w:t xml:space="preserve">section </w:t>
      </w:r>
      <w:r w:rsidRPr="002E7C64">
        <w:rPr>
          <w:iCs/>
        </w:rPr>
        <w:t>2.7.</w:t>
      </w:r>
      <w:r>
        <w:rPr>
          <w:iCs/>
        </w:rPr>
        <w:t xml:space="preserve">1—10 by inserting new subsection (2A) into that section. The new subsection provides that </w:t>
      </w:r>
      <w:r w:rsidRPr="00B55F65">
        <w:rPr>
          <w:iCs/>
        </w:rPr>
        <w:t xml:space="preserve">the </w:t>
      </w:r>
      <w:r w:rsidRPr="007A07ED">
        <w:t>pregnancy warning mark</w:t>
      </w:r>
      <w:r w:rsidRPr="00B55F65">
        <w:rPr>
          <w:iCs/>
        </w:rPr>
        <w:t xml:space="preserve"> size requirements</w:t>
      </w:r>
      <w:r>
        <w:rPr>
          <w:iCs/>
        </w:rPr>
        <w:t xml:space="preserve"> set by subsection 2.7.1—10(2) do not apply to a </w:t>
      </w:r>
      <w:r w:rsidRPr="007A07ED">
        <w:t>pregnancy warning mark</w:t>
      </w:r>
      <w:r>
        <w:rPr>
          <w:iCs/>
        </w:rPr>
        <w:t xml:space="preserve"> to which section 2.7.1—13 applies.</w:t>
      </w:r>
      <w:r>
        <w:rPr>
          <w:i/>
        </w:rPr>
        <w:t xml:space="preserve"> </w:t>
      </w:r>
    </w:p>
    <w:p w14:paraId="083F17A9" w14:textId="77777777" w:rsidR="00314C9C" w:rsidRPr="00DE5528" w:rsidRDefault="00314C9C" w:rsidP="00314C9C"/>
    <w:p w14:paraId="777B6AA3" w14:textId="49126A70" w:rsidR="00314C9C" w:rsidRPr="007A07ED" w:rsidRDefault="00314C9C" w:rsidP="00314C9C">
      <w:pPr>
        <w:rPr>
          <w:bCs/>
          <w:iCs/>
        </w:rPr>
      </w:pPr>
      <w:r w:rsidRPr="007A07ED">
        <w:rPr>
          <w:bCs/>
          <w:iCs/>
        </w:rPr>
        <w:t>Items [2] and [3] vary section 2.7.1—12</w:t>
      </w:r>
      <w:r>
        <w:rPr>
          <w:bCs/>
          <w:iCs/>
        </w:rPr>
        <w:t xml:space="preserve"> to allow for the different size, form and other requirements that new </w:t>
      </w:r>
      <w:r>
        <w:t>section 2.7.1—13 impose</w:t>
      </w:r>
      <w:r w:rsidR="00171300">
        <w:t>s</w:t>
      </w:r>
      <w:r>
        <w:t xml:space="preserve"> for a</w:t>
      </w:r>
      <w:r w:rsidRPr="00012DB3">
        <w:rPr>
          <w:szCs w:val="20"/>
        </w:rPr>
        <w:t xml:space="preserve"> </w:t>
      </w:r>
      <w:r w:rsidRPr="00012DB3">
        <w:t xml:space="preserve">pregnancy warning </w:t>
      </w:r>
      <w:r>
        <w:t xml:space="preserve">mark to which that new section applies. </w:t>
      </w:r>
    </w:p>
    <w:p w14:paraId="54B6E18C" w14:textId="77777777" w:rsidR="00314C9C" w:rsidRDefault="00314C9C" w:rsidP="00314C9C">
      <w:pPr>
        <w:rPr>
          <w:iCs/>
        </w:rPr>
      </w:pPr>
    </w:p>
    <w:p w14:paraId="06F7899C" w14:textId="15462C49" w:rsidR="00314C9C" w:rsidRDefault="00314C9C" w:rsidP="00314C9C">
      <w:pPr>
        <w:rPr>
          <w:iCs/>
        </w:rPr>
      </w:pPr>
      <w:r w:rsidRPr="00F5415F">
        <w:rPr>
          <w:b/>
          <w:bCs/>
          <w:iCs/>
        </w:rPr>
        <w:t>Item [2]</w:t>
      </w:r>
      <w:r w:rsidRPr="00F5415F">
        <w:rPr>
          <w:iCs/>
        </w:rPr>
        <w:t xml:space="preserve"> varies</w:t>
      </w:r>
      <w:r>
        <w:rPr>
          <w:iCs/>
        </w:rPr>
        <w:t xml:space="preserve"> </w:t>
      </w:r>
      <w:r w:rsidRPr="00BE6726">
        <w:rPr>
          <w:iCs/>
        </w:rPr>
        <w:t>s</w:t>
      </w:r>
      <w:r>
        <w:rPr>
          <w:iCs/>
        </w:rPr>
        <w:t>ubs</w:t>
      </w:r>
      <w:r w:rsidRPr="00BE6726">
        <w:rPr>
          <w:iCs/>
        </w:rPr>
        <w:t>ection 2.7.1—12</w:t>
      </w:r>
      <w:r>
        <w:rPr>
          <w:iCs/>
        </w:rPr>
        <w:t xml:space="preserve">(1) by replacing the word “A” where first occurring with the following text </w:t>
      </w:r>
      <w:r>
        <w:t xml:space="preserve">“Subject to subsection (10), a”. This amendment </w:t>
      </w:r>
      <w:r w:rsidR="00171300">
        <w:t xml:space="preserve"> </w:t>
      </w:r>
      <w:r>
        <w:t>provide</w:t>
      </w:r>
      <w:r w:rsidR="00171300">
        <w:t>s</w:t>
      </w:r>
      <w:r>
        <w:t xml:space="preserve"> that </w:t>
      </w:r>
      <w:r>
        <w:rPr>
          <w:iCs/>
        </w:rPr>
        <w:t xml:space="preserve">section 2.7.1—12 shall apply or operate subject to subsection 2.7.1—12(10). </w:t>
      </w:r>
      <w:r w:rsidRPr="00F5415F">
        <w:rPr>
          <w:iCs/>
        </w:rPr>
        <w:t xml:space="preserve"> </w:t>
      </w:r>
    </w:p>
    <w:p w14:paraId="6166DFAA" w14:textId="77777777" w:rsidR="00314C9C" w:rsidRDefault="00314C9C" w:rsidP="00314C9C">
      <w:pPr>
        <w:rPr>
          <w:iCs/>
        </w:rPr>
      </w:pPr>
    </w:p>
    <w:p w14:paraId="429F6D3A" w14:textId="77777777" w:rsidR="00314C9C" w:rsidRDefault="00314C9C" w:rsidP="00314C9C">
      <w:pPr>
        <w:rPr>
          <w:iCs/>
        </w:rPr>
      </w:pPr>
      <w:r w:rsidRPr="00F5415F">
        <w:rPr>
          <w:b/>
          <w:bCs/>
          <w:iCs/>
        </w:rPr>
        <w:t>Item [</w:t>
      </w:r>
      <w:r>
        <w:rPr>
          <w:b/>
          <w:bCs/>
          <w:iCs/>
        </w:rPr>
        <w:t>3</w:t>
      </w:r>
      <w:r w:rsidRPr="00F5415F">
        <w:rPr>
          <w:b/>
          <w:bCs/>
          <w:iCs/>
        </w:rPr>
        <w:t>]</w:t>
      </w:r>
      <w:r w:rsidRPr="00F5415F">
        <w:rPr>
          <w:iCs/>
        </w:rPr>
        <w:t xml:space="preserve"> </w:t>
      </w:r>
      <w:r w:rsidRPr="002E7C64">
        <w:rPr>
          <w:iCs/>
        </w:rPr>
        <w:t xml:space="preserve">varies </w:t>
      </w:r>
      <w:r>
        <w:rPr>
          <w:iCs/>
        </w:rPr>
        <w:t xml:space="preserve">section </w:t>
      </w:r>
      <w:r w:rsidRPr="002E7C64">
        <w:rPr>
          <w:iCs/>
        </w:rPr>
        <w:t>2.7.</w:t>
      </w:r>
      <w:r>
        <w:rPr>
          <w:iCs/>
        </w:rPr>
        <w:t xml:space="preserve">1—12 by inserting new subsection (10) into that section. The new subsection provides that section </w:t>
      </w:r>
      <w:r w:rsidRPr="002E7C64">
        <w:rPr>
          <w:iCs/>
        </w:rPr>
        <w:t>2.7.</w:t>
      </w:r>
      <w:r>
        <w:rPr>
          <w:iCs/>
        </w:rPr>
        <w:t xml:space="preserve">1—12 </w:t>
      </w:r>
      <w:r>
        <w:t>does not apply to a</w:t>
      </w:r>
      <w:r w:rsidRPr="00012DB3">
        <w:rPr>
          <w:szCs w:val="20"/>
        </w:rPr>
        <w:t xml:space="preserve"> </w:t>
      </w:r>
      <w:r w:rsidRPr="00012DB3">
        <w:t xml:space="preserve">pregnancy warning </w:t>
      </w:r>
      <w:r>
        <w:t>mark to which section 2.7.1—13 applies.</w:t>
      </w:r>
    </w:p>
    <w:p w14:paraId="34D778D2" w14:textId="77777777" w:rsidR="001D0C70" w:rsidRDefault="001D0C70" w:rsidP="00314C9C">
      <w:pPr>
        <w:rPr>
          <w:b/>
          <w:bCs/>
          <w:iCs/>
        </w:rPr>
      </w:pPr>
    </w:p>
    <w:p w14:paraId="78166AFB" w14:textId="7C17B714" w:rsidR="00314C9C" w:rsidRPr="00BE6726" w:rsidRDefault="00314C9C" w:rsidP="00314C9C">
      <w:pPr>
        <w:rPr>
          <w:b/>
          <w:bCs/>
          <w:iCs/>
        </w:rPr>
      </w:pPr>
      <w:r w:rsidRPr="00F5415F">
        <w:rPr>
          <w:b/>
          <w:bCs/>
          <w:iCs/>
        </w:rPr>
        <w:t xml:space="preserve">Item </w:t>
      </w:r>
      <w:r>
        <w:rPr>
          <w:b/>
          <w:bCs/>
          <w:iCs/>
        </w:rPr>
        <w:t>[4]</w:t>
      </w:r>
      <w:r w:rsidRPr="00BE6726">
        <w:rPr>
          <w:b/>
          <w:bCs/>
          <w:iCs/>
        </w:rPr>
        <w:t xml:space="preserve"> </w:t>
      </w:r>
      <w:r w:rsidRPr="007A07ED">
        <w:rPr>
          <w:bCs/>
          <w:iCs/>
        </w:rPr>
        <w:t>inserts a new section 2.7.1—13 after section 2.7.1—12</w:t>
      </w:r>
      <w:r>
        <w:rPr>
          <w:bCs/>
          <w:iCs/>
        </w:rPr>
        <w:t>.</w:t>
      </w:r>
    </w:p>
    <w:p w14:paraId="0F1311E7" w14:textId="77777777" w:rsidR="00314C9C" w:rsidRDefault="00314C9C" w:rsidP="00314C9C">
      <w:pPr>
        <w:rPr>
          <w:iCs/>
        </w:rPr>
      </w:pPr>
    </w:p>
    <w:p w14:paraId="69A281FD" w14:textId="77777777" w:rsidR="00314C9C" w:rsidRDefault="00314C9C" w:rsidP="00314C9C">
      <w:pPr>
        <w:rPr>
          <w:szCs w:val="20"/>
        </w:rPr>
      </w:pPr>
      <w:r>
        <w:rPr>
          <w:iCs/>
        </w:rPr>
        <w:t xml:space="preserve">The new section 2.7.1—13 provides for the use of an optional alternative pregnancy warning mark on the corrugated cardboard outer packaging of certain </w:t>
      </w:r>
      <w:r w:rsidRPr="00012DB3">
        <w:rPr>
          <w:szCs w:val="20"/>
        </w:rPr>
        <w:t>prescribed alcoholic beverag</w:t>
      </w:r>
      <w:r>
        <w:rPr>
          <w:szCs w:val="20"/>
        </w:rPr>
        <w:t xml:space="preserve">es. </w:t>
      </w:r>
    </w:p>
    <w:p w14:paraId="1A61B429" w14:textId="77777777" w:rsidR="00314C9C" w:rsidRDefault="00314C9C" w:rsidP="00314C9C">
      <w:pPr>
        <w:rPr>
          <w:szCs w:val="20"/>
        </w:rPr>
      </w:pPr>
    </w:p>
    <w:p w14:paraId="314935ED" w14:textId="77777777" w:rsidR="00314C9C" w:rsidRPr="005D6E75" w:rsidRDefault="00314C9C" w:rsidP="00314C9C">
      <w:pPr>
        <w:rPr>
          <w:iCs/>
          <w:szCs w:val="22"/>
        </w:rPr>
      </w:pPr>
      <w:r w:rsidRPr="00FA37D0">
        <w:rPr>
          <w:szCs w:val="22"/>
        </w:rPr>
        <w:t xml:space="preserve">Subsection </w:t>
      </w:r>
      <w:r w:rsidRPr="005D6E75">
        <w:rPr>
          <w:iCs/>
          <w:szCs w:val="22"/>
        </w:rPr>
        <w:t>2.7.1—13</w:t>
      </w:r>
      <w:r w:rsidRPr="005D6E75">
        <w:rPr>
          <w:szCs w:val="22"/>
        </w:rPr>
        <w:t xml:space="preserve">(1) provides that </w:t>
      </w:r>
      <w:r w:rsidRPr="005D6E75">
        <w:rPr>
          <w:iCs/>
          <w:szCs w:val="22"/>
        </w:rPr>
        <w:t>new section 2.7.1—13 applies to a pregnancy warning mark that:</w:t>
      </w:r>
    </w:p>
    <w:p w14:paraId="60A6A54E" w14:textId="77777777" w:rsidR="00314C9C" w:rsidRPr="007A07ED" w:rsidRDefault="00314C9C" w:rsidP="00314C9C">
      <w:pPr>
        <w:pStyle w:val="FSCtMain"/>
        <w:tabs>
          <w:tab w:val="clear" w:pos="1134"/>
        </w:tabs>
        <w:spacing w:before="60" w:after="60"/>
        <w:ind w:left="567" w:hanging="567"/>
        <w:rPr>
          <w:sz w:val="22"/>
        </w:rPr>
      </w:pPr>
      <w:r w:rsidRPr="007A07ED">
        <w:rPr>
          <w:sz w:val="22"/>
        </w:rPr>
        <w:t xml:space="preserve">(a) </w:t>
      </w:r>
      <w:r w:rsidRPr="007A07ED">
        <w:rPr>
          <w:sz w:val="22"/>
        </w:rPr>
        <w:tab/>
        <w:t>is required by current subsection 2.7.1—10(1) to be displayed on the outer package of a prescribed alcoholic beverage; and</w:t>
      </w:r>
    </w:p>
    <w:p w14:paraId="742083DD" w14:textId="77777777" w:rsidR="00314C9C" w:rsidRPr="007A07ED" w:rsidRDefault="00314C9C" w:rsidP="00314C9C">
      <w:pPr>
        <w:pStyle w:val="FSCtMain"/>
        <w:tabs>
          <w:tab w:val="clear" w:pos="1134"/>
        </w:tabs>
        <w:spacing w:before="60" w:after="60"/>
        <w:ind w:left="567" w:hanging="567"/>
        <w:rPr>
          <w:sz w:val="22"/>
        </w:rPr>
      </w:pPr>
      <w:r w:rsidRPr="007A07ED">
        <w:rPr>
          <w:sz w:val="22"/>
        </w:rPr>
        <w:t>(b)</w:t>
      </w:r>
      <w:r w:rsidRPr="007A07ED">
        <w:rPr>
          <w:sz w:val="22"/>
        </w:rPr>
        <w:tab/>
        <w:t xml:space="preserve">is displayed on a prescribed alcoholic beverage to which subsection </w:t>
      </w:r>
      <w:r w:rsidRPr="007A07ED">
        <w:rPr>
          <w:iCs w:val="0"/>
          <w:sz w:val="22"/>
        </w:rPr>
        <w:t>2.7.1—13</w:t>
      </w:r>
      <w:r w:rsidRPr="007A07ED">
        <w:rPr>
          <w:sz w:val="22"/>
        </w:rPr>
        <w:t>(2) applies; and</w:t>
      </w:r>
    </w:p>
    <w:p w14:paraId="1E6FB005" w14:textId="77777777" w:rsidR="00314C9C" w:rsidRPr="007A07ED" w:rsidRDefault="00314C9C" w:rsidP="00314C9C">
      <w:pPr>
        <w:pStyle w:val="FSCtMain"/>
        <w:tabs>
          <w:tab w:val="clear" w:pos="1134"/>
        </w:tabs>
        <w:spacing w:before="60" w:after="60"/>
        <w:ind w:left="567" w:hanging="567"/>
        <w:rPr>
          <w:rFonts w:eastAsiaTheme="minorHAnsi"/>
          <w:sz w:val="22"/>
          <w:lang w:eastAsia="en-US"/>
        </w:rPr>
      </w:pPr>
      <w:r w:rsidRPr="007A07ED">
        <w:rPr>
          <w:sz w:val="22"/>
        </w:rPr>
        <w:t>(c)</w:t>
      </w:r>
      <w:r w:rsidRPr="007A07ED">
        <w:rPr>
          <w:sz w:val="22"/>
        </w:rPr>
        <w:tab/>
        <w:t xml:space="preserve">has been </w:t>
      </w:r>
      <w:r w:rsidRPr="007A07ED">
        <w:rPr>
          <w:rFonts w:eastAsiaTheme="minorHAnsi"/>
          <w:sz w:val="22"/>
          <w:lang w:eastAsia="en-US"/>
        </w:rPr>
        <w:t xml:space="preserve">printed on the outer package of that </w:t>
      </w:r>
      <w:r w:rsidRPr="007A07ED">
        <w:rPr>
          <w:sz w:val="22"/>
        </w:rPr>
        <w:t xml:space="preserve">prescribed alcoholic beverage using a post-print (flexographic) </w:t>
      </w:r>
      <w:r w:rsidRPr="007A07ED">
        <w:rPr>
          <w:rFonts w:eastAsiaTheme="minorHAnsi"/>
          <w:sz w:val="22"/>
          <w:lang w:eastAsia="en-US"/>
        </w:rPr>
        <w:t>printing process; and</w:t>
      </w:r>
    </w:p>
    <w:p w14:paraId="3DC077AC" w14:textId="77777777" w:rsidR="00314C9C" w:rsidRPr="007A07ED" w:rsidRDefault="00314C9C" w:rsidP="00314C9C">
      <w:pPr>
        <w:pStyle w:val="FSCtMain"/>
        <w:tabs>
          <w:tab w:val="clear" w:pos="1134"/>
        </w:tabs>
        <w:spacing w:before="60" w:after="60"/>
        <w:ind w:left="567" w:hanging="567"/>
        <w:rPr>
          <w:sz w:val="22"/>
        </w:rPr>
      </w:pPr>
      <w:r w:rsidRPr="007A07ED">
        <w:rPr>
          <w:rFonts w:eastAsiaTheme="minorHAnsi"/>
          <w:sz w:val="22"/>
          <w:lang w:eastAsia="en-US"/>
        </w:rPr>
        <w:t xml:space="preserve">(d) </w:t>
      </w:r>
      <w:r w:rsidRPr="007A07ED">
        <w:rPr>
          <w:rFonts w:eastAsiaTheme="minorHAnsi"/>
          <w:sz w:val="22"/>
          <w:lang w:eastAsia="en-US"/>
        </w:rPr>
        <w:tab/>
        <w:t xml:space="preserve">complies with each requirement imposed by subsections </w:t>
      </w:r>
      <w:r w:rsidRPr="007A07ED">
        <w:rPr>
          <w:iCs w:val="0"/>
          <w:sz w:val="22"/>
        </w:rPr>
        <w:t>2.7.1—13</w:t>
      </w:r>
      <w:r w:rsidRPr="007A07ED">
        <w:rPr>
          <w:sz w:val="22"/>
        </w:rPr>
        <w:t>(3) to (14).</w:t>
      </w:r>
    </w:p>
    <w:p w14:paraId="1BBBE2BE" w14:textId="77777777" w:rsidR="00314C9C" w:rsidRDefault="00314C9C" w:rsidP="00314C9C">
      <w:pPr>
        <w:rPr>
          <w:iCs/>
        </w:rPr>
      </w:pPr>
    </w:p>
    <w:p w14:paraId="11F66406" w14:textId="77777777" w:rsidR="00314C9C" w:rsidRDefault="00314C9C" w:rsidP="00314C9C">
      <w:r>
        <w:rPr>
          <w:iCs/>
        </w:rPr>
        <w:t xml:space="preserve">If each of the above four conditions are not met, the alternative requirements provided in new section 2.7.1—13 for a pregnancy warning mark on corrugated cardboard outer package will not apply and cannot be used. In that case, the pregnancy warning mark must instead </w:t>
      </w:r>
      <w:r w:rsidRPr="00FA37D0">
        <w:rPr>
          <w:iCs/>
          <w:szCs w:val="22"/>
        </w:rPr>
        <w:t>comply with the</w:t>
      </w:r>
      <w:r w:rsidRPr="005D6E75">
        <w:rPr>
          <w:iCs/>
          <w:szCs w:val="22"/>
        </w:rPr>
        <w:t xml:space="preserve"> current requirements imposed by subsection 2.7.1—10(2) and section 2.7.1—12.</w:t>
      </w:r>
    </w:p>
    <w:p w14:paraId="3467FB38" w14:textId="77777777" w:rsidR="00314C9C" w:rsidRDefault="00314C9C" w:rsidP="00314C9C"/>
    <w:p w14:paraId="141D604C" w14:textId="77777777" w:rsidR="00314C9C" w:rsidRPr="005D6E75" w:rsidRDefault="00314C9C" w:rsidP="00314C9C">
      <w:r w:rsidRPr="00FA37D0">
        <w:rPr>
          <w:szCs w:val="22"/>
        </w:rPr>
        <w:t xml:space="preserve">Subsection </w:t>
      </w:r>
      <w:r w:rsidRPr="005D6E75">
        <w:rPr>
          <w:iCs/>
          <w:szCs w:val="22"/>
        </w:rPr>
        <w:t>2.7.1—13</w:t>
      </w:r>
      <w:r w:rsidRPr="005D6E75">
        <w:rPr>
          <w:szCs w:val="22"/>
        </w:rPr>
        <w:t xml:space="preserve">(2) states that it </w:t>
      </w:r>
      <w:r w:rsidRPr="005D6E75">
        <w:rPr>
          <w:iCs/>
          <w:szCs w:val="22"/>
        </w:rPr>
        <w:t xml:space="preserve">applies to </w:t>
      </w:r>
      <w:r w:rsidRPr="005D6E75">
        <w:rPr>
          <w:szCs w:val="22"/>
        </w:rPr>
        <w:t xml:space="preserve">a prescribed alcoholic beverage that has: packaging that </w:t>
      </w:r>
      <w:r w:rsidRPr="002E64CD">
        <w:rPr>
          <w:szCs w:val="22"/>
        </w:rPr>
        <w:t>includes more than one individual unit;</w:t>
      </w:r>
      <w:r w:rsidRPr="005D6E75">
        <w:rPr>
          <w:szCs w:val="22"/>
        </w:rPr>
        <w:t xml:space="preserve"> and an outer package that is made of corrugated cardboard; and that</w:t>
      </w:r>
      <w:r>
        <w:rPr>
          <w:szCs w:val="22"/>
        </w:rPr>
        <w:t xml:space="preserve"> the</w:t>
      </w:r>
      <w:r w:rsidRPr="005D6E75">
        <w:rPr>
          <w:szCs w:val="22"/>
        </w:rPr>
        <w:t xml:space="preserve"> outer package has an outside liner made of</w:t>
      </w:r>
      <w:r w:rsidRPr="005D6E75">
        <w:rPr>
          <w:rStyle w:val="normaltextrun"/>
          <w:color w:val="000000" w:themeColor="text1"/>
          <w:szCs w:val="22"/>
        </w:rPr>
        <w:t xml:space="preserve"> </w:t>
      </w:r>
      <w:r w:rsidRPr="005D6E75">
        <w:rPr>
          <w:szCs w:val="22"/>
        </w:rPr>
        <w:t>kraft, recycled or white paper.</w:t>
      </w:r>
    </w:p>
    <w:p w14:paraId="46040BFD" w14:textId="77777777" w:rsidR="00314C9C" w:rsidRPr="005D6E75" w:rsidRDefault="00314C9C" w:rsidP="00314C9C">
      <w:pPr>
        <w:rPr>
          <w:iCs/>
          <w:szCs w:val="22"/>
        </w:rPr>
      </w:pPr>
    </w:p>
    <w:p w14:paraId="244CD496" w14:textId="77777777" w:rsidR="00314C9C" w:rsidRDefault="00314C9C" w:rsidP="00314C9C">
      <w:r w:rsidRPr="007C2707">
        <w:rPr>
          <w:szCs w:val="22"/>
        </w:rPr>
        <w:t xml:space="preserve">Subsection </w:t>
      </w:r>
      <w:r w:rsidRPr="007C2707">
        <w:rPr>
          <w:iCs/>
          <w:szCs w:val="22"/>
        </w:rPr>
        <w:t>2.7.1—13</w:t>
      </w:r>
      <w:r>
        <w:rPr>
          <w:szCs w:val="22"/>
        </w:rPr>
        <w:t>(3</w:t>
      </w:r>
      <w:r w:rsidRPr="007C2707">
        <w:rPr>
          <w:szCs w:val="22"/>
        </w:rPr>
        <w:t xml:space="preserve">) </w:t>
      </w:r>
      <w:r>
        <w:rPr>
          <w:szCs w:val="22"/>
        </w:rPr>
        <w:t>requires that</w:t>
      </w:r>
      <w:r w:rsidRPr="007C2707">
        <w:rPr>
          <w:szCs w:val="22"/>
        </w:rPr>
        <w:t xml:space="preserve"> </w:t>
      </w:r>
      <w:r>
        <w:rPr>
          <w:szCs w:val="22"/>
        </w:rPr>
        <w:t xml:space="preserve">the </w:t>
      </w:r>
      <w:r w:rsidRPr="004E35D9">
        <w:t xml:space="preserve">pregnancy warning pictogram </w:t>
      </w:r>
      <w:r>
        <w:t xml:space="preserve">of the </w:t>
      </w:r>
      <w:r>
        <w:rPr>
          <w:iCs/>
        </w:rPr>
        <w:t>pregnancy warning mark</w:t>
      </w:r>
      <w:r w:rsidRPr="004E35D9">
        <w:t xml:space="preserve"> must be at least 14</w:t>
      </w:r>
      <w:r>
        <w:t xml:space="preserve"> </w:t>
      </w:r>
      <w:r w:rsidRPr="00DE680A">
        <w:rPr>
          <w:rFonts w:cs="Arial"/>
          <w:szCs w:val="20"/>
        </w:rPr>
        <w:t>millimetres</w:t>
      </w:r>
      <w:r w:rsidRPr="004E35D9">
        <w:t xml:space="preserve"> in diameter.</w:t>
      </w:r>
    </w:p>
    <w:p w14:paraId="328432A5" w14:textId="77777777" w:rsidR="00314C9C" w:rsidRDefault="00314C9C" w:rsidP="00314C9C"/>
    <w:p w14:paraId="1497A79B" w14:textId="77777777" w:rsidR="00314C9C" w:rsidRDefault="00314C9C" w:rsidP="00314C9C">
      <w:r w:rsidRPr="007C2707">
        <w:rPr>
          <w:szCs w:val="22"/>
        </w:rPr>
        <w:t xml:space="preserve">Subsection </w:t>
      </w:r>
      <w:r w:rsidRPr="007C2707">
        <w:rPr>
          <w:iCs/>
          <w:szCs w:val="22"/>
        </w:rPr>
        <w:t>2.7.1—13</w:t>
      </w:r>
      <w:r>
        <w:rPr>
          <w:szCs w:val="22"/>
        </w:rPr>
        <w:t>(4</w:t>
      </w:r>
      <w:r w:rsidRPr="007C2707">
        <w:rPr>
          <w:szCs w:val="22"/>
        </w:rPr>
        <w:t xml:space="preserve">) </w:t>
      </w:r>
      <w:r>
        <w:rPr>
          <w:szCs w:val="22"/>
        </w:rPr>
        <w:t>requires that</w:t>
      </w:r>
      <w:r w:rsidRPr="007C2707">
        <w:rPr>
          <w:szCs w:val="22"/>
        </w:rPr>
        <w:t xml:space="preserve"> </w:t>
      </w:r>
      <w:r>
        <w:rPr>
          <w:szCs w:val="22"/>
        </w:rPr>
        <w:t>the</w:t>
      </w:r>
      <w:r w:rsidRPr="004E35D9">
        <w:t xml:space="preserve"> size of type of the signal words</w:t>
      </w:r>
      <w:r w:rsidRPr="004E35D9">
        <w:rPr>
          <w:rFonts w:eastAsiaTheme="minorHAnsi"/>
          <w:szCs w:val="20"/>
        </w:rPr>
        <w:t xml:space="preserve"> of the </w:t>
      </w:r>
      <w:r w:rsidRPr="004E35D9">
        <w:t xml:space="preserve">pregnancy warning mark </w:t>
      </w:r>
      <w:r w:rsidRPr="004E35D9">
        <w:rPr>
          <w:rFonts w:eastAsiaTheme="minorHAnsi"/>
          <w:szCs w:val="20"/>
        </w:rPr>
        <w:t>must be</w:t>
      </w:r>
      <w:r w:rsidRPr="004E35D9">
        <w:t xml:space="preserve"> at least 4.4 </w:t>
      </w:r>
      <w:r w:rsidRPr="00DE680A">
        <w:rPr>
          <w:rFonts w:cs="Arial"/>
          <w:szCs w:val="20"/>
        </w:rPr>
        <w:t>millimetres</w:t>
      </w:r>
      <w:r>
        <w:t>.</w:t>
      </w:r>
    </w:p>
    <w:p w14:paraId="1905999C" w14:textId="77777777" w:rsidR="00314C9C" w:rsidRDefault="00314C9C" w:rsidP="00314C9C">
      <w:pPr>
        <w:rPr>
          <w:iCs/>
        </w:rPr>
      </w:pPr>
    </w:p>
    <w:p w14:paraId="06E2C746" w14:textId="77777777" w:rsidR="00314C9C" w:rsidRDefault="00314C9C" w:rsidP="00314C9C">
      <w:r w:rsidRPr="007C2707">
        <w:rPr>
          <w:szCs w:val="22"/>
        </w:rPr>
        <w:t xml:space="preserve">Subsection </w:t>
      </w:r>
      <w:r w:rsidRPr="007C2707">
        <w:rPr>
          <w:iCs/>
          <w:szCs w:val="22"/>
        </w:rPr>
        <w:t>2.7.1—13</w:t>
      </w:r>
      <w:r>
        <w:rPr>
          <w:szCs w:val="22"/>
        </w:rPr>
        <w:t>(5</w:t>
      </w:r>
      <w:r w:rsidRPr="007C2707">
        <w:rPr>
          <w:szCs w:val="22"/>
        </w:rPr>
        <w:t xml:space="preserve">) </w:t>
      </w:r>
      <w:r>
        <w:rPr>
          <w:szCs w:val="22"/>
        </w:rPr>
        <w:t>requires that</w:t>
      </w:r>
      <w:r w:rsidRPr="007C2707">
        <w:rPr>
          <w:szCs w:val="22"/>
        </w:rPr>
        <w:t xml:space="preserve"> </w:t>
      </w:r>
      <w:r>
        <w:t xml:space="preserve">the </w:t>
      </w:r>
      <w:r w:rsidRPr="004E35D9">
        <w:t>size of type of the statement</w:t>
      </w:r>
      <w:r w:rsidRPr="004E35D9">
        <w:rPr>
          <w:rFonts w:eastAsiaTheme="minorHAnsi"/>
          <w:szCs w:val="20"/>
        </w:rPr>
        <w:t xml:space="preserve"> of the </w:t>
      </w:r>
      <w:r w:rsidRPr="004E35D9">
        <w:t xml:space="preserve">pregnancy warning mark </w:t>
      </w:r>
      <w:r w:rsidRPr="004E35D9">
        <w:rPr>
          <w:rFonts w:eastAsiaTheme="minorHAnsi"/>
          <w:szCs w:val="20"/>
        </w:rPr>
        <w:t>must be</w:t>
      </w:r>
      <w:r w:rsidRPr="004E35D9">
        <w:t xml:space="preserve"> at least 3.4 </w:t>
      </w:r>
      <w:r w:rsidRPr="00DE680A">
        <w:rPr>
          <w:rFonts w:cs="Arial"/>
          <w:szCs w:val="20"/>
        </w:rPr>
        <w:t>millimetres</w:t>
      </w:r>
      <w:r>
        <w:t>.</w:t>
      </w:r>
    </w:p>
    <w:p w14:paraId="4503747D" w14:textId="77777777" w:rsidR="00314C9C" w:rsidRDefault="00314C9C" w:rsidP="00314C9C"/>
    <w:p w14:paraId="3098B1C2" w14:textId="77777777" w:rsidR="00314C9C" w:rsidRDefault="00314C9C" w:rsidP="00314C9C">
      <w:r w:rsidRPr="00FA37D0">
        <w:rPr>
          <w:szCs w:val="22"/>
        </w:rPr>
        <w:t xml:space="preserve">Subsection </w:t>
      </w:r>
      <w:r w:rsidRPr="00FA37D0">
        <w:rPr>
          <w:iCs/>
          <w:szCs w:val="22"/>
        </w:rPr>
        <w:t>2.7.1—13</w:t>
      </w:r>
      <w:r w:rsidRPr="00BB047A">
        <w:rPr>
          <w:szCs w:val="22"/>
        </w:rPr>
        <w:t xml:space="preserve">(6) requires that </w:t>
      </w:r>
      <w:r w:rsidRPr="005D6E75">
        <w:rPr>
          <w:szCs w:val="22"/>
        </w:rPr>
        <w:t xml:space="preserve">the background of the pregnancy warning mark must be in the same colour as the outside liner. The Note to the subsection refers </w:t>
      </w:r>
      <w:r>
        <w:rPr>
          <w:szCs w:val="22"/>
        </w:rPr>
        <w:t xml:space="preserve">the reader </w:t>
      </w:r>
      <w:r w:rsidRPr="00FA37D0">
        <w:rPr>
          <w:szCs w:val="22"/>
        </w:rPr>
        <w:t>to the requ</w:t>
      </w:r>
      <w:r w:rsidRPr="005D6E75">
        <w:rPr>
          <w:szCs w:val="22"/>
        </w:rPr>
        <w:t xml:space="preserve">irement </w:t>
      </w:r>
      <w:r w:rsidRPr="007A07ED">
        <w:rPr>
          <w:szCs w:val="22"/>
        </w:rPr>
        <w:t>imposed by subparagraph 2.7.1—13(2)(b)(ii) that the outside liner be made of</w:t>
      </w:r>
      <w:r w:rsidRPr="007A07ED">
        <w:rPr>
          <w:rStyle w:val="normaltextrun"/>
          <w:color w:val="000000" w:themeColor="text1"/>
          <w:szCs w:val="22"/>
        </w:rPr>
        <w:t xml:space="preserve"> </w:t>
      </w:r>
      <w:r w:rsidRPr="007A07ED">
        <w:rPr>
          <w:szCs w:val="22"/>
        </w:rPr>
        <w:t xml:space="preserve">kraft, recycled or white paper, the colours of which are </w:t>
      </w:r>
      <w:r w:rsidRPr="00090BF6">
        <w:rPr>
          <w:szCs w:val="22"/>
        </w:rPr>
        <w:t>brown, grey or white</w:t>
      </w:r>
      <w:r w:rsidRPr="007A07ED">
        <w:rPr>
          <w:szCs w:val="22"/>
        </w:rPr>
        <w:t>.</w:t>
      </w:r>
      <w:r w:rsidRPr="00F95525">
        <w:rPr>
          <w:sz w:val="16"/>
          <w:szCs w:val="16"/>
        </w:rPr>
        <w:t xml:space="preserve"> </w:t>
      </w:r>
      <w:r>
        <w:t xml:space="preserve"> </w:t>
      </w:r>
    </w:p>
    <w:p w14:paraId="6CE82ADA" w14:textId="77777777" w:rsidR="00314C9C" w:rsidRDefault="00314C9C" w:rsidP="00314C9C"/>
    <w:p w14:paraId="21C0E30F" w14:textId="77777777" w:rsidR="00314C9C" w:rsidRDefault="00314C9C" w:rsidP="00314C9C">
      <w:r w:rsidRPr="007C2707">
        <w:rPr>
          <w:szCs w:val="22"/>
        </w:rPr>
        <w:t xml:space="preserve">Subsection </w:t>
      </w:r>
      <w:r w:rsidRPr="007C2707">
        <w:rPr>
          <w:iCs/>
          <w:szCs w:val="22"/>
        </w:rPr>
        <w:t>2.7.1—13</w:t>
      </w:r>
      <w:r>
        <w:rPr>
          <w:szCs w:val="22"/>
        </w:rPr>
        <w:t>(7</w:t>
      </w:r>
      <w:r w:rsidRPr="007C2707">
        <w:rPr>
          <w:szCs w:val="22"/>
        </w:rPr>
        <w:t xml:space="preserve">) </w:t>
      </w:r>
      <w:r>
        <w:rPr>
          <w:szCs w:val="22"/>
        </w:rPr>
        <w:t>requires that</w:t>
      </w:r>
      <w:r w:rsidRPr="007C2707">
        <w:rPr>
          <w:szCs w:val="22"/>
        </w:rPr>
        <w:t xml:space="preserve"> </w:t>
      </w:r>
      <w:r>
        <w:t xml:space="preserve">the </w:t>
      </w:r>
      <w:r w:rsidRPr="00192F66">
        <w:t>c</w:t>
      </w:r>
      <w:r>
        <w:t xml:space="preserve">ircle and strikethrough of the </w:t>
      </w:r>
      <w:r w:rsidRPr="00192F66">
        <w:t>pregnancy warning pictogram must b</w:t>
      </w:r>
      <w:r>
        <w:t xml:space="preserve">e </w:t>
      </w:r>
      <w:r w:rsidRPr="00192F66">
        <w:t xml:space="preserve">in </w:t>
      </w:r>
      <w:r w:rsidRPr="00B75BF7">
        <w:t>the</w:t>
      </w:r>
      <w:r w:rsidRPr="00192F66">
        <w:t xml:space="preserve"> colour black</w:t>
      </w:r>
      <w:r>
        <w:t>.</w:t>
      </w:r>
    </w:p>
    <w:p w14:paraId="7FD385A5" w14:textId="77777777" w:rsidR="00314C9C" w:rsidRDefault="00314C9C" w:rsidP="00314C9C"/>
    <w:p w14:paraId="70BB0AEB" w14:textId="77777777" w:rsidR="00314C9C" w:rsidRDefault="00314C9C" w:rsidP="00314C9C">
      <w:r w:rsidRPr="007C2707">
        <w:rPr>
          <w:szCs w:val="22"/>
        </w:rPr>
        <w:t xml:space="preserve">Subsection </w:t>
      </w:r>
      <w:r w:rsidRPr="007C2707">
        <w:rPr>
          <w:iCs/>
          <w:szCs w:val="22"/>
        </w:rPr>
        <w:t>2.7.1—13</w:t>
      </w:r>
      <w:r>
        <w:rPr>
          <w:szCs w:val="22"/>
        </w:rPr>
        <w:t>(8</w:t>
      </w:r>
      <w:r w:rsidRPr="007C2707">
        <w:rPr>
          <w:szCs w:val="22"/>
        </w:rPr>
        <w:t xml:space="preserve">) </w:t>
      </w:r>
      <w:r>
        <w:rPr>
          <w:szCs w:val="22"/>
        </w:rPr>
        <w:t>requires that</w:t>
      </w:r>
      <w:r w:rsidRPr="007C2707">
        <w:rPr>
          <w:szCs w:val="22"/>
        </w:rPr>
        <w:t xml:space="preserve"> </w:t>
      </w:r>
      <w:r>
        <w:t>the</w:t>
      </w:r>
      <w:r w:rsidRPr="004C5687">
        <w:t xml:space="preserve"> silhouette of a pregnant woman on</w:t>
      </w:r>
      <w:r>
        <w:t xml:space="preserve"> the </w:t>
      </w:r>
      <w:r w:rsidRPr="00604EC5">
        <w:t>pregnancy warning pictogram</w:t>
      </w:r>
      <w:r>
        <w:t xml:space="preserve"> must be </w:t>
      </w:r>
      <w:r w:rsidRPr="004B7257">
        <w:t>in the colour black</w:t>
      </w:r>
      <w:r>
        <w:t>.</w:t>
      </w:r>
    </w:p>
    <w:p w14:paraId="529EBC80" w14:textId="77777777" w:rsidR="00314C9C" w:rsidRDefault="00314C9C" w:rsidP="00314C9C"/>
    <w:p w14:paraId="2EB26054" w14:textId="77777777" w:rsidR="00314C9C" w:rsidRDefault="00314C9C" w:rsidP="00314C9C">
      <w:r w:rsidRPr="007C2707">
        <w:rPr>
          <w:szCs w:val="22"/>
        </w:rPr>
        <w:t xml:space="preserve">Subsection </w:t>
      </w:r>
      <w:r w:rsidRPr="007C2707">
        <w:rPr>
          <w:iCs/>
          <w:szCs w:val="22"/>
        </w:rPr>
        <w:t>2.7.1—13</w:t>
      </w:r>
      <w:r>
        <w:rPr>
          <w:szCs w:val="22"/>
        </w:rPr>
        <w:t>(9</w:t>
      </w:r>
      <w:r w:rsidRPr="007C2707">
        <w:rPr>
          <w:szCs w:val="22"/>
        </w:rPr>
        <w:t xml:space="preserve">) </w:t>
      </w:r>
      <w:r>
        <w:rPr>
          <w:szCs w:val="22"/>
        </w:rPr>
        <w:t xml:space="preserve">requires that the </w:t>
      </w:r>
      <w:r>
        <w:t xml:space="preserve">strikethrough of the </w:t>
      </w:r>
      <w:r w:rsidRPr="00192F66">
        <w:t>pregnancy warning pictogram</w:t>
      </w:r>
      <w:r>
        <w:t xml:space="preserve"> of the </w:t>
      </w:r>
      <w:r>
        <w:rPr>
          <w:iCs/>
        </w:rPr>
        <w:t>pregnancy warning mark</w:t>
      </w:r>
      <w:r w:rsidRPr="004E35D9">
        <w:t xml:space="preserve"> </w:t>
      </w:r>
      <w:r>
        <w:t xml:space="preserve">must be displayed with </w:t>
      </w:r>
      <w:r>
        <w:rPr>
          <w:rStyle w:val="normaltextrun"/>
          <w:color w:val="000000"/>
        </w:rPr>
        <w:t xml:space="preserve">a clear space on either side of the strikethrough so both the strikethrough and </w:t>
      </w:r>
      <w:r w:rsidRPr="004C5687">
        <w:t>silhouette of a pregnant woman on</w:t>
      </w:r>
      <w:r>
        <w:t xml:space="preserve"> the</w:t>
      </w:r>
      <w:r w:rsidRPr="00604EC5">
        <w:t xml:space="preserve"> pictogram</w:t>
      </w:r>
      <w:r>
        <w:t xml:space="preserve"> </w:t>
      </w:r>
      <w:r>
        <w:rPr>
          <w:rStyle w:val="normaltextrun"/>
          <w:color w:val="000000"/>
        </w:rPr>
        <w:t>are clearly legible.</w:t>
      </w:r>
    </w:p>
    <w:p w14:paraId="0C264A97" w14:textId="77777777" w:rsidR="00314C9C" w:rsidRDefault="00314C9C" w:rsidP="00314C9C">
      <w:pPr>
        <w:rPr>
          <w:iCs/>
        </w:rPr>
      </w:pPr>
    </w:p>
    <w:p w14:paraId="34082EB1" w14:textId="77777777" w:rsidR="00314C9C" w:rsidRDefault="00314C9C" w:rsidP="00314C9C">
      <w:pPr>
        <w:rPr>
          <w:iCs/>
        </w:rPr>
      </w:pPr>
      <w:r w:rsidRPr="007C2707">
        <w:rPr>
          <w:szCs w:val="22"/>
        </w:rPr>
        <w:lastRenderedPageBreak/>
        <w:t xml:space="preserve">Subsection </w:t>
      </w:r>
      <w:r w:rsidRPr="007C2707">
        <w:rPr>
          <w:iCs/>
          <w:szCs w:val="22"/>
        </w:rPr>
        <w:t>2.7.1—13</w:t>
      </w:r>
      <w:r>
        <w:rPr>
          <w:szCs w:val="22"/>
        </w:rPr>
        <w:t xml:space="preserve">(10) </w:t>
      </w:r>
      <w:r w:rsidRPr="00DE680A">
        <w:rPr>
          <w:rFonts w:cs="Arial"/>
          <w:szCs w:val="20"/>
        </w:rPr>
        <w:t xml:space="preserve">prescribes the format of the signal words </w:t>
      </w:r>
      <w:r>
        <w:rPr>
          <w:rFonts w:eastAsiaTheme="minorHAnsi"/>
          <w:szCs w:val="20"/>
        </w:rPr>
        <w:t xml:space="preserve">of the </w:t>
      </w:r>
      <w:r w:rsidRPr="00012DB3">
        <w:t xml:space="preserve">pregnancy warning </w:t>
      </w:r>
      <w:r>
        <w:t xml:space="preserve">mark </w:t>
      </w:r>
      <w:r w:rsidRPr="00DE680A">
        <w:rPr>
          <w:rFonts w:cs="Arial"/>
          <w:szCs w:val="20"/>
        </w:rPr>
        <w:t>(for example, colour, typography, English language</w:t>
      </w:r>
      <w:r>
        <w:rPr>
          <w:rFonts w:cs="Arial"/>
          <w:szCs w:val="20"/>
        </w:rPr>
        <w:t>)</w:t>
      </w:r>
      <w:r w:rsidRPr="00DE680A">
        <w:rPr>
          <w:rFonts w:cs="Arial"/>
          <w:szCs w:val="20"/>
        </w:rPr>
        <w:t>.</w:t>
      </w:r>
    </w:p>
    <w:p w14:paraId="38F3F9BE" w14:textId="77777777" w:rsidR="00314C9C" w:rsidRDefault="00314C9C" w:rsidP="00314C9C">
      <w:pPr>
        <w:rPr>
          <w:iCs/>
        </w:rPr>
      </w:pPr>
    </w:p>
    <w:p w14:paraId="02C0C5C5" w14:textId="77777777" w:rsidR="00314C9C" w:rsidRDefault="00314C9C" w:rsidP="00314C9C">
      <w:pPr>
        <w:rPr>
          <w:rFonts w:cs="Arial"/>
          <w:szCs w:val="20"/>
        </w:rPr>
      </w:pPr>
      <w:r w:rsidRPr="007C2707">
        <w:rPr>
          <w:szCs w:val="22"/>
        </w:rPr>
        <w:t xml:space="preserve">Subsection </w:t>
      </w:r>
      <w:r w:rsidRPr="007C2707">
        <w:rPr>
          <w:iCs/>
          <w:szCs w:val="22"/>
        </w:rPr>
        <w:t>2.7.1—13</w:t>
      </w:r>
      <w:r>
        <w:rPr>
          <w:szCs w:val="22"/>
        </w:rPr>
        <w:t xml:space="preserve">(11) </w:t>
      </w:r>
      <w:r w:rsidRPr="00DE680A">
        <w:rPr>
          <w:rFonts w:cs="Arial"/>
          <w:szCs w:val="20"/>
        </w:rPr>
        <w:t xml:space="preserve">prescribes the format of the </w:t>
      </w:r>
      <w:r>
        <w:rPr>
          <w:rFonts w:cs="Arial"/>
          <w:szCs w:val="20"/>
        </w:rPr>
        <w:t>statement</w:t>
      </w:r>
      <w:r w:rsidRPr="00DE680A">
        <w:rPr>
          <w:rFonts w:cs="Arial"/>
          <w:szCs w:val="20"/>
        </w:rPr>
        <w:t xml:space="preserve"> </w:t>
      </w:r>
      <w:r>
        <w:rPr>
          <w:rFonts w:eastAsiaTheme="minorHAnsi"/>
          <w:szCs w:val="20"/>
        </w:rPr>
        <w:t xml:space="preserve">of the </w:t>
      </w:r>
      <w:r w:rsidRPr="00012DB3">
        <w:t xml:space="preserve">pregnancy warning </w:t>
      </w:r>
      <w:r>
        <w:t xml:space="preserve">mark </w:t>
      </w:r>
      <w:r w:rsidRPr="00DE680A">
        <w:rPr>
          <w:rFonts w:cs="Arial"/>
          <w:szCs w:val="20"/>
        </w:rPr>
        <w:t>(for example, colour, typography, English language</w:t>
      </w:r>
      <w:r>
        <w:rPr>
          <w:rFonts w:cs="Arial"/>
          <w:szCs w:val="20"/>
        </w:rPr>
        <w:t>)</w:t>
      </w:r>
      <w:r w:rsidRPr="00DE680A">
        <w:rPr>
          <w:rFonts w:cs="Arial"/>
          <w:szCs w:val="20"/>
        </w:rPr>
        <w:t>.</w:t>
      </w:r>
    </w:p>
    <w:p w14:paraId="386FBE94" w14:textId="77777777" w:rsidR="00314C9C" w:rsidRDefault="00314C9C" w:rsidP="00314C9C">
      <w:pPr>
        <w:rPr>
          <w:rFonts w:cs="Arial"/>
          <w:szCs w:val="20"/>
        </w:rPr>
      </w:pPr>
    </w:p>
    <w:p w14:paraId="31EF0D75" w14:textId="77777777" w:rsidR="00314C9C" w:rsidRDefault="00314C9C" w:rsidP="00314C9C">
      <w:pPr>
        <w:rPr>
          <w:iCs/>
        </w:rPr>
      </w:pPr>
      <w:r w:rsidRPr="007C2707">
        <w:rPr>
          <w:szCs w:val="22"/>
        </w:rPr>
        <w:t xml:space="preserve">Subsection </w:t>
      </w:r>
      <w:r w:rsidRPr="007C2707">
        <w:rPr>
          <w:iCs/>
          <w:szCs w:val="22"/>
        </w:rPr>
        <w:t>2.7.1—13</w:t>
      </w:r>
      <w:r>
        <w:rPr>
          <w:szCs w:val="22"/>
        </w:rPr>
        <w:t>(12</w:t>
      </w:r>
      <w:r w:rsidRPr="007C2707">
        <w:rPr>
          <w:szCs w:val="22"/>
        </w:rPr>
        <w:t xml:space="preserve">) </w:t>
      </w:r>
      <w:r>
        <w:rPr>
          <w:szCs w:val="22"/>
        </w:rPr>
        <w:t xml:space="preserve">requires that </w:t>
      </w:r>
      <w:r>
        <w:t>the</w:t>
      </w:r>
      <w:r w:rsidRPr="000176AF">
        <w:t xml:space="preserve"> </w:t>
      </w:r>
      <w:r>
        <w:t xml:space="preserve">border of the </w:t>
      </w:r>
      <w:r w:rsidRPr="00037493">
        <w:t xml:space="preserve">pregnancy warning </w:t>
      </w:r>
      <w:r>
        <w:t>mark</w:t>
      </w:r>
      <w:r w:rsidRPr="000176AF">
        <w:t xml:space="preserve"> </w:t>
      </w:r>
      <w:r>
        <w:t xml:space="preserve">must be </w:t>
      </w:r>
      <w:r w:rsidRPr="000176AF">
        <w:rPr>
          <w:szCs w:val="20"/>
        </w:rPr>
        <w:t xml:space="preserve">in the colour </w:t>
      </w:r>
      <w:r>
        <w:rPr>
          <w:szCs w:val="20"/>
        </w:rPr>
        <w:t>black.</w:t>
      </w:r>
    </w:p>
    <w:p w14:paraId="3AE41C3E" w14:textId="77777777" w:rsidR="00314C9C" w:rsidRDefault="00314C9C" w:rsidP="00314C9C">
      <w:pPr>
        <w:rPr>
          <w:iCs/>
        </w:rPr>
      </w:pPr>
    </w:p>
    <w:p w14:paraId="5C1C4F16" w14:textId="77777777" w:rsidR="00314C9C" w:rsidRDefault="00314C9C" w:rsidP="00314C9C">
      <w:pPr>
        <w:rPr>
          <w:szCs w:val="20"/>
        </w:rPr>
      </w:pPr>
      <w:r w:rsidRPr="007C2707">
        <w:rPr>
          <w:szCs w:val="22"/>
        </w:rPr>
        <w:t xml:space="preserve">Subsection </w:t>
      </w:r>
      <w:r w:rsidRPr="007C2707">
        <w:rPr>
          <w:iCs/>
          <w:szCs w:val="22"/>
        </w:rPr>
        <w:t>2.7.1—13</w:t>
      </w:r>
      <w:r>
        <w:rPr>
          <w:szCs w:val="22"/>
        </w:rPr>
        <w:t>(13</w:t>
      </w:r>
      <w:r w:rsidRPr="007C2707">
        <w:rPr>
          <w:szCs w:val="22"/>
        </w:rPr>
        <w:t xml:space="preserve">) </w:t>
      </w:r>
      <w:r>
        <w:rPr>
          <w:szCs w:val="22"/>
        </w:rPr>
        <w:t xml:space="preserve">requires that </w:t>
      </w:r>
      <w:r>
        <w:t xml:space="preserve">the </w:t>
      </w:r>
      <w:r w:rsidRPr="00DC4538">
        <w:t xml:space="preserve">pregnancy </w:t>
      </w:r>
      <w:r w:rsidRPr="00A36CAE">
        <w:t>warning mark</w:t>
      </w:r>
      <w:r w:rsidRPr="00DC4538">
        <w:t xml:space="preserve"> </w:t>
      </w:r>
      <w:r>
        <w:t xml:space="preserve">must </w:t>
      </w:r>
      <w:r w:rsidRPr="00DC4538">
        <w:t xml:space="preserve">be displayed on the package with </w:t>
      </w:r>
      <w:r w:rsidRPr="00DC4538">
        <w:rPr>
          <w:szCs w:val="20"/>
        </w:rPr>
        <w:t>a clear space that:</w:t>
      </w:r>
      <w:r>
        <w:rPr>
          <w:szCs w:val="20"/>
        </w:rPr>
        <w:t xml:space="preserve"> </w:t>
      </w:r>
      <w:r w:rsidRPr="00DC4538">
        <w:rPr>
          <w:szCs w:val="20"/>
        </w:rPr>
        <w:t xml:space="preserve">surrounds the outside of the border of the </w:t>
      </w:r>
      <w:r w:rsidRPr="00DC4538">
        <w:t>pregnancy warning mark</w:t>
      </w:r>
      <w:r w:rsidRPr="00DC4538">
        <w:rPr>
          <w:szCs w:val="20"/>
        </w:rPr>
        <w:t>; and</w:t>
      </w:r>
      <w:r>
        <w:rPr>
          <w:szCs w:val="20"/>
        </w:rPr>
        <w:t xml:space="preserve"> is at least 3 </w:t>
      </w:r>
      <w:r w:rsidRPr="00DE680A">
        <w:rPr>
          <w:rFonts w:cs="Arial"/>
          <w:szCs w:val="20"/>
        </w:rPr>
        <w:t>millimetres</w:t>
      </w:r>
      <w:r w:rsidRPr="00DC4538">
        <w:rPr>
          <w:szCs w:val="20"/>
        </w:rPr>
        <w:t xml:space="preserve"> in width</w:t>
      </w:r>
      <w:r>
        <w:rPr>
          <w:szCs w:val="20"/>
        </w:rPr>
        <w:t>.</w:t>
      </w:r>
    </w:p>
    <w:p w14:paraId="4512F3A8" w14:textId="77777777" w:rsidR="00314C9C" w:rsidRDefault="00314C9C" w:rsidP="00314C9C">
      <w:pPr>
        <w:rPr>
          <w:szCs w:val="20"/>
        </w:rPr>
      </w:pPr>
    </w:p>
    <w:p w14:paraId="031A46C2" w14:textId="77777777" w:rsidR="00314C9C" w:rsidRDefault="00314C9C" w:rsidP="00314C9C">
      <w:r w:rsidRPr="007C2707">
        <w:rPr>
          <w:szCs w:val="22"/>
        </w:rPr>
        <w:t xml:space="preserve">Subsection </w:t>
      </w:r>
      <w:r w:rsidRPr="007C2707">
        <w:rPr>
          <w:iCs/>
          <w:szCs w:val="22"/>
        </w:rPr>
        <w:t>2.7.1—13</w:t>
      </w:r>
      <w:r>
        <w:rPr>
          <w:szCs w:val="22"/>
        </w:rPr>
        <w:t>(14</w:t>
      </w:r>
      <w:r w:rsidRPr="007C2707">
        <w:rPr>
          <w:szCs w:val="22"/>
        </w:rPr>
        <w:t xml:space="preserve">) </w:t>
      </w:r>
      <w:r>
        <w:rPr>
          <w:szCs w:val="22"/>
        </w:rPr>
        <w:t xml:space="preserve">requires that </w:t>
      </w:r>
      <w:r>
        <w:t xml:space="preserve">the </w:t>
      </w:r>
      <w:r w:rsidRPr="00CC4E5A">
        <w:t xml:space="preserve">pregnancy warning </w:t>
      </w:r>
      <w:r>
        <w:t>mark</w:t>
      </w:r>
      <w:r w:rsidRPr="00CC4E5A">
        <w:t xml:space="preserve"> must be displayed as a whole and without modification</w:t>
      </w:r>
      <w:r>
        <w:t>.</w:t>
      </w:r>
    </w:p>
    <w:p w14:paraId="221921F9" w14:textId="77777777" w:rsidR="00314C9C" w:rsidRDefault="00314C9C" w:rsidP="00314C9C"/>
    <w:p w14:paraId="3939085B" w14:textId="77777777" w:rsidR="00314C9C" w:rsidRDefault="00314C9C" w:rsidP="00314C9C">
      <w:pPr>
        <w:rPr>
          <w:iCs/>
        </w:rPr>
      </w:pPr>
      <w:r w:rsidRPr="007C2707">
        <w:rPr>
          <w:szCs w:val="22"/>
        </w:rPr>
        <w:t xml:space="preserve">Subsection </w:t>
      </w:r>
      <w:r w:rsidRPr="007C2707">
        <w:rPr>
          <w:iCs/>
          <w:szCs w:val="22"/>
        </w:rPr>
        <w:t>2.7.1—13</w:t>
      </w:r>
      <w:r>
        <w:rPr>
          <w:szCs w:val="22"/>
        </w:rPr>
        <w:t>(15</w:t>
      </w:r>
      <w:r w:rsidRPr="007C2707">
        <w:rPr>
          <w:szCs w:val="22"/>
        </w:rPr>
        <w:t>)</w:t>
      </w:r>
      <w:r>
        <w:rPr>
          <w:szCs w:val="22"/>
        </w:rPr>
        <w:t xml:space="preserve"> defines the </w:t>
      </w:r>
      <w:r>
        <w:t>term</w:t>
      </w:r>
      <w:r w:rsidRPr="004B7257">
        <w:rPr>
          <w:szCs w:val="20"/>
        </w:rPr>
        <w:t xml:space="preserve"> </w:t>
      </w:r>
      <w:r w:rsidRPr="00FA37D0">
        <w:rPr>
          <w:szCs w:val="20"/>
        </w:rPr>
        <w:t>‘</w:t>
      </w:r>
      <w:r w:rsidRPr="007A07ED">
        <w:rPr>
          <w:szCs w:val="20"/>
        </w:rPr>
        <w:t xml:space="preserve">post-print (flexographic) </w:t>
      </w:r>
      <w:r w:rsidRPr="007A07ED">
        <w:rPr>
          <w:rFonts w:eastAsiaTheme="minorHAnsi"/>
          <w:szCs w:val="20"/>
        </w:rPr>
        <w:t>printing process’</w:t>
      </w:r>
      <w:r>
        <w:rPr>
          <w:rFonts w:eastAsiaTheme="minorHAnsi"/>
          <w:szCs w:val="20"/>
        </w:rPr>
        <w:t xml:space="preserve"> used in paragraph </w:t>
      </w:r>
      <w:r w:rsidRPr="007C2707">
        <w:rPr>
          <w:iCs/>
          <w:szCs w:val="22"/>
        </w:rPr>
        <w:t>2.7.1—13</w:t>
      </w:r>
      <w:r>
        <w:rPr>
          <w:szCs w:val="22"/>
        </w:rPr>
        <w:t>(1</w:t>
      </w:r>
      <w:r w:rsidRPr="007C2707">
        <w:rPr>
          <w:szCs w:val="22"/>
        </w:rPr>
        <w:t>)</w:t>
      </w:r>
      <w:r>
        <w:rPr>
          <w:szCs w:val="22"/>
        </w:rPr>
        <w:t xml:space="preserve"> </w:t>
      </w:r>
      <w:r>
        <w:rPr>
          <w:rFonts w:eastAsiaTheme="minorHAnsi"/>
          <w:szCs w:val="20"/>
        </w:rPr>
        <w:t xml:space="preserve">to mean </w:t>
      </w:r>
      <w:r w:rsidRPr="008B5BEF">
        <w:rPr>
          <w:rFonts w:eastAsiaTheme="minorHAnsi"/>
          <w:szCs w:val="20"/>
        </w:rPr>
        <w:t xml:space="preserve">the </w:t>
      </w:r>
      <w:r>
        <w:rPr>
          <w:rFonts w:eastAsiaTheme="minorHAnsi"/>
          <w:szCs w:val="20"/>
        </w:rPr>
        <w:t xml:space="preserve">process by which a </w:t>
      </w:r>
      <w:r w:rsidRPr="008B5BEF">
        <w:rPr>
          <w:rFonts w:eastAsiaTheme="minorHAnsi"/>
          <w:szCs w:val="20"/>
        </w:rPr>
        <w:t>pregnancy warning mark is printed directly on to the out</w:t>
      </w:r>
      <w:r>
        <w:rPr>
          <w:rFonts w:eastAsiaTheme="minorHAnsi"/>
          <w:szCs w:val="20"/>
        </w:rPr>
        <w:t>side</w:t>
      </w:r>
      <w:r w:rsidRPr="008B5BEF">
        <w:rPr>
          <w:rFonts w:eastAsiaTheme="minorHAnsi"/>
          <w:szCs w:val="20"/>
        </w:rPr>
        <w:t xml:space="preserve"> liner of corrugated cardboard packaging using flexible raised image printing plates.</w:t>
      </w:r>
    </w:p>
    <w:p w14:paraId="5C024CB2" w14:textId="77777777" w:rsidR="00314C9C" w:rsidRDefault="00314C9C" w:rsidP="00314C9C"/>
    <w:p w14:paraId="5F4526FF" w14:textId="77777777" w:rsidR="00314C9C" w:rsidRPr="00DE680A" w:rsidRDefault="00314C9C" w:rsidP="00314C9C">
      <w:pPr>
        <w:rPr>
          <w:b/>
          <w:i/>
        </w:rPr>
      </w:pPr>
      <w:r w:rsidRPr="00DE680A">
        <w:rPr>
          <w:b/>
          <w:i/>
        </w:rPr>
        <w:t>Transitional arrangements</w:t>
      </w:r>
    </w:p>
    <w:p w14:paraId="7AF5F8C6" w14:textId="77777777" w:rsidR="00314C9C" w:rsidRPr="00DE680A" w:rsidRDefault="00314C9C" w:rsidP="00314C9C"/>
    <w:p w14:paraId="4955B299" w14:textId="4105F4F0" w:rsidR="00314C9C" w:rsidRPr="00DE680A" w:rsidRDefault="00314C9C" w:rsidP="00314C9C">
      <w:pPr>
        <w:rPr>
          <w:lang w:val="en-AU" w:eastAsia="en-GB" w:bidi="ar-SA"/>
        </w:rPr>
      </w:pPr>
      <w:r w:rsidRPr="00DE680A">
        <w:rPr>
          <w:lang w:val="en-AU" w:eastAsia="en-GB" w:bidi="ar-SA"/>
        </w:rPr>
        <w:t xml:space="preserve">The </w:t>
      </w:r>
      <w:r w:rsidR="00C36E55">
        <w:rPr>
          <w:lang w:val="en-AU" w:eastAsia="en-GB" w:bidi="ar-SA"/>
        </w:rPr>
        <w:t>approved draft</w:t>
      </w:r>
      <w:r w:rsidR="00C36E55" w:rsidRPr="00DE680A">
        <w:rPr>
          <w:lang w:val="en-AU" w:eastAsia="en-GB" w:bidi="ar-SA"/>
        </w:rPr>
        <w:t xml:space="preserve"> </w:t>
      </w:r>
      <w:r w:rsidRPr="00DE680A">
        <w:rPr>
          <w:lang w:val="en-AU" w:eastAsia="en-GB" w:bidi="ar-SA"/>
        </w:rPr>
        <w:t>variation commence</w:t>
      </w:r>
      <w:r w:rsidR="00C36E55">
        <w:rPr>
          <w:lang w:val="en-AU" w:eastAsia="en-GB" w:bidi="ar-SA"/>
        </w:rPr>
        <w:t>s</w:t>
      </w:r>
      <w:r w:rsidRPr="00DE680A">
        <w:rPr>
          <w:lang w:val="en-AU" w:eastAsia="en-GB" w:bidi="ar-SA"/>
        </w:rPr>
        <w:t xml:space="preserve"> or take</w:t>
      </w:r>
      <w:r w:rsidR="000D7E10">
        <w:rPr>
          <w:lang w:val="en-AU" w:eastAsia="en-GB" w:bidi="ar-SA"/>
        </w:rPr>
        <w:t>s</w:t>
      </w:r>
      <w:r w:rsidRPr="00DE680A">
        <w:rPr>
          <w:lang w:val="en-AU" w:eastAsia="en-GB" w:bidi="ar-SA"/>
        </w:rPr>
        <w:t xml:space="preserve"> effect on the date of gazettal. See clause 3 of the instrument of variation.</w:t>
      </w:r>
    </w:p>
    <w:p w14:paraId="77B17C5C" w14:textId="77777777" w:rsidR="00314C9C" w:rsidRPr="00DE680A" w:rsidRDefault="00314C9C" w:rsidP="00314C9C"/>
    <w:p w14:paraId="6EFCBB06" w14:textId="0A6201C4" w:rsidR="00314C9C" w:rsidRPr="00DE680A" w:rsidRDefault="00314C9C" w:rsidP="00314C9C">
      <w:r w:rsidRPr="00DE680A">
        <w:t xml:space="preserve">The stock-in-trade exemption provided by section 1.1.1—9 of Standard 1.1.1 </w:t>
      </w:r>
      <w:r w:rsidR="00C36E55">
        <w:t>does</w:t>
      </w:r>
      <w:r w:rsidR="00C36E55" w:rsidRPr="00DE680A">
        <w:t xml:space="preserve"> </w:t>
      </w:r>
      <w:r w:rsidRPr="00DE680A">
        <w:t xml:space="preserve">not apply to the </w:t>
      </w:r>
      <w:r w:rsidR="00F0584B">
        <w:t xml:space="preserve">amendments to the Code made by </w:t>
      </w:r>
      <w:r w:rsidR="00C36E55">
        <w:t>approved draft</w:t>
      </w:r>
      <w:r w:rsidR="00C36E55" w:rsidRPr="00DE680A">
        <w:t xml:space="preserve"> </w:t>
      </w:r>
      <w:r w:rsidRPr="00DE680A">
        <w:t>variation. See clause 4 of the instrument of variation.</w:t>
      </w:r>
    </w:p>
    <w:p w14:paraId="709FBAB4" w14:textId="77777777" w:rsidR="00314C9C" w:rsidRPr="00DE680A" w:rsidRDefault="00314C9C" w:rsidP="00314C9C">
      <w:pPr>
        <w:rPr>
          <w:lang w:val="en-AU" w:eastAsia="en-GB" w:bidi="ar-SA"/>
        </w:rPr>
      </w:pPr>
    </w:p>
    <w:p w14:paraId="3ACA9064" w14:textId="36DCDBE4" w:rsidR="00314C9C" w:rsidRDefault="00314C9C" w:rsidP="00314C9C">
      <w:pPr>
        <w:rPr>
          <w:lang w:val="en-AU" w:eastAsia="en-GB" w:bidi="ar-SA"/>
        </w:rPr>
      </w:pPr>
      <w:r w:rsidRPr="00DE680A">
        <w:rPr>
          <w:lang w:val="en-AU" w:eastAsia="en-GB" w:bidi="ar-SA"/>
        </w:rPr>
        <w:t xml:space="preserve">Clause 4 provides </w:t>
      </w:r>
      <w:r>
        <w:rPr>
          <w:lang w:val="en-AU" w:eastAsia="en-GB" w:bidi="ar-SA"/>
        </w:rPr>
        <w:t xml:space="preserve">two </w:t>
      </w:r>
      <w:r w:rsidRPr="00DE680A">
        <w:rPr>
          <w:lang w:val="en-AU" w:eastAsia="en-GB" w:bidi="ar-SA"/>
        </w:rPr>
        <w:t>transitional arrangements</w:t>
      </w:r>
      <w:r>
        <w:rPr>
          <w:lang w:val="en-AU" w:eastAsia="en-GB" w:bidi="ar-SA"/>
        </w:rPr>
        <w:t xml:space="preserve"> for a </w:t>
      </w:r>
      <w:r w:rsidRPr="006A0C2F">
        <w:t>prescribed alcoholic beverage</w:t>
      </w:r>
      <w:r>
        <w:t xml:space="preserve"> that is required </w:t>
      </w:r>
      <w:r w:rsidRPr="004E0480">
        <w:t>by subsection 2.7.1—10(1) of the Code to display a pregnancy warning mark on its outer package</w:t>
      </w:r>
      <w:r>
        <w:t>; and</w:t>
      </w:r>
      <w:r w:rsidDel="005A0B71">
        <w:t xml:space="preserve"> </w:t>
      </w:r>
      <w:r>
        <w:t xml:space="preserve">to which subsection </w:t>
      </w:r>
      <w:r>
        <w:rPr>
          <w:lang w:val="en-AU" w:eastAsia="en-GB" w:bidi="ar-SA"/>
        </w:rPr>
        <w:t xml:space="preserve">2.7.1—13(2) applies. </w:t>
      </w:r>
    </w:p>
    <w:p w14:paraId="08120FB1" w14:textId="77777777" w:rsidR="00314C9C" w:rsidRDefault="00314C9C" w:rsidP="00314C9C">
      <w:pPr>
        <w:rPr>
          <w:lang w:val="en-AU" w:eastAsia="en-GB" w:bidi="ar-SA"/>
        </w:rPr>
      </w:pPr>
    </w:p>
    <w:p w14:paraId="37F0B817" w14:textId="06C46C5A" w:rsidR="00314C9C" w:rsidRDefault="0029112F" w:rsidP="00314C9C">
      <w:pPr>
        <w:rPr>
          <w:lang w:val="en-AU" w:eastAsia="en-GB" w:bidi="ar-SA"/>
        </w:rPr>
      </w:pPr>
      <w:bookmarkStart w:id="149" w:name="_Hlk113523351"/>
      <w:r>
        <w:rPr>
          <w:lang w:val="en-AU" w:eastAsia="en-GB" w:bidi="ar-SA"/>
        </w:rPr>
        <w:t>Subclause 4(3) provides an</w:t>
      </w:r>
      <w:r w:rsidR="00314C9C">
        <w:rPr>
          <w:lang w:val="en-AU" w:eastAsia="en-GB" w:bidi="ar-SA"/>
        </w:rPr>
        <w:t xml:space="preserve"> initial</w:t>
      </w:r>
      <w:r w:rsidR="00314C9C" w:rsidRPr="00DE680A">
        <w:rPr>
          <w:lang w:val="en-AU" w:eastAsia="en-GB" w:bidi="ar-SA"/>
        </w:rPr>
        <w:t xml:space="preserve"> transitional arrangement </w:t>
      </w:r>
      <w:r w:rsidR="00414CF1">
        <w:rPr>
          <w:lang w:val="en-AU" w:eastAsia="en-GB" w:bidi="ar-SA"/>
        </w:rPr>
        <w:t xml:space="preserve">that </w:t>
      </w:r>
      <w:r w:rsidR="00314C9C" w:rsidRPr="00DE680A">
        <w:rPr>
          <w:lang w:val="en-AU" w:eastAsia="en-GB" w:bidi="ar-SA"/>
        </w:rPr>
        <w:t>commenc</w:t>
      </w:r>
      <w:r w:rsidR="00C36E55">
        <w:rPr>
          <w:lang w:val="en-AU" w:eastAsia="en-GB" w:bidi="ar-SA"/>
        </w:rPr>
        <w:t>es</w:t>
      </w:r>
      <w:r w:rsidR="00314C9C" w:rsidRPr="00DE680A">
        <w:rPr>
          <w:lang w:val="en-AU" w:eastAsia="en-GB" w:bidi="ar-SA"/>
        </w:rPr>
        <w:t xml:space="preserve"> on the date of gazettal</w:t>
      </w:r>
      <w:r w:rsidR="00314C9C">
        <w:rPr>
          <w:lang w:val="en-AU" w:eastAsia="en-GB" w:bidi="ar-SA"/>
        </w:rPr>
        <w:t xml:space="preserve"> and end</w:t>
      </w:r>
      <w:r w:rsidR="00C36E55">
        <w:rPr>
          <w:lang w:val="en-AU" w:eastAsia="en-GB" w:bidi="ar-SA"/>
        </w:rPr>
        <w:t>s</w:t>
      </w:r>
      <w:r w:rsidR="00414CF1">
        <w:rPr>
          <w:lang w:val="en-AU" w:eastAsia="en-GB" w:bidi="ar-SA"/>
        </w:rPr>
        <w:t xml:space="preserve"> </w:t>
      </w:r>
      <w:r w:rsidR="00314C9C">
        <w:rPr>
          <w:lang w:val="en-AU" w:eastAsia="en-GB" w:bidi="ar-SA"/>
        </w:rPr>
        <w:t>on 1</w:t>
      </w:r>
      <w:r w:rsidR="00314C9C" w:rsidRPr="00436078">
        <w:rPr>
          <w:vertAlign w:val="superscript"/>
          <w:lang w:val="en-AU" w:eastAsia="en-GB" w:bidi="ar-SA"/>
        </w:rPr>
        <w:t>st</w:t>
      </w:r>
      <w:r w:rsidR="00314C9C">
        <w:rPr>
          <w:lang w:val="en-AU" w:eastAsia="en-GB" w:bidi="ar-SA"/>
        </w:rPr>
        <w:t xml:space="preserve"> February 2024. During this period, the </w:t>
      </w:r>
      <w:r w:rsidR="00314C9C" w:rsidRPr="006A0C2F">
        <w:t>prescribed alcoholic beverage</w:t>
      </w:r>
      <w:r w:rsidR="00314C9C">
        <w:t xml:space="preserve"> </w:t>
      </w:r>
      <w:r w:rsidR="00314C9C">
        <w:rPr>
          <w:lang w:val="en-AU" w:eastAsia="en-GB" w:bidi="ar-SA"/>
        </w:rPr>
        <w:t>can</w:t>
      </w:r>
      <w:r w:rsidR="00314C9C" w:rsidRPr="00DE680A">
        <w:rPr>
          <w:lang w:val="en-AU" w:eastAsia="en-GB" w:bidi="ar-SA"/>
        </w:rPr>
        <w:t xml:space="preserve"> be sold if </w:t>
      </w:r>
      <w:r w:rsidR="00314C9C">
        <w:rPr>
          <w:lang w:val="en-AU" w:eastAsia="en-GB" w:bidi="ar-SA"/>
        </w:rPr>
        <w:t xml:space="preserve">the product </w:t>
      </w:r>
      <w:r w:rsidR="00314C9C" w:rsidRPr="00DE680A">
        <w:rPr>
          <w:lang w:val="en-AU" w:eastAsia="en-GB" w:bidi="ar-SA"/>
        </w:rPr>
        <w:t>complies with</w:t>
      </w:r>
      <w:r w:rsidR="00314C9C">
        <w:rPr>
          <w:lang w:val="en-AU" w:eastAsia="en-GB" w:bidi="ar-SA"/>
        </w:rPr>
        <w:t xml:space="preserve"> </w:t>
      </w:r>
      <w:r w:rsidR="00314C9C" w:rsidRPr="006C3D94">
        <w:rPr>
          <w:lang w:val="en-AU" w:eastAsia="en-GB" w:bidi="ar-SA"/>
        </w:rPr>
        <w:t>either</w:t>
      </w:r>
      <w:r w:rsidR="00314C9C">
        <w:rPr>
          <w:lang w:val="en-AU" w:eastAsia="en-GB" w:bidi="ar-SA"/>
        </w:rPr>
        <w:t>:</w:t>
      </w:r>
    </w:p>
    <w:p w14:paraId="28D32C70" w14:textId="77777777" w:rsidR="00314C9C" w:rsidRDefault="00314C9C" w:rsidP="00314C9C">
      <w:pPr>
        <w:rPr>
          <w:lang w:val="en-AU" w:eastAsia="en-GB" w:bidi="ar-SA"/>
        </w:rPr>
      </w:pPr>
    </w:p>
    <w:p w14:paraId="485C959C" w14:textId="14ADF1D1" w:rsidR="00314C9C" w:rsidRDefault="00314C9C" w:rsidP="00314C9C">
      <w:pPr>
        <w:pStyle w:val="ListParagraph"/>
        <w:numPr>
          <w:ilvl w:val="0"/>
          <w:numId w:val="21"/>
        </w:numPr>
        <w:ind w:left="567" w:hanging="567"/>
        <w:rPr>
          <w:lang w:val="en-AU" w:eastAsia="en-GB"/>
        </w:rPr>
      </w:pPr>
      <w:r w:rsidRPr="006C3D94">
        <w:rPr>
          <w:lang w:val="en-AU" w:eastAsia="en-GB"/>
        </w:rPr>
        <w:t>the Code as in force without the amendments made</w:t>
      </w:r>
      <w:r>
        <w:rPr>
          <w:lang w:val="en-AU" w:eastAsia="en-GB"/>
        </w:rPr>
        <w:t xml:space="preserve"> by</w:t>
      </w:r>
      <w:r w:rsidRPr="006C3D94">
        <w:rPr>
          <w:lang w:val="en-AU" w:eastAsia="en-GB"/>
        </w:rPr>
        <w:t xml:space="preserve"> </w:t>
      </w:r>
      <w:r>
        <w:rPr>
          <w:lang w:val="en-AU" w:eastAsia="en-GB"/>
        </w:rPr>
        <w:t xml:space="preserve">both the </w:t>
      </w:r>
      <w:r w:rsidR="00160740">
        <w:rPr>
          <w:lang w:val="en-AU" w:eastAsia="en-GB"/>
        </w:rPr>
        <w:t xml:space="preserve">approved </w:t>
      </w:r>
      <w:r>
        <w:rPr>
          <w:lang w:val="en-AU" w:eastAsia="en-GB"/>
        </w:rPr>
        <w:t xml:space="preserve">draft variation and the variations made by the </w:t>
      </w:r>
      <w:r w:rsidRPr="002A6C15">
        <w:rPr>
          <w:i/>
          <w:iCs/>
          <w:lang w:val="en-AU" w:eastAsia="en-GB"/>
        </w:rPr>
        <w:t>Food Standards (Proposal P1050 – Pregnancy warning labels on alcoholic beverages) Variation</w:t>
      </w:r>
      <w:r w:rsidRPr="006C3D94">
        <w:rPr>
          <w:lang w:val="en-AU" w:eastAsia="en-GB"/>
        </w:rPr>
        <w:t xml:space="preserve">; or </w:t>
      </w:r>
    </w:p>
    <w:p w14:paraId="22E4621B" w14:textId="0F215530" w:rsidR="00314C9C" w:rsidRDefault="00314C9C" w:rsidP="00314C9C">
      <w:pPr>
        <w:pStyle w:val="ListParagraph"/>
        <w:numPr>
          <w:ilvl w:val="0"/>
          <w:numId w:val="21"/>
        </w:numPr>
        <w:ind w:left="567" w:hanging="567"/>
        <w:rPr>
          <w:lang w:val="en-AU" w:eastAsia="en-GB"/>
        </w:rPr>
      </w:pPr>
      <w:r w:rsidRPr="006C3D94">
        <w:rPr>
          <w:lang w:val="en-AU" w:eastAsia="en-GB"/>
        </w:rPr>
        <w:t xml:space="preserve">the Code </w:t>
      </w:r>
      <w:r>
        <w:rPr>
          <w:lang w:val="en-AU" w:eastAsia="en-GB"/>
        </w:rPr>
        <w:t xml:space="preserve">as in force and as amended </w:t>
      </w:r>
      <w:r w:rsidRPr="006C3D94">
        <w:rPr>
          <w:lang w:val="en-AU" w:eastAsia="en-GB"/>
        </w:rPr>
        <w:t xml:space="preserve">by </w:t>
      </w:r>
      <w:r>
        <w:rPr>
          <w:lang w:val="en-AU" w:eastAsia="en-GB"/>
        </w:rPr>
        <w:t xml:space="preserve">both the </w:t>
      </w:r>
      <w:r w:rsidR="00160740">
        <w:rPr>
          <w:lang w:val="en-AU" w:eastAsia="en-GB"/>
        </w:rPr>
        <w:t xml:space="preserve">approved </w:t>
      </w:r>
      <w:r>
        <w:rPr>
          <w:lang w:val="en-AU" w:eastAsia="en-GB"/>
        </w:rPr>
        <w:t xml:space="preserve">draft variation and the variations made by the </w:t>
      </w:r>
      <w:r w:rsidRPr="002A6C15">
        <w:rPr>
          <w:i/>
          <w:iCs/>
          <w:lang w:val="en-AU" w:eastAsia="en-GB"/>
        </w:rPr>
        <w:t>Food Standards (Proposal P1050 – Pregnancy warning labels on alcoholic beverages) Variation</w:t>
      </w:r>
      <w:r>
        <w:rPr>
          <w:lang w:val="en-AU" w:eastAsia="en-GB"/>
        </w:rPr>
        <w:t>.</w:t>
      </w:r>
    </w:p>
    <w:p w14:paraId="2E9476E2" w14:textId="77777777" w:rsidR="00314C9C" w:rsidRDefault="00314C9C" w:rsidP="00314C9C">
      <w:pPr>
        <w:rPr>
          <w:lang w:val="en-AU" w:eastAsia="en-GB"/>
        </w:rPr>
      </w:pPr>
    </w:p>
    <w:p w14:paraId="10A1841C" w14:textId="7F27DE3A" w:rsidR="00314C9C" w:rsidRDefault="0029112F" w:rsidP="00314C9C">
      <w:pPr>
        <w:rPr>
          <w:lang w:val="en-AU" w:eastAsia="en-GB" w:bidi="ar-SA"/>
        </w:rPr>
      </w:pPr>
      <w:r>
        <w:rPr>
          <w:lang w:val="en-AU" w:eastAsia="en-GB" w:bidi="ar-SA"/>
        </w:rPr>
        <w:t xml:space="preserve">Subclause 4(4) provides a </w:t>
      </w:r>
      <w:r w:rsidR="00314C9C">
        <w:rPr>
          <w:lang w:val="en-AU" w:eastAsia="en-GB" w:bidi="ar-SA"/>
        </w:rPr>
        <w:t>second</w:t>
      </w:r>
      <w:r w:rsidR="00314C9C" w:rsidRPr="00DE680A">
        <w:rPr>
          <w:lang w:val="en-AU" w:eastAsia="en-GB" w:bidi="ar-SA"/>
        </w:rPr>
        <w:t xml:space="preserve"> transitional arrangement </w:t>
      </w:r>
      <w:r w:rsidR="00F910B7">
        <w:rPr>
          <w:lang w:val="en-AU" w:eastAsia="en-GB" w:bidi="ar-SA"/>
        </w:rPr>
        <w:t xml:space="preserve">that </w:t>
      </w:r>
      <w:r w:rsidR="00314C9C">
        <w:rPr>
          <w:lang w:val="en-AU" w:eastAsia="en-GB" w:bidi="ar-SA"/>
        </w:rPr>
        <w:t>commenc</w:t>
      </w:r>
      <w:r w:rsidR="00C36E55">
        <w:rPr>
          <w:lang w:val="en-AU" w:eastAsia="en-GB" w:bidi="ar-SA"/>
        </w:rPr>
        <w:t>es</w:t>
      </w:r>
      <w:r w:rsidR="00314C9C">
        <w:rPr>
          <w:lang w:val="en-AU" w:eastAsia="en-GB" w:bidi="ar-SA"/>
        </w:rPr>
        <w:t xml:space="preserve"> on and from 2 February 2024 </w:t>
      </w:r>
      <w:r w:rsidR="00F910B7">
        <w:rPr>
          <w:lang w:val="en-AU" w:eastAsia="en-GB" w:bidi="ar-SA"/>
        </w:rPr>
        <w:t xml:space="preserve">and </w:t>
      </w:r>
      <w:r w:rsidR="00314C9C">
        <w:rPr>
          <w:lang w:val="en-AU" w:eastAsia="en-GB" w:bidi="ar-SA"/>
        </w:rPr>
        <w:t xml:space="preserve">in which the </w:t>
      </w:r>
      <w:r w:rsidR="00314C9C" w:rsidRPr="00DE680A">
        <w:rPr>
          <w:lang w:val="en-AU" w:eastAsia="en-GB" w:bidi="ar-SA"/>
        </w:rPr>
        <w:t>prescribed alcoholic beverage</w:t>
      </w:r>
      <w:r w:rsidR="00314C9C">
        <w:rPr>
          <w:lang w:val="en-AU" w:eastAsia="en-GB" w:bidi="ar-SA"/>
        </w:rPr>
        <w:t xml:space="preserve"> can be sold if</w:t>
      </w:r>
      <w:r w:rsidR="00314C9C" w:rsidRPr="00DE680A">
        <w:rPr>
          <w:lang w:val="en-AU" w:eastAsia="en-GB" w:bidi="ar-SA"/>
        </w:rPr>
        <w:t xml:space="preserve"> </w:t>
      </w:r>
      <w:r w:rsidR="00314C9C">
        <w:rPr>
          <w:lang w:val="en-AU" w:eastAsia="en-GB" w:bidi="ar-SA"/>
        </w:rPr>
        <w:t>the product:</w:t>
      </w:r>
    </w:p>
    <w:p w14:paraId="1F55EF01" w14:textId="77777777" w:rsidR="00314C9C" w:rsidRDefault="00314C9C" w:rsidP="00314C9C">
      <w:pPr>
        <w:rPr>
          <w:lang w:val="en-AU" w:eastAsia="en-GB" w:bidi="ar-SA"/>
        </w:rPr>
      </w:pPr>
    </w:p>
    <w:p w14:paraId="3EBEC21E" w14:textId="41F1FDA2" w:rsidR="00314C9C" w:rsidRDefault="00314C9C" w:rsidP="00314C9C">
      <w:pPr>
        <w:pStyle w:val="ListParagraph"/>
        <w:numPr>
          <w:ilvl w:val="0"/>
          <w:numId w:val="21"/>
        </w:numPr>
        <w:ind w:left="567" w:hanging="567"/>
        <w:rPr>
          <w:lang w:val="en-AU" w:eastAsia="en-GB"/>
        </w:rPr>
      </w:pPr>
      <w:r w:rsidRPr="00DE680A">
        <w:rPr>
          <w:lang w:val="en-AU" w:eastAsia="en-GB"/>
        </w:rPr>
        <w:t>complies with</w:t>
      </w:r>
      <w:r>
        <w:rPr>
          <w:lang w:val="en-AU" w:eastAsia="en-GB"/>
        </w:rPr>
        <w:t xml:space="preserve"> </w:t>
      </w:r>
      <w:r w:rsidRPr="006C3D94">
        <w:rPr>
          <w:lang w:val="en-AU" w:eastAsia="en-GB"/>
        </w:rPr>
        <w:t xml:space="preserve">the Code </w:t>
      </w:r>
      <w:r>
        <w:rPr>
          <w:lang w:val="en-AU" w:eastAsia="en-GB"/>
        </w:rPr>
        <w:t>as in force and as amended by</w:t>
      </w:r>
      <w:r w:rsidRPr="006C3D94">
        <w:rPr>
          <w:lang w:val="en-AU" w:eastAsia="en-GB"/>
        </w:rPr>
        <w:t xml:space="preserve"> </w:t>
      </w:r>
      <w:r>
        <w:rPr>
          <w:lang w:val="en-AU" w:eastAsia="en-GB"/>
        </w:rPr>
        <w:t xml:space="preserve">both the </w:t>
      </w:r>
      <w:r w:rsidR="00160740">
        <w:rPr>
          <w:lang w:val="en-AU" w:eastAsia="en-GB"/>
        </w:rPr>
        <w:t xml:space="preserve">approved </w:t>
      </w:r>
      <w:r>
        <w:rPr>
          <w:lang w:val="en-AU" w:eastAsia="en-GB"/>
        </w:rPr>
        <w:t xml:space="preserve">draft variation and the variations made by the </w:t>
      </w:r>
      <w:r w:rsidRPr="002A6C15">
        <w:rPr>
          <w:i/>
          <w:iCs/>
          <w:lang w:val="en-AU" w:eastAsia="en-GB"/>
        </w:rPr>
        <w:t>Food Standards (Proposal P1050 – Pregnancy warning labels on alcoholic beverages) Variation</w:t>
      </w:r>
      <w:r w:rsidRPr="006C3D94">
        <w:rPr>
          <w:lang w:val="en-AU" w:eastAsia="en-GB"/>
        </w:rPr>
        <w:t xml:space="preserve">; or </w:t>
      </w:r>
    </w:p>
    <w:p w14:paraId="3729E10D" w14:textId="691671C6" w:rsidR="00314C9C" w:rsidRDefault="00314C9C" w:rsidP="00314C9C">
      <w:pPr>
        <w:pStyle w:val="ListParagraph"/>
        <w:numPr>
          <w:ilvl w:val="0"/>
          <w:numId w:val="21"/>
        </w:numPr>
        <w:ind w:left="567" w:hanging="567"/>
        <w:rPr>
          <w:lang w:val="en-AU" w:eastAsia="en-GB"/>
        </w:rPr>
      </w:pPr>
      <w:r>
        <w:rPr>
          <w:lang w:val="en-AU" w:eastAsia="en-GB"/>
        </w:rPr>
        <w:t xml:space="preserve">was packaged and labelled before 2 February 2024 and the </w:t>
      </w:r>
      <w:r w:rsidRPr="00010889">
        <w:t xml:space="preserve">labelling on its outer package complies with the Code as in force without </w:t>
      </w:r>
      <w:r>
        <w:t xml:space="preserve">the </w:t>
      </w:r>
      <w:r w:rsidRPr="00010889">
        <w:t>amendments</w:t>
      </w:r>
      <w:r>
        <w:rPr>
          <w:lang w:val="en-AU" w:eastAsia="en-GB"/>
        </w:rPr>
        <w:t xml:space="preserve"> by</w:t>
      </w:r>
      <w:r w:rsidRPr="006C3D94">
        <w:rPr>
          <w:lang w:val="en-AU" w:eastAsia="en-GB"/>
        </w:rPr>
        <w:t xml:space="preserve"> </w:t>
      </w:r>
      <w:r>
        <w:rPr>
          <w:lang w:val="en-AU" w:eastAsia="en-GB"/>
        </w:rPr>
        <w:t xml:space="preserve">both the </w:t>
      </w:r>
      <w:r w:rsidR="00160740">
        <w:rPr>
          <w:lang w:val="en-AU" w:eastAsia="en-GB"/>
        </w:rPr>
        <w:lastRenderedPageBreak/>
        <w:t xml:space="preserve">approved </w:t>
      </w:r>
      <w:r>
        <w:rPr>
          <w:lang w:val="en-AU" w:eastAsia="en-GB"/>
        </w:rPr>
        <w:t xml:space="preserve">draft variation and the variations made by the </w:t>
      </w:r>
      <w:r w:rsidRPr="002A6C15">
        <w:rPr>
          <w:i/>
          <w:iCs/>
          <w:lang w:val="en-AU" w:eastAsia="en-GB"/>
        </w:rPr>
        <w:t>Food Standards (Proposal P1050 – Pregnancy warning labels on alcoholic beverages) Variation</w:t>
      </w:r>
      <w:r>
        <w:rPr>
          <w:i/>
          <w:iCs/>
          <w:lang w:val="en-AU" w:eastAsia="en-GB"/>
        </w:rPr>
        <w:t>.</w:t>
      </w:r>
    </w:p>
    <w:bookmarkEnd w:id="149"/>
    <w:p w14:paraId="5CAB75A1" w14:textId="77777777" w:rsidR="00314C9C" w:rsidRDefault="00314C9C" w:rsidP="00314C9C">
      <w:pPr>
        <w:rPr>
          <w:iCs/>
        </w:rPr>
      </w:pPr>
    </w:p>
    <w:p w14:paraId="4C8BC968" w14:textId="663FE825" w:rsidR="0012388D" w:rsidRDefault="00314C9C" w:rsidP="00755F02">
      <w:pPr>
        <w:rPr>
          <w:szCs w:val="22"/>
          <w:lang w:bidi="ar-SA"/>
        </w:rPr>
      </w:pPr>
      <w:r w:rsidRPr="00C401C3">
        <w:rPr>
          <w:szCs w:val="22"/>
        </w:rPr>
        <w:t>Subclause 4(</w:t>
      </w:r>
      <w:r w:rsidR="003C33F7">
        <w:rPr>
          <w:szCs w:val="22"/>
        </w:rPr>
        <w:t>5</w:t>
      </w:r>
      <w:r w:rsidRPr="00C401C3">
        <w:rPr>
          <w:szCs w:val="22"/>
        </w:rPr>
        <w:t xml:space="preserve">) preserves the operation of the clause 4 of the </w:t>
      </w:r>
      <w:r w:rsidRPr="00C401C3">
        <w:rPr>
          <w:i/>
          <w:iCs/>
          <w:szCs w:val="22"/>
          <w:lang w:val="en-AU" w:eastAsia="en-GB"/>
        </w:rPr>
        <w:t xml:space="preserve">Food Standards (Proposal P1050 – Pregnancy warning labels on alcoholic beverages) Variation. </w:t>
      </w:r>
      <w:r w:rsidRPr="00C401C3">
        <w:rPr>
          <w:szCs w:val="22"/>
        </w:rPr>
        <w:t xml:space="preserve">That clause provides </w:t>
      </w:r>
      <w:r>
        <w:rPr>
          <w:szCs w:val="22"/>
        </w:rPr>
        <w:t xml:space="preserve">specific </w:t>
      </w:r>
      <w:r w:rsidRPr="00C401C3">
        <w:rPr>
          <w:szCs w:val="22"/>
        </w:rPr>
        <w:t>transitional arrangement</w:t>
      </w:r>
      <w:r>
        <w:rPr>
          <w:szCs w:val="22"/>
        </w:rPr>
        <w:t>s</w:t>
      </w:r>
      <w:r w:rsidRPr="00C401C3">
        <w:rPr>
          <w:szCs w:val="22"/>
        </w:rPr>
        <w:t>, including a stock in trade provision, for prescribed alcoholic beverages</w:t>
      </w:r>
      <w:r w:rsidR="001A6FAD">
        <w:rPr>
          <w:szCs w:val="22"/>
        </w:rPr>
        <w:t xml:space="preserve">. These </w:t>
      </w:r>
      <w:r w:rsidRPr="00C401C3">
        <w:rPr>
          <w:szCs w:val="22"/>
        </w:rPr>
        <w:t xml:space="preserve">include </w:t>
      </w:r>
      <w:r w:rsidRPr="00C401C3">
        <w:rPr>
          <w:rFonts w:eastAsia="Calibri" w:cs="Arial"/>
          <w:szCs w:val="22"/>
        </w:rPr>
        <w:t xml:space="preserve">prescribed alcoholic beverages </w:t>
      </w:r>
      <w:r w:rsidRPr="00C401C3">
        <w:rPr>
          <w:szCs w:val="22"/>
          <w:lang w:bidi="ar-SA"/>
        </w:rPr>
        <w:t xml:space="preserve">to which clause 4 of </w:t>
      </w:r>
      <w:r w:rsidR="00624204">
        <w:rPr>
          <w:szCs w:val="22"/>
          <w:lang w:bidi="ar-SA"/>
        </w:rPr>
        <w:t xml:space="preserve">the </w:t>
      </w:r>
      <w:r w:rsidR="00624204" w:rsidRPr="00792F7C">
        <w:rPr>
          <w:i/>
        </w:rPr>
        <w:t>Food Standards (A</w:t>
      </w:r>
      <w:r w:rsidR="00624204">
        <w:rPr>
          <w:i/>
        </w:rPr>
        <w:t>pplication A1256</w:t>
      </w:r>
      <w:r w:rsidR="00624204" w:rsidRPr="00792F7C">
        <w:rPr>
          <w:i/>
        </w:rPr>
        <w:t xml:space="preserve"> – </w:t>
      </w:r>
      <w:r w:rsidR="00624204">
        <w:rPr>
          <w:i/>
        </w:rPr>
        <w:t>Colour of pregnancy warning labels for corrugated cardboard packaging</w:t>
      </w:r>
      <w:r w:rsidR="00624204" w:rsidRPr="00792F7C">
        <w:rPr>
          <w:i/>
        </w:rPr>
        <w:t>) Variation</w:t>
      </w:r>
      <w:r w:rsidR="00780066" w:rsidDel="00780066">
        <w:rPr>
          <w:lang w:val="en-AU" w:eastAsia="en-GB"/>
        </w:rPr>
        <w:t xml:space="preserve"> </w:t>
      </w:r>
      <w:r w:rsidRPr="00C401C3">
        <w:rPr>
          <w:szCs w:val="22"/>
          <w:lang w:bidi="ar-SA"/>
        </w:rPr>
        <w:t>appl</w:t>
      </w:r>
      <w:r w:rsidR="00C36E55">
        <w:rPr>
          <w:szCs w:val="22"/>
          <w:lang w:bidi="ar-SA"/>
        </w:rPr>
        <w:t>ies</w:t>
      </w:r>
      <w:r w:rsidRPr="00C401C3">
        <w:rPr>
          <w:szCs w:val="22"/>
          <w:lang w:bidi="ar-SA"/>
        </w:rPr>
        <w:t>.</w:t>
      </w:r>
      <w:bookmarkEnd w:id="146"/>
      <w:bookmarkEnd w:id="147"/>
    </w:p>
    <w:p w14:paraId="1205E4E1" w14:textId="10E7C400" w:rsidR="006F5BBA" w:rsidRDefault="006F5BBA" w:rsidP="00755F02">
      <w:pPr>
        <w:rPr>
          <w:szCs w:val="22"/>
          <w:lang w:bidi="ar-SA"/>
        </w:rPr>
      </w:pPr>
    </w:p>
    <w:p w14:paraId="2656F9C3" w14:textId="09D62E37" w:rsidR="006F5BBA" w:rsidRDefault="006F5BBA">
      <w:pPr>
        <w:widowControl/>
        <w:rPr>
          <w:szCs w:val="22"/>
          <w:lang w:bidi="ar-SA"/>
        </w:rPr>
      </w:pPr>
      <w:r>
        <w:rPr>
          <w:szCs w:val="22"/>
          <w:lang w:bidi="ar-SA"/>
        </w:rPr>
        <w:br w:type="page"/>
      </w:r>
    </w:p>
    <w:p w14:paraId="440B5841" w14:textId="10405DA0" w:rsidR="006F5BBA" w:rsidRPr="006F5BBA" w:rsidRDefault="006F5BBA" w:rsidP="006F5BBA">
      <w:pPr>
        <w:pStyle w:val="Heading2"/>
        <w:ind w:left="0" w:firstLine="0"/>
      </w:pPr>
      <w:bookmarkStart w:id="150" w:name="_Toc98251626"/>
      <w:bookmarkStart w:id="151" w:name="_Toc129854174"/>
      <w:r w:rsidRPr="006F5BBA">
        <w:lastRenderedPageBreak/>
        <w:t xml:space="preserve">Attachment C – Draft variation to the </w:t>
      </w:r>
      <w:r w:rsidRPr="006F5BBA">
        <w:rPr>
          <w:i/>
        </w:rPr>
        <w:t xml:space="preserve">Australia New Zealand Food Standards Code </w:t>
      </w:r>
      <w:r w:rsidRPr="006F5BBA">
        <w:t>(call for submissions)</w:t>
      </w:r>
      <w:bookmarkEnd w:id="150"/>
      <w:bookmarkEnd w:id="151"/>
    </w:p>
    <w:p w14:paraId="373D5189" w14:textId="77777777" w:rsidR="006F5BBA" w:rsidRPr="00C0014E" w:rsidRDefault="006F5BBA" w:rsidP="006F5BBA">
      <w:pPr>
        <w:rPr>
          <w:noProof/>
          <w:sz w:val="20"/>
          <w:lang w:val="en-AU" w:eastAsia="en-AU"/>
        </w:rPr>
      </w:pPr>
      <w:r w:rsidRPr="00C0014E">
        <w:rPr>
          <w:noProof/>
          <w:sz w:val="20"/>
          <w:lang w:eastAsia="en-GB" w:bidi="ar-SA"/>
        </w:rPr>
        <w:drawing>
          <wp:inline distT="0" distB="0" distL="0" distR="0" wp14:anchorId="414BD8D1" wp14:editId="15C990F6">
            <wp:extent cx="2657475" cy="438150"/>
            <wp:effectExtent l="0" t="0" r="9525" b="0"/>
            <wp:docPr id="9"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466DC0F9" w14:textId="77777777" w:rsidR="006F5BBA" w:rsidRPr="006153A1" w:rsidRDefault="006F5BBA" w:rsidP="006F5BBA">
      <w:pPr>
        <w:pBdr>
          <w:bottom w:val="single" w:sz="4" w:space="1" w:color="auto"/>
        </w:pBdr>
        <w:rPr>
          <w:b/>
          <w:bCs/>
        </w:rPr>
      </w:pPr>
    </w:p>
    <w:p w14:paraId="7B90DFE1" w14:textId="77777777" w:rsidR="006F5BBA" w:rsidRDefault="006F5BBA" w:rsidP="006F5BBA">
      <w:pPr>
        <w:pBdr>
          <w:bottom w:val="single" w:sz="4" w:space="1" w:color="auto"/>
        </w:pBdr>
        <w:rPr>
          <w:b/>
          <w:sz w:val="20"/>
        </w:rPr>
      </w:pPr>
      <w:r w:rsidRPr="006153A1">
        <w:rPr>
          <w:b/>
          <w:sz w:val="20"/>
        </w:rPr>
        <w:t>Food Standards (</w:t>
      </w:r>
      <w:r>
        <w:rPr>
          <w:b/>
          <w:sz w:val="20"/>
        </w:rPr>
        <w:t xml:space="preserve">Application A1256 </w:t>
      </w:r>
      <w:r w:rsidRPr="00A32232">
        <w:rPr>
          <w:b/>
          <w:sz w:val="20"/>
        </w:rPr>
        <w:t xml:space="preserve">– </w:t>
      </w:r>
      <w:r>
        <w:rPr>
          <w:b/>
          <w:sz w:val="20"/>
        </w:rPr>
        <w:t>Colour of pregnancy warning labels for corrugated cardboard packaging)</w:t>
      </w:r>
      <w:r w:rsidRPr="00C0014E">
        <w:rPr>
          <w:b/>
          <w:sz w:val="20"/>
        </w:rPr>
        <w:t xml:space="preserve"> Variation</w:t>
      </w:r>
    </w:p>
    <w:p w14:paraId="7FE9A941" w14:textId="77777777" w:rsidR="006F5BBA" w:rsidRPr="00C0014E" w:rsidRDefault="006F5BBA" w:rsidP="006F5BBA">
      <w:pPr>
        <w:pBdr>
          <w:bottom w:val="single" w:sz="4" w:space="1" w:color="auto"/>
        </w:pBdr>
        <w:rPr>
          <w:b/>
          <w:sz w:val="20"/>
        </w:rPr>
      </w:pPr>
    </w:p>
    <w:p w14:paraId="420F1FD2" w14:textId="77777777" w:rsidR="006F5BBA" w:rsidRPr="008F2616" w:rsidRDefault="006F5BBA" w:rsidP="006F5BBA">
      <w:pPr>
        <w:rPr>
          <w:sz w:val="20"/>
        </w:rPr>
      </w:pPr>
    </w:p>
    <w:p w14:paraId="594482D8" w14:textId="77777777" w:rsidR="006F5BBA" w:rsidRPr="008F2616" w:rsidRDefault="006F5BBA" w:rsidP="006F5BBA">
      <w:pPr>
        <w:rPr>
          <w:sz w:val="20"/>
        </w:rPr>
      </w:pPr>
      <w:r w:rsidRPr="008F2616">
        <w:rPr>
          <w:sz w:val="20"/>
        </w:rPr>
        <w:t xml:space="preserve">The Board of Food Standards Australia New Zealand gives notice of the making of this variation under section 92 of the </w:t>
      </w:r>
      <w:r w:rsidRPr="008F2616">
        <w:rPr>
          <w:i/>
          <w:sz w:val="20"/>
        </w:rPr>
        <w:t>Food Standards Australia New Zealand Act 1991</w:t>
      </w:r>
      <w:r w:rsidRPr="008F2616">
        <w:rPr>
          <w:sz w:val="20"/>
        </w:rPr>
        <w:t xml:space="preserve">.  The </w:t>
      </w:r>
      <w:r>
        <w:rPr>
          <w:sz w:val="20"/>
        </w:rPr>
        <w:t>variation</w:t>
      </w:r>
      <w:r w:rsidRPr="008F2616">
        <w:rPr>
          <w:sz w:val="20"/>
        </w:rPr>
        <w:t xml:space="preserve"> commences on the date specified in clause 3 of this variation.</w:t>
      </w:r>
    </w:p>
    <w:p w14:paraId="345C8437" w14:textId="77777777" w:rsidR="006F5BBA" w:rsidRPr="008F2616" w:rsidRDefault="006F5BBA" w:rsidP="006F5BBA">
      <w:pPr>
        <w:rPr>
          <w:sz w:val="20"/>
        </w:rPr>
      </w:pPr>
    </w:p>
    <w:p w14:paraId="5C491376" w14:textId="77777777" w:rsidR="006F5BBA" w:rsidRPr="008F2616" w:rsidRDefault="006F5BBA" w:rsidP="006F5BBA">
      <w:pPr>
        <w:rPr>
          <w:sz w:val="20"/>
        </w:rPr>
      </w:pPr>
      <w:r w:rsidRPr="008F2616">
        <w:rPr>
          <w:sz w:val="20"/>
        </w:rPr>
        <w:t xml:space="preserve">Dated </w:t>
      </w:r>
      <w:r w:rsidRPr="00ED7181">
        <w:rPr>
          <w:color w:val="FF0000"/>
          <w:sz w:val="20"/>
        </w:rPr>
        <w:t>[To be completed by Delegate]</w:t>
      </w:r>
    </w:p>
    <w:p w14:paraId="7A7C7BC4" w14:textId="77777777" w:rsidR="006F5BBA" w:rsidRPr="008F2616" w:rsidRDefault="006F5BBA" w:rsidP="006F5BBA">
      <w:pPr>
        <w:rPr>
          <w:sz w:val="20"/>
        </w:rPr>
      </w:pPr>
    </w:p>
    <w:p w14:paraId="14A50F9B" w14:textId="77777777" w:rsidR="006F5BBA" w:rsidRDefault="006F5BBA" w:rsidP="006F5BBA">
      <w:pPr>
        <w:rPr>
          <w:sz w:val="20"/>
        </w:rPr>
      </w:pPr>
    </w:p>
    <w:p w14:paraId="1B547B76" w14:textId="77777777" w:rsidR="006F5BBA" w:rsidRDefault="006F5BBA" w:rsidP="006F5BBA">
      <w:pPr>
        <w:rPr>
          <w:sz w:val="20"/>
        </w:rPr>
      </w:pPr>
    </w:p>
    <w:p w14:paraId="131122A8" w14:textId="77777777" w:rsidR="006F5BBA" w:rsidRPr="008F2616" w:rsidRDefault="006F5BBA" w:rsidP="006F5BBA">
      <w:pPr>
        <w:rPr>
          <w:sz w:val="20"/>
        </w:rPr>
      </w:pPr>
    </w:p>
    <w:p w14:paraId="136B30C5" w14:textId="77777777" w:rsidR="006F5BBA" w:rsidRPr="008F2616" w:rsidRDefault="006F5BBA" w:rsidP="006F5BBA">
      <w:pPr>
        <w:rPr>
          <w:sz w:val="20"/>
        </w:rPr>
      </w:pPr>
    </w:p>
    <w:p w14:paraId="123AAFB7" w14:textId="77777777" w:rsidR="006F5BBA" w:rsidRPr="008F2616" w:rsidRDefault="006F5BBA" w:rsidP="006F5BBA">
      <w:pPr>
        <w:rPr>
          <w:sz w:val="20"/>
        </w:rPr>
      </w:pPr>
      <w:r w:rsidRPr="00ED7181">
        <w:rPr>
          <w:color w:val="FF0000"/>
          <w:sz w:val="20"/>
        </w:rPr>
        <w:t>[Insert Delegate’s name and position]</w:t>
      </w:r>
    </w:p>
    <w:p w14:paraId="7073B128" w14:textId="77777777" w:rsidR="006F5BBA" w:rsidRPr="008F2616" w:rsidRDefault="006F5BBA" w:rsidP="006F5BBA">
      <w:pPr>
        <w:rPr>
          <w:sz w:val="20"/>
        </w:rPr>
      </w:pPr>
      <w:r w:rsidRPr="008F2616">
        <w:rPr>
          <w:sz w:val="20"/>
        </w:rPr>
        <w:t>Delegate of the Board of Food Standards Australia New Zealand</w:t>
      </w:r>
    </w:p>
    <w:p w14:paraId="216035C8" w14:textId="77777777" w:rsidR="006F5BBA" w:rsidRDefault="006F5BBA" w:rsidP="006F5BBA">
      <w:pPr>
        <w:rPr>
          <w:sz w:val="20"/>
        </w:rPr>
      </w:pPr>
    </w:p>
    <w:p w14:paraId="02FC0304" w14:textId="77777777" w:rsidR="006F5BBA" w:rsidRDefault="006F5BBA" w:rsidP="006F5BBA">
      <w:pPr>
        <w:rPr>
          <w:sz w:val="20"/>
        </w:rPr>
      </w:pPr>
    </w:p>
    <w:p w14:paraId="190C5D43" w14:textId="77777777" w:rsidR="006F5BBA" w:rsidRDefault="006F5BBA" w:rsidP="006F5BBA">
      <w:pPr>
        <w:rPr>
          <w:sz w:val="20"/>
        </w:rPr>
      </w:pPr>
    </w:p>
    <w:p w14:paraId="0A629EA6" w14:textId="77777777" w:rsidR="006F5BBA" w:rsidRDefault="006F5BBA" w:rsidP="006F5BBA">
      <w:pPr>
        <w:rPr>
          <w:sz w:val="20"/>
        </w:rPr>
      </w:pPr>
    </w:p>
    <w:p w14:paraId="046CFF7B" w14:textId="77777777" w:rsidR="006F5BBA" w:rsidRDefault="006F5BBA" w:rsidP="006F5BBA">
      <w:pPr>
        <w:rPr>
          <w:sz w:val="20"/>
        </w:rPr>
      </w:pPr>
    </w:p>
    <w:p w14:paraId="6491B57F" w14:textId="77777777" w:rsidR="006F5BBA" w:rsidRPr="00360C8F" w:rsidRDefault="006F5BBA" w:rsidP="006F5BBA">
      <w:pPr>
        <w:pBdr>
          <w:top w:val="single" w:sz="4" w:space="1" w:color="auto"/>
          <w:left w:val="single" w:sz="4" w:space="4" w:color="auto"/>
          <w:bottom w:val="single" w:sz="4" w:space="1" w:color="auto"/>
          <w:right w:val="single" w:sz="4" w:space="4" w:color="auto"/>
        </w:pBdr>
        <w:rPr>
          <w:b/>
          <w:sz w:val="20"/>
          <w:lang w:val="en-AU"/>
        </w:rPr>
      </w:pPr>
      <w:r w:rsidRPr="00360C8F">
        <w:rPr>
          <w:b/>
          <w:sz w:val="20"/>
          <w:lang w:val="en-AU"/>
        </w:rPr>
        <w:t xml:space="preserve">Note:  </w:t>
      </w:r>
    </w:p>
    <w:p w14:paraId="44ECC298" w14:textId="77777777" w:rsidR="006F5BBA" w:rsidRPr="00360C8F" w:rsidRDefault="006F5BBA" w:rsidP="006F5BBA">
      <w:pPr>
        <w:pBdr>
          <w:top w:val="single" w:sz="4" w:space="1" w:color="auto"/>
          <w:left w:val="single" w:sz="4" w:space="4" w:color="auto"/>
          <w:bottom w:val="single" w:sz="4" w:space="1" w:color="auto"/>
          <w:right w:val="single" w:sz="4" w:space="4" w:color="auto"/>
        </w:pBdr>
        <w:rPr>
          <w:sz w:val="20"/>
          <w:lang w:val="en-AU"/>
        </w:rPr>
      </w:pPr>
    </w:p>
    <w:p w14:paraId="49F22BEB" w14:textId="77777777" w:rsidR="006F5BBA" w:rsidRPr="00360C8F" w:rsidRDefault="006F5BBA" w:rsidP="006F5BBA">
      <w:pPr>
        <w:pBdr>
          <w:top w:val="single" w:sz="4" w:space="1" w:color="auto"/>
          <w:left w:val="single" w:sz="4" w:space="4" w:color="auto"/>
          <w:bottom w:val="single" w:sz="4" w:space="1" w:color="auto"/>
          <w:right w:val="single" w:sz="4" w:space="4" w:color="auto"/>
        </w:pBdr>
        <w:rPr>
          <w:sz w:val="20"/>
          <w:lang w:val="en-AU"/>
        </w:rPr>
      </w:pPr>
      <w:r w:rsidRPr="00360C8F">
        <w:rPr>
          <w:sz w:val="20"/>
          <w:lang w:val="en-AU"/>
        </w:rPr>
        <w:t xml:space="preserve">This variation will be published in the Commonwealth of Australia Gazette No. FSC </w:t>
      </w:r>
      <w:r w:rsidRPr="00360C8F">
        <w:rPr>
          <w:color w:val="FF0000"/>
          <w:sz w:val="20"/>
          <w:lang w:val="en-AU"/>
        </w:rPr>
        <w:t>XX on XX Month 20XX</w:t>
      </w:r>
      <w:r w:rsidRPr="00360C8F">
        <w:rPr>
          <w:sz w:val="20"/>
          <w:lang w:val="en-AU"/>
        </w:rPr>
        <w:t xml:space="preserve">. This means that this date is the gazettal date for the purposes of clause 3 of the variation. </w:t>
      </w:r>
    </w:p>
    <w:p w14:paraId="6A8BA305" w14:textId="77777777" w:rsidR="006F5BBA" w:rsidRDefault="006F5BBA" w:rsidP="006F5BBA">
      <w:pPr>
        <w:rPr>
          <w:sz w:val="20"/>
        </w:rPr>
      </w:pPr>
    </w:p>
    <w:p w14:paraId="09F9F00E" w14:textId="77777777" w:rsidR="006F5BBA" w:rsidRDefault="006F5BBA" w:rsidP="006F5BBA">
      <w:pPr>
        <w:widowControl/>
        <w:rPr>
          <w:sz w:val="20"/>
        </w:rPr>
      </w:pPr>
      <w:r>
        <w:rPr>
          <w:sz w:val="20"/>
        </w:rPr>
        <w:br w:type="page"/>
      </w:r>
    </w:p>
    <w:p w14:paraId="547AF884" w14:textId="77777777" w:rsidR="006F5BBA" w:rsidRPr="005F585D" w:rsidRDefault="006F5BBA" w:rsidP="006F5BBA">
      <w:pPr>
        <w:pStyle w:val="FSCDraftingitemheading"/>
      </w:pPr>
      <w:r w:rsidRPr="00D433B1">
        <w:lastRenderedPageBreak/>
        <w:t>1</w:t>
      </w:r>
      <w:r w:rsidRPr="00D433B1">
        <w:tab/>
        <w:t>Name</w:t>
      </w:r>
    </w:p>
    <w:p w14:paraId="0C9CB8F9" w14:textId="77777777" w:rsidR="006F5BBA" w:rsidRPr="00F618DF" w:rsidRDefault="006F5BBA" w:rsidP="006F5BBA">
      <w:pPr>
        <w:pStyle w:val="FSCDraftingitem"/>
      </w:pPr>
      <w:r w:rsidRPr="00DB170D">
        <w:t xml:space="preserve">This instrument is the </w:t>
      </w:r>
      <w:r w:rsidRPr="00792F7C">
        <w:rPr>
          <w:i/>
        </w:rPr>
        <w:t>Food Standards (A</w:t>
      </w:r>
      <w:r>
        <w:rPr>
          <w:i/>
        </w:rPr>
        <w:t>pplication A1256</w:t>
      </w:r>
      <w:r w:rsidRPr="00792F7C">
        <w:rPr>
          <w:i/>
        </w:rPr>
        <w:t xml:space="preserve"> – </w:t>
      </w:r>
      <w:r>
        <w:rPr>
          <w:i/>
        </w:rPr>
        <w:t>Colour of pregnancy warning labels for corrugated cardboard packaging</w:t>
      </w:r>
      <w:r w:rsidRPr="00792F7C">
        <w:rPr>
          <w:i/>
        </w:rPr>
        <w:t>) Variation</w:t>
      </w:r>
      <w:r w:rsidRPr="00F618DF">
        <w:t>.</w:t>
      </w:r>
    </w:p>
    <w:p w14:paraId="7370D3D6" w14:textId="77777777" w:rsidR="006F5BBA" w:rsidRPr="00BA7AF9" w:rsidRDefault="006F5BBA" w:rsidP="006F5BBA">
      <w:pPr>
        <w:pStyle w:val="FSCDraftingitemheading"/>
      </w:pPr>
      <w:r w:rsidRPr="00D433B1">
        <w:t>2</w:t>
      </w:r>
      <w:r w:rsidRPr="00D433B1">
        <w:tab/>
        <w:t xml:space="preserve">Variation </w:t>
      </w:r>
      <w:r w:rsidRPr="00BA7AF9">
        <w:t xml:space="preserve">to </w:t>
      </w:r>
      <w:r>
        <w:t>a standard</w:t>
      </w:r>
      <w:r w:rsidRPr="00BA7AF9">
        <w:t xml:space="preserve"> in the </w:t>
      </w:r>
      <w:r w:rsidRPr="00BA7AF9">
        <w:rPr>
          <w:i/>
        </w:rPr>
        <w:t>Australia New Zealand Food Standards Code</w:t>
      </w:r>
    </w:p>
    <w:p w14:paraId="4A7BBF77" w14:textId="77777777" w:rsidR="006F5BBA" w:rsidRDefault="006F5BBA" w:rsidP="006F5BBA">
      <w:pPr>
        <w:pStyle w:val="FSCDraftingitem"/>
      </w:pPr>
      <w:r w:rsidRPr="00BA7AF9">
        <w:t>The Schedule varies</w:t>
      </w:r>
      <w:r>
        <w:t xml:space="preserve"> a</w:t>
      </w:r>
      <w:r w:rsidRPr="00BA7AF9">
        <w:t xml:space="preserve"> S</w:t>
      </w:r>
      <w:r>
        <w:t xml:space="preserve">tandard </w:t>
      </w:r>
      <w:r w:rsidRPr="00BA7AF9">
        <w:t xml:space="preserve">in </w:t>
      </w:r>
      <w:r>
        <w:t xml:space="preserve">the </w:t>
      </w:r>
      <w:r w:rsidRPr="00792F7C">
        <w:rPr>
          <w:i/>
        </w:rPr>
        <w:t>Australia New Zealand Food Standards Code</w:t>
      </w:r>
      <w:r>
        <w:t>.</w:t>
      </w:r>
    </w:p>
    <w:p w14:paraId="086D027D" w14:textId="77777777" w:rsidR="006F5BBA" w:rsidRPr="00D433B1" w:rsidRDefault="006F5BBA" w:rsidP="006F5BBA">
      <w:pPr>
        <w:pStyle w:val="FSCDraftingitemheading"/>
      </w:pPr>
      <w:r w:rsidRPr="00D433B1">
        <w:t>3</w:t>
      </w:r>
      <w:r w:rsidRPr="00D433B1">
        <w:tab/>
        <w:t>Commencement</w:t>
      </w:r>
    </w:p>
    <w:p w14:paraId="5905291C" w14:textId="77777777" w:rsidR="006F5BBA" w:rsidRDefault="006F5BBA" w:rsidP="006F5BBA">
      <w:pPr>
        <w:pStyle w:val="FSCDraftingitem"/>
      </w:pPr>
      <w:r>
        <w:t>The variation commenc</w:t>
      </w:r>
      <w:r w:rsidRPr="000055C4">
        <w:t>e</w:t>
      </w:r>
      <w:r>
        <w:t>s</w:t>
      </w:r>
      <w:r w:rsidRPr="000055C4">
        <w:t xml:space="preserve"> on</w:t>
      </w:r>
      <w:r>
        <w:t xml:space="preserve"> the date of gazettal.</w:t>
      </w:r>
    </w:p>
    <w:p w14:paraId="3606FDC0" w14:textId="77777777" w:rsidR="006F5BBA" w:rsidRPr="004E0480" w:rsidRDefault="006F5BBA" w:rsidP="006F5BBA">
      <w:pPr>
        <w:rPr>
          <w:b/>
          <w:sz w:val="20"/>
        </w:rPr>
      </w:pPr>
      <w:r w:rsidRPr="004E0480">
        <w:rPr>
          <w:b/>
          <w:sz w:val="20"/>
        </w:rPr>
        <w:t>4</w:t>
      </w:r>
      <w:r w:rsidRPr="004E0480">
        <w:rPr>
          <w:b/>
          <w:sz w:val="20"/>
        </w:rPr>
        <w:tab/>
        <w:t>Effect of the variations made by this instrument</w:t>
      </w:r>
    </w:p>
    <w:p w14:paraId="45417BC7" w14:textId="77777777" w:rsidR="006F5BBA" w:rsidRPr="004E0480" w:rsidRDefault="006F5BBA" w:rsidP="006F5BBA">
      <w:pPr>
        <w:pStyle w:val="FSCDraftingitem"/>
      </w:pPr>
      <w:r w:rsidRPr="004E0480">
        <w:t>(1)</w:t>
      </w:r>
      <w:r w:rsidRPr="004E0480">
        <w:tab/>
        <w:t>Section 1.1.1—9 of Standard 1.1.1 does not apply to the variations made by this instrument.</w:t>
      </w:r>
    </w:p>
    <w:p w14:paraId="7C3650A4" w14:textId="77777777" w:rsidR="006F5BBA" w:rsidRDefault="006F5BBA" w:rsidP="006F5BBA">
      <w:pPr>
        <w:pStyle w:val="FSCDraftingitem"/>
        <w:tabs>
          <w:tab w:val="left" w:pos="6804"/>
        </w:tabs>
        <w:ind w:left="851" w:hanging="851"/>
      </w:pPr>
      <w:r w:rsidRPr="004E0480">
        <w:t>(2)</w:t>
      </w:r>
      <w:r w:rsidRPr="004E0480">
        <w:tab/>
        <w:t>This clause applies to</w:t>
      </w:r>
      <w:r>
        <w:t xml:space="preserve"> a</w:t>
      </w:r>
      <w:r w:rsidRPr="004E0480">
        <w:t xml:space="preserve"> food product that is an</w:t>
      </w:r>
      <w:r>
        <w:t xml:space="preserve"> alcoholic beverage:</w:t>
      </w:r>
      <w:r w:rsidRPr="004E0480">
        <w:t xml:space="preserve"> </w:t>
      </w:r>
    </w:p>
    <w:p w14:paraId="4AC08B21" w14:textId="77777777" w:rsidR="006F5BBA" w:rsidRDefault="006F5BBA" w:rsidP="006F5BBA">
      <w:pPr>
        <w:pStyle w:val="FSCDraftingitem"/>
        <w:tabs>
          <w:tab w:val="left" w:pos="6804"/>
        </w:tabs>
        <w:spacing w:before="60" w:after="60"/>
        <w:ind w:left="1418" w:hanging="1418"/>
      </w:pPr>
      <w:r>
        <w:tab/>
        <w:t xml:space="preserve">(a) </w:t>
      </w:r>
      <w:r>
        <w:tab/>
        <w:t xml:space="preserve">that is </w:t>
      </w:r>
      <w:r w:rsidRPr="004E0480">
        <w:t>required by subsection 2.7.1—10(1) of the Code to display a pregnancy warning mark on its outer package</w:t>
      </w:r>
      <w:r>
        <w:t>; and</w:t>
      </w:r>
    </w:p>
    <w:p w14:paraId="57A64C06" w14:textId="77777777" w:rsidR="006F5BBA" w:rsidRPr="004E0480" w:rsidRDefault="006F5BBA" w:rsidP="006F5BBA">
      <w:pPr>
        <w:pStyle w:val="FSCDraftingitem"/>
        <w:tabs>
          <w:tab w:val="left" w:pos="6804"/>
        </w:tabs>
        <w:spacing w:before="60" w:after="60"/>
        <w:ind w:left="1418" w:hanging="1418"/>
      </w:pPr>
      <w:r>
        <w:tab/>
        <w:t>(b)</w:t>
      </w:r>
      <w:r>
        <w:tab/>
        <w:t>to which subsection 2.7.1—13(2)</w:t>
      </w:r>
      <w:r w:rsidRPr="004E0480">
        <w:t xml:space="preserve"> of the Code</w:t>
      </w:r>
      <w:r>
        <w:t xml:space="preserve"> applies.</w:t>
      </w:r>
    </w:p>
    <w:p w14:paraId="21BF769F" w14:textId="77777777" w:rsidR="006F5BBA" w:rsidRPr="004E0480" w:rsidRDefault="006F5BBA" w:rsidP="006F5BBA">
      <w:pPr>
        <w:pStyle w:val="FSCDraftingitem"/>
        <w:ind w:left="851" w:hanging="851"/>
      </w:pPr>
      <w:r w:rsidRPr="004E0480">
        <w:t>(3)</w:t>
      </w:r>
      <w:r w:rsidRPr="004E0480">
        <w:tab/>
        <w:t>During the transition period, the food product</w:t>
      </w:r>
      <w:r w:rsidRPr="004E0480" w:rsidDel="002F5C1A">
        <w:t xml:space="preserve"> </w:t>
      </w:r>
      <w:r w:rsidRPr="004E0480">
        <w:t xml:space="preserve">may be sold if </w:t>
      </w:r>
      <w:r>
        <w:t xml:space="preserve">the product </w:t>
      </w:r>
      <w:r w:rsidRPr="004E0480">
        <w:t>complies with one of the following:</w:t>
      </w:r>
    </w:p>
    <w:p w14:paraId="49366F94" w14:textId="77777777" w:rsidR="006F5BBA" w:rsidRPr="004E0480" w:rsidRDefault="006F5BBA" w:rsidP="006F5BBA">
      <w:pPr>
        <w:pStyle w:val="FSCDraftingitem"/>
        <w:spacing w:before="60" w:after="60"/>
        <w:ind w:left="1418" w:hanging="1418"/>
      </w:pPr>
      <w:r>
        <w:tab/>
        <w:t>(a</w:t>
      </w:r>
      <w:r w:rsidRPr="004E0480">
        <w:t>)</w:t>
      </w:r>
      <w:r w:rsidRPr="004E0480">
        <w:tab/>
        <w:t>the Code as in force without the pregnancy warning label amendments; or</w:t>
      </w:r>
    </w:p>
    <w:p w14:paraId="486354FC" w14:textId="77777777" w:rsidR="006F5BBA" w:rsidRPr="004E0480" w:rsidRDefault="006F5BBA" w:rsidP="006F5BBA">
      <w:pPr>
        <w:pStyle w:val="FSCDraftingitem"/>
        <w:spacing w:before="60" w:after="60"/>
        <w:ind w:left="1418" w:hanging="1418"/>
      </w:pPr>
      <w:r>
        <w:tab/>
        <w:t>(b</w:t>
      </w:r>
      <w:r w:rsidRPr="004E0480">
        <w:t xml:space="preserve">) </w:t>
      </w:r>
      <w:r w:rsidRPr="004E0480">
        <w:tab/>
        <w:t>the Code as amended by the pregnancy warning label amendments.</w:t>
      </w:r>
    </w:p>
    <w:p w14:paraId="25C027AF" w14:textId="77777777" w:rsidR="006F5BBA" w:rsidRPr="004E0480" w:rsidRDefault="006F5BBA" w:rsidP="006F5BBA">
      <w:pPr>
        <w:pStyle w:val="FSCDraftingitem"/>
        <w:ind w:left="851" w:hanging="851"/>
      </w:pPr>
      <w:r>
        <w:t>(4</w:t>
      </w:r>
      <w:r w:rsidRPr="004E0480">
        <w:t>)</w:t>
      </w:r>
      <w:r w:rsidRPr="004E0480">
        <w:tab/>
        <w:t>The food product may be sold after the transition period if</w:t>
      </w:r>
      <w:r>
        <w:t>:</w:t>
      </w:r>
    </w:p>
    <w:p w14:paraId="57BF19C6" w14:textId="77777777" w:rsidR="006F5BBA" w:rsidRDefault="006F5BBA" w:rsidP="006F5BBA">
      <w:pPr>
        <w:pStyle w:val="FSCDraftingitem"/>
        <w:spacing w:before="60" w:after="60"/>
        <w:ind w:left="1418" w:hanging="1418"/>
        <w:rPr>
          <w:rFonts w:cs="Arial"/>
        </w:rPr>
      </w:pPr>
      <w:r w:rsidRPr="004E0480">
        <w:tab/>
        <w:t xml:space="preserve">(a) </w:t>
      </w:r>
      <w:r w:rsidRPr="004E0480">
        <w:tab/>
      </w:r>
      <w:r>
        <w:t>the product complies with</w:t>
      </w:r>
      <w:r w:rsidRPr="004E0480">
        <w:t xml:space="preserve"> the Code as amended by the pregnancy warning label amendments</w:t>
      </w:r>
      <w:r>
        <w:t>; or</w:t>
      </w:r>
      <w:r w:rsidRPr="004E0480">
        <w:rPr>
          <w:rFonts w:cs="Arial"/>
        </w:rPr>
        <w:t xml:space="preserve"> </w:t>
      </w:r>
    </w:p>
    <w:p w14:paraId="594C996B" w14:textId="77777777" w:rsidR="006F5BBA" w:rsidRPr="00010889" w:rsidRDefault="006F5BBA" w:rsidP="006F5BBA">
      <w:pPr>
        <w:pStyle w:val="FSCDraftingitem"/>
        <w:spacing w:before="60" w:after="60"/>
        <w:ind w:left="1418" w:hanging="1418"/>
      </w:pPr>
      <w:r>
        <w:tab/>
        <w:t>(b)</w:t>
      </w:r>
      <w:r>
        <w:tab/>
      </w:r>
      <w:r w:rsidRPr="00010889">
        <w:t>both the following apply:</w:t>
      </w:r>
    </w:p>
    <w:p w14:paraId="6AA68B90" w14:textId="77777777" w:rsidR="006F5BBA" w:rsidRPr="00010889" w:rsidRDefault="006F5BBA" w:rsidP="006F5BBA">
      <w:pPr>
        <w:pStyle w:val="FSCDraftingitem"/>
        <w:tabs>
          <w:tab w:val="clear" w:pos="851"/>
          <w:tab w:val="left" w:pos="1418"/>
        </w:tabs>
        <w:spacing w:before="60" w:after="60"/>
        <w:ind w:left="1985" w:hanging="1985"/>
        <w:rPr>
          <w:rFonts w:cs="Arial"/>
        </w:rPr>
      </w:pPr>
      <w:r w:rsidRPr="00010889">
        <w:tab/>
        <w:t>(</w:t>
      </w:r>
      <w:proofErr w:type="spellStart"/>
      <w:r w:rsidRPr="00010889">
        <w:t>i</w:t>
      </w:r>
      <w:proofErr w:type="spellEnd"/>
      <w:r w:rsidRPr="00010889">
        <w:t>)</w:t>
      </w:r>
      <w:r w:rsidRPr="00010889">
        <w:tab/>
      </w:r>
      <w:r w:rsidRPr="00010889">
        <w:rPr>
          <w:rFonts w:cs="Arial"/>
        </w:rPr>
        <w:t>the product was packaged and labelled before 2 February 2024; and</w:t>
      </w:r>
    </w:p>
    <w:p w14:paraId="12451085" w14:textId="77777777" w:rsidR="006F5BBA" w:rsidRPr="00010889" w:rsidRDefault="006F5BBA" w:rsidP="006F5BBA">
      <w:pPr>
        <w:pStyle w:val="FSCDraftingitem"/>
        <w:tabs>
          <w:tab w:val="clear" w:pos="851"/>
          <w:tab w:val="left" w:pos="1418"/>
        </w:tabs>
        <w:spacing w:before="60" w:after="60"/>
        <w:ind w:left="1985" w:hanging="1985"/>
      </w:pPr>
      <w:r w:rsidRPr="00010889">
        <w:rPr>
          <w:rFonts w:cs="Arial"/>
        </w:rPr>
        <w:tab/>
        <w:t>(ii)</w:t>
      </w:r>
      <w:r w:rsidRPr="00010889">
        <w:rPr>
          <w:rFonts w:cs="Arial"/>
        </w:rPr>
        <w:tab/>
      </w:r>
      <w:r w:rsidRPr="00010889">
        <w:t xml:space="preserve">the labelling on </w:t>
      </w:r>
      <w:r>
        <w:t>the product’s</w:t>
      </w:r>
      <w:r w:rsidRPr="00010889">
        <w:t xml:space="preserve"> outer package complies with the Code as in force without the pregnancy warning label amendments.</w:t>
      </w:r>
    </w:p>
    <w:p w14:paraId="7E9785CB" w14:textId="77777777" w:rsidR="006F5BBA" w:rsidRPr="00F66D85" w:rsidRDefault="006F5BBA" w:rsidP="006F5BBA">
      <w:pPr>
        <w:spacing w:before="120" w:after="120"/>
        <w:ind w:left="851" w:hanging="851"/>
        <w:rPr>
          <w:sz w:val="20"/>
          <w:szCs w:val="20"/>
        </w:rPr>
      </w:pPr>
      <w:r w:rsidRPr="00F66D85">
        <w:rPr>
          <w:sz w:val="20"/>
          <w:szCs w:val="20"/>
        </w:rPr>
        <w:t>(5)</w:t>
      </w:r>
      <w:r w:rsidRPr="00F66D85">
        <w:rPr>
          <w:sz w:val="20"/>
          <w:szCs w:val="20"/>
        </w:rPr>
        <w:tab/>
        <w:t>T</w:t>
      </w:r>
      <w:r>
        <w:rPr>
          <w:sz w:val="20"/>
          <w:szCs w:val="20"/>
        </w:rPr>
        <w:t xml:space="preserve">his clause </w:t>
      </w:r>
      <w:r w:rsidRPr="00F66D85">
        <w:rPr>
          <w:sz w:val="20"/>
          <w:szCs w:val="20"/>
        </w:rPr>
        <w:t xml:space="preserve">does not limit clause 4 of the </w:t>
      </w:r>
      <w:r w:rsidRPr="00F66D85">
        <w:rPr>
          <w:i/>
          <w:iCs/>
          <w:sz w:val="20"/>
          <w:szCs w:val="20"/>
        </w:rPr>
        <w:t>Food Standards (Proposal P1050 – Pregnancy warning labels on alcoholic beverages) Variation</w:t>
      </w:r>
      <w:r>
        <w:rPr>
          <w:sz w:val="20"/>
          <w:szCs w:val="20"/>
        </w:rPr>
        <w:t>.</w:t>
      </w:r>
    </w:p>
    <w:p w14:paraId="15F4C7E4" w14:textId="77777777" w:rsidR="006F5BBA" w:rsidRPr="004E0480" w:rsidRDefault="006F5BBA" w:rsidP="006F5BBA">
      <w:pPr>
        <w:spacing w:before="120" w:after="120"/>
        <w:ind w:left="851" w:hanging="851"/>
        <w:rPr>
          <w:rFonts w:cs="Arial"/>
          <w:sz w:val="20"/>
        </w:rPr>
      </w:pPr>
      <w:r>
        <w:rPr>
          <w:sz w:val="20"/>
        </w:rPr>
        <w:t>(6)</w:t>
      </w:r>
      <w:r>
        <w:rPr>
          <w:sz w:val="20"/>
        </w:rPr>
        <w:tab/>
      </w:r>
      <w:r>
        <w:rPr>
          <w:rFonts w:cs="Arial"/>
          <w:sz w:val="20"/>
        </w:rPr>
        <w:t>For the purposes of this clause:</w:t>
      </w:r>
      <w:r w:rsidRPr="004E0480">
        <w:rPr>
          <w:rFonts w:cs="Arial"/>
          <w:sz w:val="20"/>
        </w:rPr>
        <w:t xml:space="preserve"> </w:t>
      </w:r>
    </w:p>
    <w:p w14:paraId="6AA53524" w14:textId="77777777" w:rsidR="006F5BBA" w:rsidRPr="004E0480" w:rsidRDefault="006F5BBA" w:rsidP="006F5BBA">
      <w:pPr>
        <w:widowControl/>
        <w:numPr>
          <w:ilvl w:val="0"/>
          <w:numId w:val="18"/>
        </w:numPr>
        <w:spacing w:before="60" w:after="60"/>
        <w:ind w:left="1418" w:hanging="567"/>
        <w:contextualSpacing/>
        <w:rPr>
          <w:rFonts w:cs="Arial"/>
          <w:sz w:val="20"/>
        </w:rPr>
      </w:pPr>
      <w:r w:rsidRPr="004E0480">
        <w:rPr>
          <w:sz w:val="20"/>
        </w:rPr>
        <w:t xml:space="preserve">the </w:t>
      </w:r>
      <w:r w:rsidRPr="004E0480">
        <w:rPr>
          <w:b/>
          <w:sz w:val="20"/>
        </w:rPr>
        <w:t>pregnancy warning label amendments</w:t>
      </w:r>
      <w:r w:rsidRPr="004E0480">
        <w:rPr>
          <w:sz w:val="20"/>
        </w:rPr>
        <w:t xml:space="preserve"> means the variations made by both of the following</w:t>
      </w:r>
      <w:r>
        <w:rPr>
          <w:b/>
          <w:sz w:val="20"/>
        </w:rPr>
        <w:t>:</w:t>
      </w:r>
    </w:p>
    <w:p w14:paraId="5EF49293" w14:textId="77777777" w:rsidR="006F5BBA" w:rsidRPr="004E0480" w:rsidRDefault="006F5BBA" w:rsidP="006F5BBA">
      <w:pPr>
        <w:pStyle w:val="FSCDraftingitem"/>
        <w:numPr>
          <w:ilvl w:val="0"/>
          <w:numId w:val="20"/>
        </w:numPr>
        <w:tabs>
          <w:tab w:val="clear" w:pos="851"/>
          <w:tab w:val="left" w:pos="993"/>
        </w:tabs>
        <w:spacing w:before="60" w:after="60"/>
        <w:ind w:left="1985" w:hanging="567"/>
      </w:pPr>
      <w:r w:rsidRPr="004E0480">
        <w:t xml:space="preserve">this instrument; and </w:t>
      </w:r>
    </w:p>
    <w:p w14:paraId="67A7EBD7" w14:textId="77777777" w:rsidR="006F5BBA" w:rsidRPr="004E0480" w:rsidRDefault="006F5BBA" w:rsidP="006F5BBA">
      <w:pPr>
        <w:pStyle w:val="FSCDraftingitem"/>
        <w:tabs>
          <w:tab w:val="clear" w:pos="851"/>
          <w:tab w:val="left" w:pos="1134"/>
        </w:tabs>
        <w:spacing w:before="60" w:after="60"/>
        <w:ind w:left="1985" w:hanging="567"/>
      </w:pPr>
      <w:r w:rsidRPr="004E0480">
        <w:t>(ii)</w:t>
      </w:r>
      <w:r w:rsidRPr="004E0480">
        <w:tab/>
        <w:t xml:space="preserve">the </w:t>
      </w:r>
      <w:r w:rsidRPr="004E0480">
        <w:rPr>
          <w:i/>
          <w:iCs/>
        </w:rPr>
        <w:t>Food Standards (Proposal P1050 – Pregnancy warning labels on alcoholic beverages) Variation</w:t>
      </w:r>
      <w:r w:rsidRPr="004E0480">
        <w:rPr>
          <w:iCs/>
        </w:rPr>
        <w:t>;</w:t>
      </w:r>
    </w:p>
    <w:p w14:paraId="300F7A29" w14:textId="77777777" w:rsidR="006F5BBA" w:rsidRPr="006D53E5" w:rsidRDefault="006F5BBA" w:rsidP="006F5BBA">
      <w:pPr>
        <w:widowControl/>
        <w:numPr>
          <w:ilvl w:val="0"/>
          <w:numId w:val="18"/>
        </w:numPr>
        <w:spacing w:before="60" w:after="60"/>
        <w:ind w:left="1418" w:hanging="491"/>
        <w:contextualSpacing/>
        <w:rPr>
          <w:rFonts w:cs="Arial"/>
          <w:sz w:val="20"/>
        </w:rPr>
      </w:pPr>
      <w:r w:rsidRPr="004E0480">
        <w:rPr>
          <w:rFonts w:cs="Arial"/>
          <w:sz w:val="20"/>
        </w:rPr>
        <w:t xml:space="preserve">the </w:t>
      </w:r>
      <w:r w:rsidRPr="004E0480">
        <w:rPr>
          <w:rFonts w:cs="Arial"/>
          <w:b/>
          <w:sz w:val="20"/>
        </w:rPr>
        <w:t>transition period</w:t>
      </w:r>
      <w:r w:rsidRPr="004E0480">
        <w:rPr>
          <w:rFonts w:cs="Arial"/>
          <w:sz w:val="20"/>
        </w:rPr>
        <w:t xml:space="preserve"> means the period commencing on </w:t>
      </w:r>
      <w:r>
        <w:rPr>
          <w:rFonts w:cs="Arial"/>
          <w:sz w:val="20"/>
        </w:rPr>
        <w:t>this instrument’s</w:t>
      </w:r>
      <w:r w:rsidRPr="004E0480">
        <w:rPr>
          <w:rFonts w:cs="Arial"/>
          <w:sz w:val="20"/>
        </w:rPr>
        <w:t xml:space="preserve"> date of commencement and ending on </w:t>
      </w:r>
      <w:r>
        <w:rPr>
          <w:rFonts w:cs="Arial"/>
          <w:sz w:val="20"/>
        </w:rPr>
        <w:t>1 February 2024</w:t>
      </w:r>
      <w:r w:rsidRPr="006D53E5">
        <w:rPr>
          <w:rFonts w:cs="Arial"/>
          <w:sz w:val="20"/>
        </w:rPr>
        <w:t>.</w:t>
      </w:r>
    </w:p>
    <w:p w14:paraId="5CCE55AD" w14:textId="77777777" w:rsidR="006F5BBA" w:rsidRPr="004E0480" w:rsidRDefault="006F5BBA" w:rsidP="006F5BBA">
      <w:pPr>
        <w:widowControl/>
        <w:spacing w:before="60" w:after="60"/>
        <w:ind w:left="1418"/>
        <w:contextualSpacing/>
        <w:rPr>
          <w:rFonts w:cs="Arial"/>
          <w:sz w:val="20"/>
        </w:rPr>
      </w:pPr>
    </w:p>
    <w:p w14:paraId="72B9C56E" w14:textId="77777777" w:rsidR="006F5BBA" w:rsidRDefault="006F5BBA" w:rsidP="006F5BBA">
      <w:pPr>
        <w:jc w:val="center"/>
        <w:rPr>
          <w:rFonts w:cs="Arial"/>
          <w:sz w:val="20"/>
        </w:rPr>
      </w:pPr>
    </w:p>
    <w:p w14:paraId="5BD80944" w14:textId="77777777" w:rsidR="006F5BBA" w:rsidRPr="00D433B1" w:rsidRDefault="006F5BBA" w:rsidP="006F5BBA">
      <w:pPr>
        <w:jc w:val="center"/>
        <w:rPr>
          <w:b/>
          <w:sz w:val="20"/>
        </w:rPr>
      </w:pPr>
      <w:r w:rsidRPr="00D433B1">
        <w:rPr>
          <w:b/>
          <w:sz w:val="20"/>
        </w:rPr>
        <w:t>Schedule</w:t>
      </w:r>
    </w:p>
    <w:p w14:paraId="09E85CBC" w14:textId="77777777" w:rsidR="006F5BBA" w:rsidRPr="003410CC" w:rsidRDefault="006F5BBA" w:rsidP="006F5BBA">
      <w:pPr>
        <w:pStyle w:val="FSCDraftingitem"/>
        <w:rPr>
          <w:i/>
        </w:rPr>
      </w:pPr>
      <w:r w:rsidRPr="003410CC">
        <w:rPr>
          <w:b/>
          <w:i/>
          <w:lang w:bidi="en-US"/>
        </w:rPr>
        <w:t>Standard 2.7.1</w:t>
      </w:r>
    </w:p>
    <w:p w14:paraId="323A4268" w14:textId="77777777" w:rsidR="006F5BBA" w:rsidRPr="003410CC" w:rsidRDefault="006F5BBA" w:rsidP="006F5BBA">
      <w:pPr>
        <w:pStyle w:val="FSCDraftingitem"/>
        <w:rPr>
          <w:b/>
        </w:rPr>
      </w:pPr>
      <w:r>
        <w:rPr>
          <w:b/>
        </w:rPr>
        <w:t>[</w:t>
      </w:r>
      <w:r w:rsidRPr="003410CC">
        <w:rPr>
          <w:b/>
        </w:rPr>
        <w:t>1</w:t>
      </w:r>
      <w:r>
        <w:rPr>
          <w:b/>
        </w:rPr>
        <w:t>]</w:t>
      </w:r>
      <w:r w:rsidRPr="003410CC">
        <w:rPr>
          <w:b/>
        </w:rPr>
        <w:tab/>
        <w:t>After subsection 2.7.1—10(2)</w:t>
      </w:r>
    </w:p>
    <w:p w14:paraId="00126CC6" w14:textId="77777777" w:rsidR="006F5BBA" w:rsidRPr="00BA7AF9" w:rsidRDefault="006F5BBA" w:rsidP="006F5BBA">
      <w:pPr>
        <w:pStyle w:val="FSCDraftingitem"/>
      </w:pPr>
      <w:r>
        <w:tab/>
        <w:t>Insert</w:t>
      </w:r>
      <w:r w:rsidRPr="00BA7AF9">
        <w:tab/>
      </w:r>
    </w:p>
    <w:p w14:paraId="5DE38500" w14:textId="77777777" w:rsidR="006F5BBA" w:rsidRDefault="006F5BBA" w:rsidP="006F5BBA">
      <w:pPr>
        <w:tabs>
          <w:tab w:val="left" w:pos="1134"/>
        </w:tabs>
        <w:ind w:left="1701" w:hanging="1701"/>
        <w:rPr>
          <w:sz w:val="20"/>
        </w:rPr>
      </w:pPr>
      <w:r w:rsidRPr="00410C1A">
        <w:rPr>
          <w:sz w:val="20"/>
        </w:rPr>
        <w:tab/>
        <w:t xml:space="preserve">(2A) </w:t>
      </w:r>
      <w:r w:rsidRPr="00410C1A">
        <w:rPr>
          <w:sz w:val="20"/>
        </w:rPr>
        <w:tab/>
        <w:t>Subsection (2) does not apply to a *pregnancy warning mark to which section 2.7.1—13 applies.</w:t>
      </w:r>
    </w:p>
    <w:p w14:paraId="7C723D1F" w14:textId="77777777" w:rsidR="006F5BBA" w:rsidRPr="003410CC" w:rsidRDefault="006F5BBA" w:rsidP="006F5BBA">
      <w:pPr>
        <w:pStyle w:val="FSCDraftingitem"/>
        <w:rPr>
          <w:b/>
        </w:rPr>
      </w:pPr>
      <w:r>
        <w:rPr>
          <w:b/>
        </w:rPr>
        <w:t>[</w:t>
      </w:r>
      <w:r w:rsidRPr="003410CC">
        <w:rPr>
          <w:b/>
        </w:rPr>
        <w:t>2</w:t>
      </w:r>
      <w:r>
        <w:rPr>
          <w:b/>
        </w:rPr>
        <w:t>]</w:t>
      </w:r>
      <w:r w:rsidRPr="003410CC">
        <w:rPr>
          <w:b/>
        </w:rPr>
        <w:tab/>
        <w:t>Subsection 2.7.1—12(1)</w:t>
      </w:r>
    </w:p>
    <w:p w14:paraId="459FB9DC" w14:textId="77777777" w:rsidR="006F5BBA" w:rsidRPr="00410C1A" w:rsidRDefault="006F5BBA" w:rsidP="006F5BBA">
      <w:pPr>
        <w:pStyle w:val="FSCDraftingitem"/>
      </w:pPr>
      <w:r>
        <w:tab/>
        <w:t>Omit “A”, substitute “Subject to subsection (10), a”.</w:t>
      </w:r>
      <w:r w:rsidRPr="00BA7AF9">
        <w:tab/>
      </w:r>
    </w:p>
    <w:p w14:paraId="1BAA0078" w14:textId="77777777" w:rsidR="006F5BBA" w:rsidRPr="003410CC" w:rsidRDefault="006F5BBA" w:rsidP="006F5BBA">
      <w:pPr>
        <w:pStyle w:val="FSCDraftingitem"/>
        <w:rPr>
          <w:b/>
        </w:rPr>
      </w:pPr>
      <w:r>
        <w:rPr>
          <w:b/>
        </w:rPr>
        <w:t>[</w:t>
      </w:r>
      <w:r w:rsidRPr="003410CC">
        <w:rPr>
          <w:b/>
        </w:rPr>
        <w:t>3</w:t>
      </w:r>
      <w:r>
        <w:rPr>
          <w:b/>
        </w:rPr>
        <w:t>]</w:t>
      </w:r>
      <w:r w:rsidRPr="003410CC">
        <w:rPr>
          <w:b/>
        </w:rPr>
        <w:tab/>
        <w:t>After subsection 2.7.1—12(9)</w:t>
      </w:r>
    </w:p>
    <w:p w14:paraId="63E0C360" w14:textId="77777777" w:rsidR="006F5BBA" w:rsidRPr="00BA7AF9" w:rsidRDefault="006F5BBA" w:rsidP="006F5BBA">
      <w:pPr>
        <w:pStyle w:val="FSCDraftingitem"/>
      </w:pPr>
      <w:r>
        <w:tab/>
        <w:t>Insert</w:t>
      </w:r>
      <w:r w:rsidRPr="00BA7AF9">
        <w:tab/>
      </w:r>
    </w:p>
    <w:p w14:paraId="40B4142A" w14:textId="77777777" w:rsidR="006F5BBA" w:rsidRDefault="006F5BBA" w:rsidP="006F5BBA">
      <w:pPr>
        <w:pStyle w:val="FSCtMain"/>
      </w:pPr>
      <w:r>
        <w:lastRenderedPageBreak/>
        <w:tab/>
        <w:t>(10)</w:t>
      </w:r>
      <w:r>
        <w:tab/>
        <w:t>This section does not apply to a</w:t>
      </w:r>
      <w:r w:rsidRPr="00012DB3">
        <w:rPr>
          <w:szCs w:val="20"/>
        </w:rPr>
        <w:t xml:space="preserve"> </w:t>
      </w:r>
      <w:r>
        <w:rPr>
          <w:szCs w:val="20"/>
        </w:rPr>
        <w:t>*</w:t>
      </w:r>
      <w:r w:rsidRPr="00012DB3">
        <w:t xml:space="preserve">pregnancy warning </w:t>
      </w:r>
      <w:r>
        <w:t>mark to which section 2.7.1—13 applies.</w:t>
      </w:r>
    </w:p>
    <w:p w14:paraId="57766460" w14:textId="77777777" w:rsidR="006F5BBA" w:rsidRPr="00602AF7" w:rsidRDefault="006F5BBA" w:rsidP="006F5BBA">
      <w:pPr>
        <w:pStyle w:val="FSCDraftingitem"/>
      </w:pPr>
      <w:r>
        <w:rPr>
          <w:b/>
        </w:rPr>
        <w:t>[</w:t>
      </w:r>
      <w:r w:rsidRPr="003410CC">
        <w:rPr>
          <w:b/>
        </w:rPr>
        <w:t>4</w:t>
      </w:r>
      <w:r>
        <w:rPr>
          <w:b/>
        </w:rPr>
        <w:t>]</w:t>
      </w:r>
      <w:r w:rsidRPr="003410CC">
        <w:rPr>
          <w:b/>
        </w:rPr>
        <w:tab/>
      </w:r>
      <w:r>
        <w:rPr>
          <w:b/>
        </w:rPr>
        <w:t>Insert:</w:t>
      </w:r>
    </w:p>
    <w:p w14:paraId="73F59DE6" w14:textId="77777777" w:rsidR="006F5BBA" w:rsidRPr="00945158" w:rsidRDefault="006F5BBA" w:rsidP="006F5BBA">
      <w:pPr>
        <w:pStyle w:val="FSCh5Section"/>
      </w:pPr>
      <w:r>
        <w:t>2.7.1—13</w:t>
      </w:r>
      <w:r>
        <w:rPr>
          <w:szCs w:val="22"/>
        </w:rPr>
        <w:tab/>
      </w:r>
      <w:r>
        <w:t xml:space="preserve">Optional </w:t>
      </w:r>
      <w:r w:rsidRPr="007242F0">
        <w:t xml:space="preserve">pregnancy warning </w:t>
      </w:r>
      <w:r>
        <w:t>mark for corrugated cardboard</w:t>
      </w:r>
      <w:r w:rsidRPr="00EA49BE">
        <w:rPr>
          <w:szCs w:val="22"/>
        </w:rPr>
        <w:t xml:space="preserve"> outer packag</w:t>
      </w:r>
      <w:r>
        <w:rPr>
          <w:szCs w:val="22"/>
        </w:rPr>
        <w:t xml:space="preserve">ing </w:t>
      </w:r>
    </w:p>
    <w:p w14:paraId="30B77764" w14:textId="77777777" w:rsidR="006F5BBA" w:rsidRPr="00012DB3" w:rsidRDefault="006F5BBA" w:rsidP="006F5BBA">
      <w:pPr>
        <w:pStyle w:val="FSCtMain"/>
        <w:rPr>
          <w:szCs w:val="20"/>
        </w:rPr>
      </w:pPr>
      <w:r>
        <w:rPr>
          <w:szCs w:val="20"/>
        </w:rPr>
        <w:tab/>
        <w:t xml:space="preserve">(1) </w:t>
      </w:r>
      <w:r>
        <w:rPr>
          <w:szCs w:val="20"/>
        </w:rPr>
        <w:tab/>
        <w:t>This section applies to a</w:t>
      </w:r>
      <w:r w:rsidRPr="00012DB3">
        <w:rPr>
          <w:szCs w:val="20"/>
        </w:rPr>
        <w:t xml:space="preserve"> </w:t>
      </w:r>
      <w:r>
        <w:rPr>
          <w:szCs w:val="20"/>
        </w:rPr>
        <w:t>*</w:t>
      </w:r>
      <w:r w:rsidRPr="00012DB3">
        <w:t xml:space="preserve">pregnancy warning </w:t>
      </w:r>
      <w:r>
        <w:t xml:space="preserve">mark </w:t>
      </w:r>
      <w:r w:rsidRPr="00012DB3">
        <w:rPr>
          <w:szCs w:val="20"/>
        </w:rPr>
        <w:t xml:space="preserve">that: </w:t>
      </w:r>
    </w:p>
    <w:p w14:paraId="096C1478" w14:textId="77777777" w:rsidR="006F5BBA" w:rsidRDefault="006F5BBA" w:rsidP="006F5BBA">
      <w:pPr>
        <w:pStyle w:val="FSCtMain"/>
        <w:numPr>
          <w:ilvl w:val="0"/>
          <w:numId w:val="19"/>
        </w:numPr>
        <w:tabs>
          <w:tab w:val="clear" w:pos="1134"/>
          <w:tab w:val="left" w:pos="1701"/>
        </w:tabs>
        <w:spacing w:before="60" w:after="60"/>
        <w:ind w:left="2268" w:hanging="2268"/>
        <w:rPr>
          <w:szCs w:val="20"/>
        </w:rPr>
      </w:pPr>
      <w:r>
        <w:rPr>
          <w:szCs w:val="20"/>
        </w:rPr>
        <w:t xml:space="preserve">(a) </w:t>
      </w:r>
      <w:r>
        <w:rPr>
          <w:szCs w:val="20"/>
        </w:rPr>
        <w:tab/>
        <w:t>is required by</w:t>
      </w:r>
      <w:r w:rsidRPr="00012DB3">
        <w:rPr>
          <w:szCs w:val="20"/>
        </w:rPr>
        <w:t xml:space="preserve"> </w:t>
      </w:r>
      <w:r>
        <w:rPr>
          <w:szCs w:val="20"/>
        </w:rPr>
        <w:t xml:space="preserve">subsection </w:t>
      </w:r>
      <w:r>
        <w:t xml:space="preserve">2.7.1—10(1) </w:t>
      </w:r>
      <w:r>
        <w:rPr>
          <w:szCs w:val="20"/>
        </w:rPr>
        <w:t>to be displayed on the outer package of a *</w:t>
      </w:r>
      <w:r w:rsidRPr="00012DB3">
        <w:rPr>
          <w:szCs w:val="20"/>
        </w:rPr>
        <w:t>prescribed alcoholic beverag</w:t>
      </w:r>
      <w:r>
        <w:rPr>
          <w:szCs w:val="20"/>
        </w:rPr>
        <w:t>e</w:t>
      </w:r>
      <w:r>
        <w:t>; and</w:t>
      </w:r>
    </w:p>
    <w:p w14:paraId="1259EA9B" w14:textId="77777777" w:rsidR="006F5BBA" w:rsidRDefault="006F5BBA" w:rsidP="006F5BBA">
      <w:pPr>
        <w:pStyle w:val="FSCtMain"/>
        <w:numPr>
          <w:ilvl w:val="0"/>
          <w:numId w:val="19"/>
        </w:numPr>
        <w:tabs>
          <w:tab w:val="clear" w:pos="1134"/>
          <w:tab w:val="left" w:pos="1701"/>
        </w:tabs>
        <w:spacing w:before="60" w:after="60"/>
        <w:ind w:left="2268" w:hanging="2268"/>
        <w:rPr>
          <w:szCs w:val="20"/>
        </w:rPr>
      </w:pPr>
      <w:r>
        <w:rPr>
          <w:szCs w:val="20"/>
        </w:rPr>
        <w:t>(b)</w:t>
      </w:r>
      <w:r>
        <w:rPr>
          <w:szCs w:val="20"/>
        </w:rPr>
        <w:tab/>
        <w:t>is displayed on a</w:t>
      </w:r>
      <w:r>
        <w:t xml:space="preserve"> *</w:t>
      </w:r>
      <w:r w:rsidRPr="00012DB3">
        <w:rPr>
          <w:szCs w:val="20"/>
        </w:rPr>
        <w:t>prescribed alcoholic beverag</w:t>
      </w:r>
      <w:r>
        <w:rPr>
          <w:szCs w:val="20"/>
        </w:rPr>
        <w:t>e to which subsection (2) applies; and</w:t>
      </w:r>
    </w:p>
    <w:p w14:paraId="1E89F9D4" w14:textId="77777777" w:rsidR="006F5BBA" w:rsidRPr="00091E88" w:rsidRDefault="006F5BBA" w:rsidP="006F5BBA">
      <w:pPr>
        <w:pStyle w:val="FSCtMain"/>
        <w:numPr>
          <w:ilvl w:val="0"/>
          <w:numId w:val="19"/>
        </w:numPr>
        <w:tabs>
          <w:tab w:val="clear" w:pos="1134"/>
          <w:tab w:val="left" w:pos="1701"/>
        </w:tabs>
        <w:spacing w:before="60" w:after="60"/>
        <w:ind w:left="2268" w:hanging="2268"/>
        <w:rPr>
          <w:szCs w:val="20"/>
        </w:rPr>
      </w:pPr>
      <w:r>
        <w:rPr>
          <w:szCs w:val="20"/>
        </w:rPr>
        <w:t>(c)</w:t>
      </w:r>
      <w:r>
        <w:rPr>
          <w:szCs w:val="20"/>
        </w:rPr>
        <w:tab/>
      </w:r>
      <w:r>
        <w:t xml:space="preserve">has been </w:t>
      </w:r>
      <w:r w:rsidRPr="004B7257">
        <w:rPr>
          <w:rFonts w:eastAsiaTheme="minorHAnsi"/>
          <w:szCs w:val="20"/>
          <w:lang w:eastAsia="en-US"/>
        </w:rPr>
        <w:t xml:space="preserve">printed on the outer package </w:t>
      </w:r>
      <w:r>
        <w:rPr>
          <w:rFonts w:eastAsiaTheme="minorHAnsi"/>
          <w:szCs w:val="20"/>
          <w:lang w:eastAsia="en-US"/>
        </w:rPr>
        <w:t>of the *</w:t>
      </w:r>
      <w:r w:rsidRPr="00012DB3">
        <w:rPr>
          <w:szCs w:val="20"/>
        </w:rPr>
        <w:t>prescribed alcoholic beverag</w:t>
      </w:r>
      <w:r>
        <w:rPr>
          <w:szCs w:val="20"/>
        </w:rPr>
        <w:t>e</w:t>
      </w:r>
      <w:r w:rsidRPr="004B7257">
        <w:rPr>
          <w:szCs w:val="20"/>
        </w:rPr>
        <w:t xml:space="preserve"> using a post-print </w:t>
      </w:r>
      <w:r>
        <w:rPr>
          <w:szCs w:val="20"/>
        </w:rPr>
        <w:t>(</w:t>
      </w:r>
      <w:r w:rsidRPr="004B7257">
        <w:rPr>
          <w:szCs w:val="20"/>
        </w:rPr>
        <w:t>flexographic</w:t>
      </w:r>
      <w:r>
        <w:rPr>
          <w:szCs w:val="20"/>
        </w:rPr>
        <w:t>)</w:t>
      </w:r>
      <w:r w:rsidRPr="004B7257">
        <w:rPr>
          <w:szCs w:val="20"/>
        </w:rPr>
        <w:t xml:space="preserve"> </w:t>
      </w:r>
      <w:r w:rsidRPr="004B7257">
        <w:rPr>
          <w:rFonts w:eastAsiaTheme="minorHAnsi"/>
          <w:szCs w:val="20"/>
          <w:lang w:eastAsia="en-US"/>
        </w:rPr>
        <w:t>printing proces</w:t>
      </w:r>
      <w:r>
        <w:rPr>
          <w:rFonts w:eastAsiaTheme="minorHAnsi"/>
          <w:szCs w:val="20"/>
          <w:lang w:eastAsia="en-US"/>
        </w:rPr>
        <w:t>s; and</w:t>
      </w:r>
    </w:p>
    <w:p w14:paraId="2E41F25D" w14:textId="77777777" w:rsidR="006F5BBA" w:rsidRPr="00230252" w:rsidRDefault="006F5BBA" w:rsidP="006F5BBA">
      <w:pPr>
        <w:pStyle w:val="FSCtMain"/>
        <w:numPr>
          <w:ilvl w:val="0"/>
          <w:numId w:val="19"/>
        </w:numPr>
        <w:tabs>
          <w:tab w:val="clear" w:pos="1134"/>
          <w:tab w:val="left" w:pos="1701"/>
        </w:tabs>
        <w:spacing w:before="60" w:after="60"/>
        <w:ind w:left="2268" w:hanging="2268"/>
        <w:rPr>
          <w:szCs w:val="20"/>
        </w:rPr>
      </w:pPr>
      <w:r>
        <w:rPr>
          <w:rFonts w:eastAsiaTheme="minorHAnsi"/>
          <w:szCs w:val="20"/>
          <w:lang w:eastAsia="en-US"/>
        </w:rPr>
        <w:t>(d)</w:t>
      </w:r>
      <w:r>
        <w:rPr>
          <w:rFonts w:eastAsiaTheme="minorHAnsi"/>
          <w:szCs w:val="20"/>
          <w:lang w:eastAsia="en-US"/>
        </w:rPr>
        <w:tab/>
        <w:t>complies with this section.</w:t>
      </w:r>
    </w:p>
    <w:p w14:paraId="32FBA40A" w14:textId="77777777" w:rsidR="006F5BBA" w:rsidRPr="00B75BF7" w:rsidRDefault="006F5BBA" w:rsidP="006F5BBA">
      <w:pPr>
        <w:pStyle w:val="FSCtMain"/>
        <w:ind w:left="0" w:firstLine="0"/>
      </w:pPr>
      <w:r>
        <w:tab/>
        <w:t>(2)</w:t>
      </w:r>
      <w:r>
        <w:tab/>
        <w:t>This subsection applies to a *</w:t>
      </w:r>
      <w:r w:rsidRPr="00012DB3">
        <w:rPr>
          <w:szCs w:val="20"/>
        </w:rPr>
        <w:t>prescribed alcoholic beverag</w:t>
      </w:r>
      <w:r>
        <w:rPr>
          <w:szCs w:val="20"/>
        </w:rPr>
        <w:t>e that has:</w:t>
      </w:r>
    </w:p>
    <w:p w14:paraId="7AD0EDB1" w14:textId="77777777" w:rsidR="006F5BBA" w:rsidRDefault="006F5BBA" w:rsidP="006F5BBA">
      <w:pPr>
        <w:pStyle w:val="FSCtMain"/>
        <w:numPr>
          <w:ilvl w:val="0"/>
          <w:numId w:val="19"/>
        </w:numPr>
        <w:tabs>
          <w:tab w:val="clear" w:pos="1134"/>
          <w:tab w:val="left" w:pos="1701"/>
        </w:tabs>
        <w:spacing w:before="60" w:after="60"/>
        <w:ind w:left="2268" w:hanging="2268"/>
        <w:rPr>
          <w:szCs w:val="20"/>
        </w:rPr>
      </w:pPr>
      <w:r>
        <w:rPr>
          <w:szCs w:val="20"/>
        </w:rPr>
        <w:t>(a)</w:t>
      </w:r>
      <w:r>
        <w:rPr>
          <w:szCs w:val="20"/>
        </w:rPr>
        <w:tab/>
      </w:r>
      <w:r w:rsidRPr="004B7257">
        <w:rPr>
          <w:szCs w:val="20"/>
        </w:rPr>
        <w:t xml:space="preserve">packaging </w:t>
      </w:r>
      <w:r w:rsidRPr="00C73154">
        <w:t xml:space="preserve">that </w:t>
      </w:r>
      <w:r w:rsidRPr="004B7257">
        <w:rPr>
          <w:szCs w:val="20"/>
        </w:rPr>
        <w:t>includes more than one</w:t>
      </w:r>
      <w:r w:rsidRPr="004B7257">
        <w:rPr>
          <w:szCs w:val="20"/>
          <w:lang w:bidi="en-US"/>
        </w:rPr>
        <w:t xml:space="preserve"> *individual unit</w:t>
      </w:r>
      <w:r w:rsidRPr="004B7257">
        <w:rPr>
          <w:szCs w:val="20"/>
        </w:rPr>
        <w:t>; and</w:t>
      </w:r>
    </w:p>
    <w:p w14:paraId="3C3BAC3E" w14:textId="77777777" w:rsidR="006F5BBA" w:rsidRPr="001046A0" w:rsidRDefault="006F5BBA" w:rsidP="006F5BBA">
      <w:pPr>
        <w:pStyle w:val="FSCtMain"/>
        <w:numPr>
          <w:ilvl w:val="0"/>
          <w:numId w:val="19"/>
        </w:numPr>
        <w:tabs>
          <w:tab w:val="clear" w:pos="1134"/>
          <w:tab w:val="left" w:pos="1701"/>
        </w:tabs>
        <w:spacing w:before="60" w:after="60"/>
        <w:ind w:left="2268" w:hanging="2268"/>
        <w:rPr>
          <w:szCs w:val="20"/>
        </w:rPr>
      </w:pPr>
      <w:r>
        <w:rPr>
          <w:szCs w:val="20"/>
        </w:rPr>
        <w:t>(b)</w:t>
      </w:r>
      <w:r>
        <w:rPr>
          <w:szCs w:val="20"/>
        </w:rPr>
        <w:tab/>
      </w:r>
      <w:r>
        <w:t xml:space="preserve">an outer package that: </w:t>
      </w:r>
    </w:p>
    <w:p w14:paraId="584B93A0" w14:textId="77777777" w:rsidR="006F5BBA" w:rsidRDefault="006F5BBA" w:rsidP="006F5BBA">
      <w:pPr>
        <w:pStyle w:val="FSCtMain"/>
        <w:numPr>
          <w:ilvl w:val="0"/>
          <w:numId w:val="19"/>
        </w:numPr>
        <w:tabs>
          <w:tab w:val="clear" w:pos="1134"/>
          <w:tab w:val="left" w:pos="2268"/>
          <w:tab w:val="left" w:pos="5529"/>
        </w:tabs>
        <w:spacing w:before="60" w:after="60"/>
        <w:ind w:left="2835" w:hanging="2835"/>
      </w:pPr>
      <w:r>
        <w:t>(</w:t>
      </w:r>
      <w:proofErr w:type="spellStart"/>
      <w:r>
        <w:t>i</w:t>
      </w:r>
      <w:proofErr w:type="spellEnd"/>
      <w:r>
        <w:t>)</w:t>
      </w:r>
      <w:r>
        <w:tab/>
        <w:t>is made of corrugated cardboard; and</w:t>
      </w:r>
    </w:p>
    <w:p w14:paraId="666B3771" w14:textId="77777777" w:rsidR="006F5BBA" w:rsidRPr="004B3578" w:rsidRDefault="006F5BBA" w:rsidP="006F5BBA">
      <w:pPr>
        <w:pStyle w:val="FSCtMain"/>
        <w:numPr>
          <w:ilvl w:val="0"/>
          <w:numId w:val="19"/>
        </w:numPr>
        <w:tabs>
          <w:tab w:val="clear" w:pos="1134"/>
          <w:tab w:val="left" w:pos="2268"/>
          <w:tab w:val="left" w:pos="5529"/>
        </w:tabs>
        <w:spacing w:before="60" w:after="60"/>
        <w:ind w:left="2835" w:hanging="2835"/>
      </w:pPr>
      <w:r>
        <w:t>(ii)</w:t>
      </w:r>
      <w:r>
        <w:tab/>
        <w:t xml:space="preserve">has an </w:t>
      </w:r>
      <w:r w:rsidRPr="000116F1">
        <w:t>outside liner made of</w:t>
      </w:r>
      <w:r w:rsidRPr="69360AD6">
        <w:rPr>
          <w:rStyle w:val="normaltextrun"/>
          <w:color w:val="000000" w:themeColor="text1"/>
        </w:rPr>
        <w:t xml:space="preserve"> </w:t>
      </w:r>
      <w:r w:rsidRPr="000116F1">
        <w:t>kraft, recycled or white pape</w:t>
      </w:r>
      <w:r>
        <w:t>r.</w:t>
      </w:r>
    </w:p>
    <w:p w14:paraId="3A3ACD7B" w14:textId="77777777" w:rsidR="006F5BBA" w:rsidRPr="004E35D9" w:rsidRDefault="006F5BBA" w:rsidP="006F5BBA">
      <w:pPr>
        <w:pStyle w:val="FSCtMain"/>
        <w:ind w:hanging="1843"/>
      </w:pPr>
      <w:r w:rsidRPr="004E35D9">
        <w:tab/>
        <w:t>(3)</w:t>
      </w:r>
      <w:r w:rsidRPr="004E35D9">
        <w:tab/>
        <w:t xml:space="preserve">The *pregnancy warning pictogram must be at least 14mm in diameter. </w:t>
      </w:r>
    </w:p>
    <w:p w14:paraId="7CE9C2F1" w14:textId="77777777" w:rsidR="006F5BBA" w:rsidRPr="004E35D9" w:rsidRDefault="006F5BBA" w:rsidP="006F5BBA">
      <w:pPr>
        <w:pStyle w:val="FSCtMain"/>
      </w:pPr>
      <w:r w:rsidRPr="004E35D9">
        <w:tab/>
        <w:t>(4)</w:t>
      </w:r>
      <w:r w:rsidRPr="004E35D9">
        <w:tab/>
        <w:t>The *size of type of the signal words</w:t>
      </w:r>
      <w:r w:rsidRPr="004E35D9">
        <w:rPr>
          <w:rFonts w:eastAsiaTheme="minorHAnsi"/>
          <w:szCs w:val="20"/>
          <w:lang w:eastAsia="en-US"/>
        </w:rPr>
        <w:t xml:space="preserve"> of the </w:t>
      </w:r>
      <w:r w:rsidRPr="004E35D9">
        <w:rPr>
          <w:szCs w:val="20"/>
        </w:rPr>
        <w:t>*</w:t>
      </w:r>
      <w:r w:rsidRPr="004E35D9">
        <w:t xml:space="preserve">pregnancy warning mark </w:t>
      </w:r>
      <w:r w:rsidRPr="004E35D9">
        <w:rPr>
          <w:rFonts w:eastAsiaTheme="minorHAnsi"/>
          <w:szCs w:val="20"/>
          <w:lang w:eastAsia="en-US"/>
        </w:rPr>
        <w:t>must be</w:t>
      </w:r>
      <w:r w:rsidRPr="004E35D9">
        <w:t xml:space="preserve"> at least 4.4 mm.</w:t>
      </w:r>
    </w:p>
    <w:p w14:paraId="2EE8A0E5" w14:textId="77777777" w:rsidR="006F5BBA" w:rsidRPr="004E35D9" w:rsidRDefault="006F5BBA" w:rsidP="006F5BBA">
      <w:pPr>
        <w:pStyle w:val="FSCtMain"/>
      </w:pPr>
      <w:r w:rsidRPr="004E35D9">
        <w:tab/>
        <w:t>(5)</w:t>
      </w:r>
      <w:r w:rsidRPr="004E35D9">
        <w:tab/>
        <w:t>The *size of type of the statement</w:t>
      </w:r>
      <w:r w:rsidRPr="004E35D9">
        <w:rPr>
          <w:rFonts w:eastAsiaTheme="minorHAnsi"/>
          <w:szCs w:val="20"/>
          <w:lang w:eastAsia="en-US"/>
        </w:rPr>
        <w:t xml:space="preserve"> of the </w:t>
      </w:r>
      <w:r w:rsidRPr="004E35D9">
        <w:rPr>
          <w:szCs w:val="20"/>
        </w:rPr>
        <w:t>*</w:t>
      </w:r>
      <w:r w:rsidRPr="004E35D9">
        <w:t xml:space="preserve">pregnancy warning mark </w:t>
      </w:r>
      <w:r w:rsidRPr="004E35D9">
        <w:rPr>
          <w:rFonts w:eastAsiaTheme="minorHAnsi"/>
          <w:szCs w:val="20"/>
          <w:lang w:eastAsia="en-US"/>
        </w:rPr>
        <w:t>must be</w:t>
      </w:r>
      <w:r w:rsidRPr="004E35D9">
        <w:t xml:space="preserve"> at least 3.4 mm.</w:t>
      </w:r>
    </w:p>
    <w:p w14:paraId="2D714915" w14:textId="77777777" w:rsidR="006F5BBA" w:rsidRDefault="006F5BBA" w:rsidP="006F5BBA">
      <w:pPr>
        <w:pStyle w:val="FSCtMain"/>
        <w:tabs>
          <w:tab w:val="left" w:pos="6237"/>
        </w:tabs>
      </w:pPr>
      <w:r w:rsidRPr="004E35D9">
        <w:tab/>
        <w:t>(6)</w:t>
      </w:r>
      <w:r w:rsidRPr="004E35D9">
        <w:tab/>
        <w:t xml:space="preserve">The background of the *pregnancy warning mark must be </w:t>
      </w:r>
      <w:r>
        <w:t>in the same colour as  the outside liner.</w:t>
      </w:r>
    </w:p>
    <w:p w14:paraId="6E0D86F0" w14:textId="77777777" w:rsidR="006F5BBA" w:rsidRPr="00F95525" w:rsidRDefault="006F5BBA" w:rsidP="006F5BBA">
      <w:pPr>
        <w:pStyle w:val="FSCtMain"/>
        <w:tabs>
          <w:tab w:val="clear" w:pos="1134"/>
          <w:tab w:val="left" w:pos="1701"/>
          <w:tab w:val="left" w:pos="6237"/>
        </w:tabs>
        <w:ind w:left="2268" w:hanging="2268"/>
        <w:rPr>
          <w:sz w:val="16"/>
          <w:szCs w:val="16"/>
        </w:rPr>
      </w:pPr>
      <w:r w:rsidRPr="3F2CA447">
        <w:rPr>
          <w:b/>
          <w:bCs/>
          <w:i/>
          <w:sz w:val="16"/>
          <w:szCs w:val="16"/>
        </w:rPr>
        <w:t>Note</w:t>
      </w:r>
      <w:r w:rsidRPr="000F196A">
        <w:rPr>
          <w:sz w:val="16"/>
          <w:szCs w:val="16"/>
        </w:rPr>
        <w:tab/>
        <w:t>Sub</w:t>
      </w:r>
      <w:r>
        <w:rPr>
          <w:sz w:val="16"/>
          <w:szCs w:val="16"/>
        </w:rPr>
        <w:t>paragraph</w:t>
      </w:r>
      <w:r w:rsidRPr="000F196A">
        <w:rPr>
          <w:sz w:val="16"/>
          <w:szCs w:val="16"/>
        </w:rPr>
        <w:t xml:space="preserve"> 2.7.1—13(2)(b)(ii) requires the out</w:t>
      </w:r>
      <w:r>
        <w:rPr>
          <w:sz w:val="16"/>
          <w:szCs w:val="16"/>
        </w:rPr>
        <w:t>side</w:t>
      </w:r>
      <w:r w:rsidRPr="000F196A">
        <w:rPr>
          <w:sz w:val="16"/>
          <w:szCs w:val="16"/>
        </w:rPr>
        <w:t xml:space="preserve"> liner to be made of</w:t>
      </w:r>
      <w:r w:rsidRPr="000F196A">
        <w:rPr>
          <w:rStyle w:val="normaltextrun"/>
          <w:color w:val="000000" w:themeColor="text1"/>
          <w:sz w:val="16"/>
          <w:szCs w:val="16"/>
        </w:rPr>
        <w:t xml:space="preserve"> </w:t>
      </w:r>
      <w:r w:rsidRPr="000F196A">
        <w:rPr>
          <w:sz w:val="16"/>
          <w:szCs w:val="16"/>
        </w:rPr>
        <w:t xml:space="preserve">kraft, recycled or white paper, the colours of which are brown, </w:t>
      </w:r>
      <w:r>
        <w:rPr>
          <w:sz w:val="16"/>
          <w:szCs w:val="16"/>
        </w:rPr>
        <w:t>grey or</w:t>
      </w:r>
      <w:r w:rsidRPr="00F95525">
        <w:rPr>
          <w:sz w:val="16"/>
          <w:szCs w:val="16"/>
        </w:rPr>
        <w:t xml:space="preserve"> </w:t>
      </w:r>
      <w:r>
        <w:rPr>
          <w:sz w:val="16"/>
          <w:szCs w:val="16"/>
        </w:rPr>
        <w:t>white</w:t>
      </w:r>
      <w:r w:rsidRPr="00F95525">
        <w:rPr>
          <w:sz w:val="16"/>
          <w:szCs w:val="16"/>
        </w:rPr>
        <w:t xml:space="preserve">. </w:t>
      </w:r>
    </w:p>
    <w:p w14:paraId="17FE9D00" w14:textId="77777777" w:rsidR="006F5BBA" w:rsidRPr="00BB00DE" w:rsidRDefault="006F5BBA" w:rsidP="006F5BBA">
      <w:pPr>
        <w:pStyle w:val="FSCtMain"/>
        <w:rPr>
          <w:b/>
          <w:szCs w:val="20"/>
        </w:rPr>
      </w:pPr>
      <w:r w:rsidRPr="00192F66">
        <w:tab/>
        <w:t>(</w:t>
      </w:r>
      <w:r>
        <w:t>7</w:t>
      </w:r>
      <w:r w:rsidRPr="00192F66">
        <w:t>)</w:t>
      </w:r>
      <w:r w:rsidRPr="00192F66">
        <w:tab/>
        <w:t>The circle and strikethrough of the *pregnancy warning pictogram must b</w:t>
      </w:r>
      <w:r>
        <w:t xml:space="preserve">e </w:t>
      </w:r>
      <w:r w:rsidRPr="00192F66">
        <w:t xml:space="preserve">in </w:t>
      </w:r>
      <w:r w:rsidRPr="00B75BF7">
        <w:t>the</w:t>
      </w:r>
      <w:r w:rsidRPr="00192F66">
        <w:t xml:space="preserve"> colour black</w:t>
      </w:r>
      <w:r>
        <w:t>.</w:t>
      </w:r>
    </w:p>
    <w:p w14:paraId="1DD9CD90" w14:textId="77777777" w:rsidR="006F5BBA" w:rsidRDefault="006F5BBA" w:rsidP="006F5BBA">
      <w:pPr>
        <w:pStyle w:val="FSCtMain"/>
      </w:pPr>
      <w:r>
        <w:tab/>
        <w:t>(8)</w:t>
      </w:r>
      <w:r>
        <w:tab/>
      </w:r>
      <w:r w:rsidRPr="004C5687">
        <w:t>The silhouette of a pregnant woman on</w:t>
      </w:r>
      <w:r>
        <w:t xml:space="preserve"> the</w:t>
      </w:r>
      <w:r w:rsidRPr="00604EC5">
        <w:t xml:space="preserve"> *pregnancy warning pictogram</w:t>
      </w:r>
      <w:r>
        <w:t xml:space="preserve"> must be </w:t>
      </w:r>
      <w:r w:rsidRPr="004B7257">
        <w:t>in the colour black</w:t>
      </w:r>
      <w:r>
        <w:t>.</w:t>
      </w:r>
    </w:p>
    <w:p w14:paraId="47AFC881" w14:textId="77777777" w:rsidR="006F5BBA" w:rsidRPr="00BB00DE" w:rsidRDefault="006F5BBA" w:rsidP="006F5BBA">
      <w:pPr>
        <w:pStyle w:val="FSCtMain"/>
        <w:rPr>
          <w:b/>
          <w:szCs w:val="20"/>
        </w:rPr>
      </w:pPr>
      <w:r>
        <w:tab/>
        <w:t>(9)</w:t>
      </w:r>
      <w:r>
        <w:tab/>
        <w:t xml:space="preserve">The </w:t>
      </w:r>
      <w:r w:rsidRPr="00192F66">
        <w:t>strikethrough of the *pregnancy warning pictogram</w:t>
      </w:r>
      <w:r>
        <w:t xml:space="preserve"> must be displayed with </w:t>
      </w:r>
      <w:r>
        <w:rPr>
          <w:rStyle w:val="normaltextrun"/>
          <w:color w:val="000000"/>
        </w:rPr>
        <w:t xml:space="preserve">a clear space on either side of the strikethrough so both the strikethrough and </w:t>
      </w:r>
      <w:r w:rsidRPr="004C5687">
        <w:t>silhouette of a pregnant woman on</w:t>
      </w:r>
      <w:r>
        <w:t xml:space="preserve"> the</w:t>
      </w:r>
      <w:r w:rsidRPr="00604EC5">
        <w:t xml:space="preserve"> *pregnancy warning pictogram</w:t>
      </w:r>
      <w:r>
        <w:t xml:space="preserve"> </w:t>
      </w:r>
      <w:r>
        <w:rPr>
          <w:rStyle w:val="normaltextrun"/>
          <w:color w:val="000000"/>
        </w:rPr>
        <w:t>are clearly legible</w:t>
      </w:r>
      <w:r>
        <w:t>.</w:t>
      </w:r>
    </w:p>
    <w:p w14:paraId="3DABE9BC" w14:textId="77777777" w:rsidR="006F5BBA" w:rsidRPr="000176AF" w:rsidRDefault="006F5BBA" w:rsidP="006F5BBA">
      <w:pPr>
        <w:pStyle w:val="FSCtMain"/>
        <w:rPr>
          <w:b/>
        </w:rPr>
      </w:pPr>
      <w:r>
        <w:tab/>
        <w:t>(10)</w:t>
      </w:r>
      <w:r>
        <w:tab/>
      </w:r>
      <w:r w:rsidRPr="002A0EE5">
        <w:t xml:space="preserve">The signal words </w:t>
      </w:r>
      <w:r>
        <w:rPr>
          <w:rFonts w:eastAsiaTheme="minorHAnsi"/>
          <w:szCs w:val="20"/>
          <w:lang w:eastAsia="en-US"/>
        </w:rPr>
        <w:t xml:space="preserve">of the </w:t>
      </w:r>
      <w:r>
        <w:rPr>
          <w:szCs w:val="20"/>
        </w:rPr>
        <w:t>*</w:t>
      </w:r>
      <w:r w:rsidRPr="00012DB3">
        <w:t xml:space="preserve">pregnancy warning </w:t>
      </w:r>
      <w:r>
        <w:t>mark must be:</w:t>
      </w:r>
    </w:p>
    <w:p w14:paraId="0732A838" w14:textId="77777777" w:rsidR="006F5BBA" w:rsidRPr="000176AF" w:rsidRDefault="006F5BBA" w:rsidP="006F5BBA">
      <w:pPr>
        <w:pStyle w:val="FSCtPara"/>
        <w:ind w:hanging="567"/>
        <w:rPr>
          <w:b/>
        </w:rPr>
      </w:pPr>
      <w:r>
        <w:t>(a)</w:t>
      </w:r>
      <w:r>
        <w:tab/>
      </w:r>
      <w:r w:rsidRPr="002A0EE5">
        <w:t xml:space="preserve">in </w:t>
      </w:r>
      <w:r w:rsidRPr="000176AF">
        <w:t>the colour</w:t>
      </w:r>
      <w:r>
        <w:t xml:space="preserve"> black</w:t>
      </w:r>
      <w:r w:rsidRPr="000176AF">
        <w:t>; and</w:t>
      </w:r>
    </w:p>
    <w:p w14:paraId="3D6C146E" w14:textId="77777777" w:rsidR="006F5BBA" w:rsidRPr="00084E8E" w:rsidRDefault="006F5BBA" w:rsidP="006F5BBA">
      <w:pPr>
        <w:pStyle w:val="FSCtPara"/>
        <w:ind w:hanging="567"/>
        <w:rPr>
          <w:b/>
        </w:rPr>
      </w:pPr>
      <w:r>
        <w:t>(b)</w:t>
      </w:r>
      <w:r>
        <w:tab/>
      </w:r>
      <w:r w:rsidRPr="000176AF">
        <w:t>in bold</w:t>
      </w:r>
      <w:r>
        <w:t xml:space="preserve"> font; and</w:t>
      </w:r>
    </w:p>
    <w:p w14:paraId="7658A09E" w14:textId="77777777" w:rsidR="006F5BBA" w:rsidRPr="008A52A6" w:rsidRDefault="006F5BBA" w:rsidP="006F5BBA">
      <w:pPr>
        <w:pStyle w:val="FSCtPara"/>
        <w:ind w:hanging="567"/>
        <w:rPr>
          <w:b/>
        </w:rPr>
      </w:pPr>
      <w:r>
        <w:t>(c)</w:t>
      </w:r>
      <w:r>
        <w:tab/>
        <w:t>in a sans-serif typeface; and</w:t>
      </w:r>
    </w:p>
    <w:p w14:paraId="4116B360" w14:textId="77777777" w:rsidR="006F5BBA" w:rsidRPr="00D0327A" w:rsidRDefault="006F5BBA" w:rsidP="006F5BBA">
      <w:pPr>
        <w:pStyle w:val="FSCtPara"/>
        <w:ind w:hanging="567"/>
        <w:rPr>
          <w:b/>
        </w:rPr>
      </w:pPr>
      <w:r>
        <w:t>(d)</w:t>
      </w:r>
      <w:r>
        <w:tab/>
        <w:t>in capital letters; and</w:t>
      </w:r>
    </w:p>
    <w:p w14:paraId="1EEC4BF5" w14:textId="77777777" w:rsidR="006F5BBA" w:rsidRPr="00084E8E" w:rsidRDefault="006F5BBA" w:rsidP="006F5BBA">
      <w:pPr>
        <w:pStyle w:val="FSCtPara"/>
        <w:ind w:hanging="567"/>
        <w:rPr>
          <w:b/>
        </w:rPr>
      </w:pPr>
      <w:r>
        <w:t>(e)</w:t>
      </w:r>
      <w:r>
        <w:tab/>
        <w:t>in English.</w:t>
      </w:r>
    </w:p>
    <w:p w14:paraId="6A2AC6ED" w14:textId="77777777" w:rsidR="006F5BBA" w:rsidRPr="000176AF" w:rsidRDefault="006F5BBA" w:rsidP="006F5BBA">
      <w:pPr>
        <w:pStyle w:val="FSCtMain"/>
        <w:rPr>
          <w:b/>
        </w:rPr>
      </w:pPr>
      <w:r>
        <w:tab/>
        <w:t>(11)</w:t>
      </w:r>
      <w:r>
        <w:tab/>
      </w:r>
      <w:r w:rsidRPr="002A0EE5">
        <w:t xml:space="preserve">The statement of </w:t>
      </w:r>
      <w:r>
        <w:t>the</w:t>
      </w:r>
      <w:r w:rsidRPr="00037493">
        <w:t xml:space="preserve"> *pregnancy warning </w:t>
      </w:r>
      <w:r>
        <w:t>mark</w:t>
      </w:r>
      <w:r w:rsidRPr="002A0EE5">
        <w:t xml:space="preserve"> must </w:t>
      </w:r>
      <w:r>
        <w:t>be:</w:t>
      </w:r>
    </w:p>
    <w:p w14:paraId="061E5289" w14:textId="77777777" w:rsidR="006F5BBA" w:rsidRPr="000176AF" w:rsidRDefault="006F5BBA" w:rsidP="006F5BBA">
      <w:pPr>
        <w:pStyle w:val="FSCtPara"/>
        <w:ind w:hanging="567"/>
        <w:rPr>
          <w:b/>
        </w:rPr>
      </w:pPr>
      <w:r>
        <w:t>(a)</w:t>
      </w:r>
      <w:r>
        <w:tab/>
      </w:r>
      <w:r w:rsidRPr="000176AF">
        <w:t xml:space="preserve">in the colour </w:t>
      </w:r>
      <w:r>
        <w:t>black</w:t>
      </w:r>
      <w:r w:rsidRPr="000176AF">
        <w:t>; and</w:t>
      </w:r>
    </w:p>
    <w:p w14:paraId="5450FC7A" w14:textId="77777777" w:rsidR="006F5BBA" w:rsidRPr="009D03AA" w:rsidRDefault="006F5BBA" w:rsidP="006F5BBA">
      <w:pPr>
        <w:pStyle w:val="FSCtPara"/>
        <w:ind w:hanging="567"/>
        <w:rPr>
          <w:b/>
        </w:rPr>
      </w:pPr>
      <w:r>
        <w:t>(b)</w:t>
      </w:r>
      <w:r>
        <w:tab/>
      </w:r>
      <w:r w:rsidRPr="009D03AA">
        <w:t>in a sans-serif typeface; and</w:t>
      </w:r>
    </w:p>
    <w:p w14:paraId="65C955E9" w14:textId="77777777" w:rsidR="006F5BBA" w:rsidRDefault="006F5BBA" w:rsidP="006F5BBA">
      <w:pPr>
        <w:pStyle w:val="FSCtPara"/>
        <w:ind w:hanging="567"/>
        <w:rPr>
          <w:b/>
        </w:rPr>
      </w:pPr>
      <w:r>
        <w:t>(c)</w:t>
      </w:r>
      <w:r>
        <w:tab/>
        <w:t>in sentence case; and</w:t>
      </w:r>
    </w:p>
    <w:p w14:paraId="1923C922" w14:textId="48E3CA01" w:rsidR="006F5BBA" w:rsidRPr="00084084" w:rsidRDefault="006F5BBA" w:rsidP="006F5BBA">
      <w:pPr>
        <w:pStyle w:val="FSCtPara"/>
        <w:ind w:hanging="567"/>
        <w:rPr>
          <w:b/>
        </w:rPr>
      </w:pPr>
      <w:r>
        <w:t>(d)</w:t>
      </w:r>
      <w:r>
        <w:tab/>
        <w:t>in English.</w:t>
      </w:r>
    </w:p>
    <w:p w14:paraId="0CE7E61C" w14:textId="77777777" w:rsidR="006F5BBA" w:rsidRDefault="006F5BBA" w:rsidP="006F5BBA">
      <w:pPr>
        <w:pStyle w:val="FSCtMain"/>
      </w:pPr>
      <w:r>
        <w:tab/>
        <w:t>(12)</w:t>
      </w:r>
      <w:r>
        <w:tab/>
        <w:t>The</w:t>
      </w:r>
      <w:r w:rsidRPr="000176AF">
        <w:t xml:space="preserve"> </w:t>
      </w:r>
      <w:r>
        <w:t xml:space="preserve">border of the </w:t>
      </w:r>
      <w:r w:rsidRPr="00037493">
        <w:t xml:space="preserve">*pregnancy warning </w:t>
      </w:r>
      <w:r>
        <w:t>mark</w:t>
      </w:r>
      <w:r w:rsidRPr="000176AF">
        <w:t xml:space="preserve"> </w:t>
      </w:r>
      <w:r>
        <w:t xml:space="preserve">must be </w:t>
      </w:r>
      <w:r w:rsidRPr="000176AF">
        <w:rPr>
          <w:szCs w:val="20"/>
        </w:rPr>
        <w:t xml:space="preserve">in the colour </w:t>
      </w:r>
      <w:r>
        <w:rPr>
          <w:szCs w:val="20"/>
        </w:rPr>
        <w:t xml:space="preserve">black. </w:t>
      </w:r>
    </w:p>
    <w:p w14:paraId="377381F6" w14:textId="77777777" w:rsidR="006F5BBA" w:rsidRPr="00DC4538" w:rsidRDefault="006F5BBA" w:rsidP="006F5BBA">
      <w:pPr>
        <w:pStyle w:val="FSCtMain"/>
        <w:rPr>
          <w:szCs w:val="20"/>
        </w:rPr>
      </w:pPr>
      <w:r>
        <w:lastRenderedPageBreak/>
        <w:tab/>
        <w:t>(13</w:t>
      </w:r>
      <w:r w:rsidRPr="00DC4538">
        <w:t>)</w:t>
      </w:r>
      <w:r w:rsidRPr="00192154">
        <w:tab/>
      </w:r>
      <w:r>
        <w:t>The</w:t>
      </w:r>
      <w:r w:rsidRPr="00DC4538">
        <w:t xml:space="preserve"> *pregnancy </w:t>
      </w:r>
      <w:r w:rsidRPr="00A36CAE">
        <w:t>warning mark</w:t>
      </w:r>
      <w:r w:rsidRPr="00DC4538">
        <w:t xml:space="preserve"> </w:t>
      </w:r>
      <w:r>
        <w:t xml:space="preserve">must </w:t>
      </w:r>
      <w:r w:rsidRPr="00DC4538">
        <w:t xml:space="preserve">be displayed on the package with </w:t>
      </w:r>
      <w:r w:rsidRPr="00DC4538">
        <w:rPr>
          <w:szCs w:val="20"/>
        </w:rPr>
        <w:t>a clear space that:</w:t>
      </w:r>
    </w:p>
    <w:p w14:paraId="654D8046" w14:textId="77777777" w:rsidR="006F5BBA" w:rsidRPr="00DC4538" w:rsidRDefault="006F5BBA" w:rsidP="006F5BBA">
      <w:pPr>
        <w:pStyle w:val="FSCtMain"/>
        <w:tabs>
          <w:tab w:val="clear" w:pos="1134"/>
          <w:tab w:val="left" w:pos="1701"/>
        </w:tabs>
        <w:spacing w:before="60" w:after="60"/>
        <w:ind w:left="2268" w:hanging="2268"/>
        <w:rPr>
          <w:szCs w:val="20"/>
        </w:rPr>
      </w:pPr>
      <w:r w:rsidRPr="00DC4538">
        <w:rPr>
          <w:szCs w:val="20"/>
        </w:rPr>
        <w:tab/>
        <w:t>(</w:t>
      </w:r>
      <w:r>
        <w:rPr>
          <w:szCs w:val="20"/>
        </w:rPr>
        <w:t>a</w:t>
      </w:r>
      <w:r w:rsidRPr="00DC4538">
        <w:rPr>
          <w:szCs w:val="20"/>
        </w:rPr>
        <w:t>)</w:t>
      </w:r>
      <w:r w:rsidRPr="00DC4538">
        <w:rPr>
          <w:szCs w:val="20"/>
        </w:rPr>
        <w:tab/>
        <w:t xml:space="preserve">surrounds the outside of the border of the </w:t>
      </w:r>
      <w:r w:rsidRPr="00DC4538">
        <w:t>pregnancy warning mark</w:t>
      </w:r>
      <w:r w:rsidRPr="00DC4538">
        <w:rPr>
          <w:szCs w:val="20"/>
        </w:rPr>
        <w:t xml:space="preserve">; and </w:t>
      </w:r>
    </w:p>
    <w:p w14:paraId="693EE953" w14:textId="77777777" w:rsidR="006F5BBA" w:rsidRPr="00DC4538" w:rsidRDefault="006F5BBA" w:rsidP="006F5BBA">
      <w:pPr>
        <w:pStyle w:val="FSCtMain"/>
        <w:tabs>
          <w:tab w:val="clear" w:pos="1134"/>
          <w:tab w:val="left" w:pos="1701"/>
        </w:tabs>
        <w:spacing w:before="60" w:after="60"/>
        <w:ind w:left="2268" w:hanging="2268"/>
      </w:pPr>
      <w:r w:rsidRPr="00DC4538">
        <w:rPr>
          <w:szCs w:val="20"/>
        </w:rPr>
        <w:tab/>
        <w:t>(</w:t>
      </w:r>
      <w:r>
        <w:rPr>
          <w:szCs w:val="20"/>
        </w:rPr>
        <w:t>b</w:t>
      </w:r>
      <w:r w:rsidRPr="00DC4538">
        <w:rPr>
          <w:szCs w:val="20"/>
        </w:rPr>
        <w:t>)</w:t>
      </w:r>
      <w:r w:rsidRPr="00DC4538">
        <w:rPr>
          <w:szCs w:val="20"/>
        </w:rPr>
        <w:tab/>
        <w:t>is at least 3mm in width</w:t>
      </w:r>
      <w:r w:rsidRPr="00DC4538">
        <w:t>.</w:t>
      </w:r>
    </w:p>
    <w:p w14:paraId="2D8A0492" w14:textId="77777777" w:rsidR="006F5BBA" w:rsidRDefault="006F5BBA" w:rsidP="006F5BBA">
      <w:pPr>
        <w:pStyle w:val="FSCtMain"/>
      </w:pPr>
      <w:r w:rsidRPr="00CC4E5A">
        <w:tab/>
        <w:t>(</w:t>
      </w:r>
      <w:r>
        <w:t>14</w:t>
      </w:r>
      <w:r w:rsidRPr="00CC4E5A">
        <w:t>)</w:t>
      </w:r>
      <w:r w:rsidRPr="00CC4E5A">
        <w:tab/>
      </w:r>
      <w:r>
        <w:t>The</w:t>
      </w:r>
      <w:r w:rsidRPr="00CC4E5A">
        <w:t xml:space="preserve"> </w:t>
      </w:r>
      <w:r w:rsidRPr="009C49F6">
        <w:t>*</w:t>
      </w:r>
      <w:r w:rsidRPr="00CC4E5A">
        <w:t xml:space="preserve">pregnancy warning </w:t>
      </w:r>
      <w:r>
        <w:t>mark</w:t>
      </w:r>
      <w:r w:rsidRPr="00CC4E5A">
        <w:t xml:space="preserve"> must be displayed as a whole and without modification.</w:t>
      </w:r>
    </w:p>
    <w:p w14:paraId="22DE32B4" w14:textId="77777777" w:rsidR="006F5BBA" w:rsidRPr="004B3578" w:rsidRDefault="006F5BBA" w:rsidP="006F5BBA">
      <w:pPr>
        <w:pStyle w:val="FSCtMain"/>
        <w:rPr>
          <w:color w:val="FF0000"/>
        </w:rPr>
      </w:pPr>
      <w:r>
        <w:tab/>
        <w:t>(15)</w:t>
      </w:r>
      <w:r>
        <w:tab/>
        <w:t xml:space="preserve">In this section, </w:t>
      </w:r>
      <w:r w:rsidRPr="004B7257">
        <w:rPr>
          <w:szCs w:val="20"/>
        </w:rPr>
        <w:t xml:space="preserve">a </w:t>
      </w:r>
      <w:r w:rsidRPr="004B3578">
        <w:rPr>
          <w:b/>
          <w:szCs w:val="20"/>
        </w:rPr>
        <w:t xml:space="preserve">post-print </w:t>
      </w:r>
      <w:r>
        <w:rPr>
          <w:b/>
          <w:szCs w:val="20"/>
        </w:rPr>
        <w:t>(</w:t>
      </w:r>
      <w:r w:rsidRPr="004B3578">
        <w:rPr>
          <w:b/>
          <w:szCs w:val="20"/>
        </w:rPr>
        <w:t>flexographic</w:t>
      </w:r>
      <w:r>
        <w:rPr>
          <w:b/>
          <w:szCs w:val="20"/>
        </w:rPr>
        <w:t>)</w:t>
      </w:r>
      <w:r w:rsidRPr="004B3578">
        <w:rPr>
          <w:b/>
          <w:szCs w:val="20"/>
        </w:rPr>
        <w:t xml:space="preserve"> </w:t>
      </w:r>
      <w:r w:rsidRPr="004B3578">
        <w:rPr>
          <w:rFonts w:eastAsiaTheme="minorHAnsi"/>
          <w:b/>
          <w:szCs w:val="20"/>
          <w:lang w:eastAsia="en-US"/>
        </w:rPr>
        <w:t>printing process</w:t>
      </w:r>
      <w:r>
        <w:rPr>
          <w:rFonts w:eastAsiaTheme="minorHAnsi"/>
          <w:szCs w:val="20"/>
          <w:lang w:eastAsia="en-US"/>
        </w:rPr>
        <w:t xml:space="preserve"> means </w:t>
      </w:r>
      <w:r w:rsidRPr="008B5BEF">
        <w:rPr>
          <w:rFonts w:eastAsiaTheme="minorHAnsi"/>
          <w:szCs w:val="20"/>
          <w:lang w:eastAsia="en-US"/>
        </w:rPr>
        <w:t>the pregnancy warning mark is printed directly on to the out</w:t>
      </w:r>
      <w:r>
        <w:rPr>
          <w:rFonts w:eastAsiaTheme="minorHAnsi"/>
          <w:szCs w:val="20"/>
          <w:lang w:eastAsia="en-US"/>
        </w:rPr>
        <w:t>side</w:t>
      </w:r>
      <w:r w:rsidRPr="008B5BEF">
        <w:rPr>
          <w:rFonts w:eastAsiaTheme="minorHAnsi"/>
          <w:szCs w:val="20"/>
          <w:lang w:eastAsia="en-US"/>
        </w:rPr>
        <w:t xml:space="preserve"> liner of corrugated cardboard packaging using flexible raised image printing plates.</w:t>
      </w:r>
      <w:r>
        <w:rPr>
          <w:rFonts w:eastAsiaTheme="minorHAnsi"/>
          <w:szCs w:val="20"/>
          <w:lang w:eastAsia="en-US"/>
        </w:rPr>
        <w:t xml:space="preserve"> </w:t>
      </w:r>
    </w:p>
    <w:p w14:paraId="78B7A9A0" w14:textId="59D56A30" w:rsidR="0012388D" w:rsidRPr="00E00169" w:rsidRDefault="0012388D" w:rsidP="00755F02">
      <w:pPr>
        <w:rPr>
          <w:szCs w:val="22"/>
          <w:lang w:bidi="ar-SA"/>
        </w:rPr>
      </w:pPr>
    </w:p>
    <w:sectPr w:rsidR="0012388D" w:rsidRPr="00E00169" w:rsidSect="006716B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CF339" w14:textId="77777777" w:rsidR="001C4EA1" w:rsidRDefault="001C4EA1">
      <w:r>
        <w:separator/>
      </w:r>
    </w:p>
    <w:p w14:paraId="49ABAB52" w14:textId="77777777" w:rsidR="001C4EA1" w:rsidRDefault="001C4EA1"/>
  </w:endnote>
  <w:endnote w:type="continuationSeparator" w:id="0">
    <w:p w14:paraId="59E55C1F" w14:textId="77777777" w:rsidR="001C4EA1" w:rsidRDefault="001C4EA1">
      <w:r>
        <w:continuationSeparator/>
      </w:r>
    </w:p>
    <w:p w14:paraId="4F0C04BA" w14:textId="77777777" w:rsidR="001C4EA1" w:rsidRDefault="001C4EA1"/>
  </w:endnote>
  <w:endnote w:type="continuationNotice" w:id="1">
    <w:p w14:paraId="6F39CCE4" w14:textId="77777777" w:rsidR="001C4EA1" w:rsidRDefault="001C4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DFF8" w14:textId="77777777" w:rsidR="007A3E11" w:rsidRPr="00C92452" w:rsidRDefault="007A3E11" w:rsidP="00C92452">
    <w:pPr>
      <w:pStyle w:val="Footer"/>
      <w:framePr w:wrap="around" w:vAnchor="text" w:hAnchor="margin" w:xAlign="center" w:y="1"/>
      <w:jc w:val="center"/>
      <w:rPr>
        <w:rStyle w:val="PageNumber"/>
        <w:rFonts w:ascii="Calibri" w:hAnsi="Calibri" w:cs="Calibri"/>
        <w:b/>
        <w:color w:val="F00000"/>
        <w:sz w:val="24"/>
      </w:rPr>
    </w:pPr>
    <w:r>
      <w:rPr>
        <w:rStyle w:val="PageNumber"/>
      </w:rPr>
      <w:fldChar w:fldCharType="begin" w:fldLock="1"/>
    </w:r>
    <w:r>
      <w:rPr>
        <w:rStyle w:val="PageNumber"/>
      </w:rPr>
      <w:instrText xml:space="preserve"> DOCPROPERTY bjFooterEvenPageDocProperty \* MERGEFORMAT </w:instrText>
    </w:r>
    <w:r>
      <w:rPr>
        <w:rStyle w:val="PageNumber"/>
      </w:rPr>
      <w:fldChar w:fldCharType="separate"/>
    </w:r>
  </w:p>
  <w:p w14:paraId="25D4DBED" w14:textId="77777777" w:rsidR="007A3E11" w:rsidRDefault="007A3E11" w:rsidP="00C92452">
    <w:pPr>
      <w:pStyle w:val="Footer"/>
      <w:framePr w:wrap="around" w:vAnchor="text" w:hAnchor="margin" w:xAlign="center" w:y="1"/>
      <w:jc w:val="center"/>
      <w:rPr>
        <w:rStyle w:val="PageNumber"/>
      </w:rPr>
    </w:pPr>
    <w:r w:rsidRPr="00C92452">
      <w:rPr>
        <w:rStyle w:val="PageNumber"/>
        <w:rFonts w:ascii="Calibri" w:hAnsi="Calibri" w:cs="Calibri"/>
        <w:b/>
        <w:color w:val="F00000"/>
        <w:sz w:val="24"/>
      </w:rPr>
      <w:t>OFFICIAL</w:t>
    </w:r>
    <w:r>
      <w:rPr>
        <w:rStyle w:val="PageNumber"/>
      </w:rPr>
      <w:t xml:space="preserve"> </w:t>
    </w:r>
    <w:r>
      <w:rPr>
        <w:rStyle w:val="PageNumber"/>
      </w:rPr>
      <w:fldChar w:fldCharType="end"/>
    </w:r>
    <w:r>
      <w:rPr>
        <w:rStyle w:val="PageNumber"/>
      </w:rPr>
      <w:fldChar w:fldCharType="begin"/>
    </w:r>
    <w:r>
      <w:rPr>
        <w:rStyle w:val="PageNumber"/>
      </w:rPr>
      <w:instrText xml:space="preserve">PAGE  </w:instrText>
    </w:r>
    <w:r>
      <w:rPr>
        <w:rStyle w:val="PageNumber"/>
      </w:rPr>
      <w:fldChar w:fldCharType="end"/>
    </w:r>
  </w:p>
  <w:p w14:paraId="7205DABA" w14:textId="77777777" w:rsidR="007A3E11" w:rsidRDefault="007A3E11" w:rsidP="00C92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41F5" w14:textId="77777777" w:rsidR="007A3E11" w:rsidRPr="00C92452" w:rsidRDefault="007A3E11" w:rsidP="00C92452">
    <w:pPr>
      <w:pStyle w:val="Footer"/>
      <w:jc w:val="center"/>
      <w:rPr>
        <w:rFonts w:ascii="Calibri" w:hAnsi="Calibri" w:cs="Calibri"/>
        <w:b/>
        <w:color w:val="F00000"/>
        <w:sz w:val="24"/>
      </w:rPr>
    </w:pPr>
    <w:r>
      <w:fldChar w:fldCharType="begin" w:fldLock="1"/>
    </w:r>
    <w:r>
      <w:instrText xml:space="preserve"> DOCPROPERTY bjFooterBothDocProperty \* MERGEFORMAT </w:instrText>
    </w:r>
    <w:r>
      <w:fldChar w:fldCharType="separate"/>
    </w:r>
  </w:p>
  <w:p w14:paraId="19C91AE4" w14:textId="26F38EE8" w:rsidR="007A3E11" w:rsidRDefault="007A3E11" w:rsidP="00C92452">
    <w:pPr>
      <w:pStyle w:val="Footer"/>
      <w:jc w:val="center"/>
    </w:pPr>
    <w:r>
      <w:fldChar w:fldCharType="end"/>
    </w:r>
  </w:p>
  <w:sdt>
    <w:sdtPr>
      <w:id w:val="-1705238520"/>
      <w:docPartObj>
        <w:docPartGallery w:val="Page Numbers (Top of Page)"/>
        <w:docPartUnique/>
      </w:docPartObj>
    </w:sdtPr>
    <w:sdtEndPr/>
    <w:sdtContent>
      <w:p w14:paraId="5D0578D8" w14:textId="77777777" w:rsidR="007162EF" w:rsidRDefault="007162EF" w:rsidP="007162EF">
        <w:pPr>
          <w:pStyle w:val="Footer"/>
          <w:framePr w:wrap="around" w:vAnchor="text" w:hAnchor="margin" w:xAlign="center" w:y="1"/>
          <w:jc w:val="right"/>
          <w:rPr>
            <w:sz w:val="22"/>
            <w:szCs w:val="20"/>
            <w:lang w:bidi="ar-SA"/>
          </w:rPr>
        </w:pPr>
        <w:r>
          <w:t xml:space="preserve">Page </w:t>
        </w:r>
        <w:r>
          <w:rPr>
            <w:b/>
            <w:bCs/>
            <w:sz w:val="24"/>
          </w:rPr>
          <w:fldChar w:fldCharType="begin"/>
        </w:r>
        <w:r>
          <w:rPr>
            <w:b/>
            <w:bCs/>
          </w:rPr>
          <w:instrText xml:space="preserve"> PAGE </w:instrText>
        </w:r>
        <w:r>
          <w:rPr>
            <w:b/>
            <w:bCs/>
            <w:sz w:val="24"/>
          </w:rPr>
          <w:fldChar w:fldCharType="separate"/>
        </w:r>
        <w:r>
          <w:rPr>
            <w:b/>
            <w:bCs/>
            <w:sz w:val="24"/>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sz w:val="24"/>
          </w:rPr>
          <w:t>5</w:t>
        </w:r>
        <w:r>
          <w:rPr>
            <w:b/>
            <w:bCs/>
            <w:sz w:val="24"/>
          </w:rPr>
          <w:fldChar w:fldCharType="end"/>
        </w:r>
      </w:p>
    </w:sdtContent>
  </w:sdt>
  <w:p w14:paraId="531949DC" w14:textId="5FD3B010" w:rsidR="007A3E11" w:rsidRDefault="007A3E11" w:rsidP="00A671E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9286" w14:textId="77777777" w:rsidR="007A3E11" w:rsidRPr="00C92452" w:rsidRDefault="007A3E11" w:rsidP="00C92452">
    <w:pPr>
      <w:pStyle w:val="Footer"/>
      <w:jc w:val="center"/>
      <w:rPr>
        <w:rFonts w:ascii="Calibri" w:hAnsi="Calibri" w:cs="Calibri"/>
        <w:b/>
        <w:color w:val="F00000"/>
        <w:sz w:val="24"/>
      </w:rPr>
    </w:pPr>
    <w:r>
      <w:fldChar w:fldCharType="begin" w:fldLock="1"/>
    </w:r>
    <w:r>
      <w:instrText xml:space="preserve"> DOCPROPERTY bjFooterFirstPageDocProperty \* MERGEFORMAT </w:instrText>
    </w:r>
    <w:r>
      <w:fldChar w:fldCharType="separate"/>
    </w:r>
  </w:p>
  <w:p w14:paraId="56D10841" w14:textId="77777777" w:rsidR="007A3E11" w:rsidRPr="00C92452" w:rsidRDefault="007A3E11" w:rsidP="00C92452">
    <w:pPr>
      <w:pStyle w:val="Footer"/>
      <w:jc w:val="center"/>
    </w:pPr>
    <w:r w:rsidRPr="00C92452">
      <w:rPr>
        <w:rFonts w:ascii="Calibri" w:hAnsi="Calibri" w:cs="Calibri"/>
        <w:b/>
        <w:color w:val="F00000"/>
        <w:sz w:val="24"/>
      </w:rPr>
      <w:t>OFFICIAL</w:t>
    </w:r>
    <w:r>
      <w:t xml:space="preserve">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C93C5" w14:textId="77777777" w:rsidR="001C4EA1" w:rsidRDefault="001C4EA1">
      <w:r>
        <w:separator/>
      </w:r>
    </w:p>
  </w:footnote>
  <w:footnote w:type="continuationSeparator" w:id="0">
    <w:p w14:paraId="7D3A2092" w14:textId="77777777" w:rsidR="001C4EA1" w:rsidRDefault="001C4EA1">
      <w:r>
        <w:continuationSeparator/>
      </w:r>
    </w:p>
  </w:footnote>
  <w:footnote w:type="continuationNotice" w:id="1">
    <w:p w14:paraId="41B86A45" w14:textId="77777777" w:rsidR="001C4EA1" w:rsidRDefault="001C4EA1"/>
  </w:footnote>
  <w:footnote w:id="2">
    <w:p w14:paraId="10A2C8C8" w14:textId="77777777" w:rsidR="007A3E11" w:rsidRPr="00C4253D" w:rsidRDefault="007A3E11">
      <w:pPr>
        <w:pStyle w:val="FootnoteText"/>
        <w:rPr>
          <w:lang w:val="en-AU"/>
        </w:rPr>
      </w:pPr>
      <w:r>
        <w:rPr>
          <w:rStyle w:val="FootnoteReference"/>
        </w:rPr>
        <w:footnoteRef/>
      </w:r>
      <w:r>
        <w:t xml:space="preserve"> </w:t>
      </w:r>
      <w:r>
        <w:rPr>
          <w:lang w:val="en-AU"/>
        </w:rPr>
        <w:t>Formerly referred to as the Australia and New Zealand Ministerial Forum on Food Regulation</w:t>
      </w:r>
    </w:p>
  </w:footnote>
  <w:footnote w:id="3">
    <w:p w14:paraId="4FCF3506" w14:textId="77777777" w:rsidR="007A3E11" w:rsidRPr="004153E7" w:rsidRDefault="007A3E11" w:rsidP="0040062E">
      <w:pPr>
        <w:pStyle w:val="FootnoteText"/>
        <w:rPr>
          <w:lang w:val="en-AU"/>
        </w:rPr>
      </w:pPr>
      <w:r>
        <w:rPr>
          <w:rStyle w:val="FootnoteReference"/>
        </w:rPr>
        <w:footnoteRef/>
      </w:r>
      <w:r w:rsidR="0040062E">
        <w:t xml:space="preserve"> </w:t>
      </w:r>
      <w:hyperlink r:id="rId1" w:history="1">
        <w:r w:rsidR="0040062E" w:rsidRPr="00BC1327">
          <w:rPr>
            <w:rStyle w:val="Hyperlink"/>
            <w:lang w:val="en-AU"/>
          </w:rPr>
          <w:t>Proposal P1050 – Pregnancy warning labels on alcoholic beverages</w:t>
        </w:r>
      </w:hyperlink>
    </w:p>
  </w:footnote>
  <w:footnote w:id="4">
    <w:p w14:paraId="5B3209B6" w14:textId="77777777" w:rsidR="007A3E11" w:rsidRPr="00202593" w:rsidRDefault="007A3E11" w:rsidP="0040062E">
      <w:pPr>
        <w:pStyle w:val="FootnoteText"/>
        <w:rPr>
          <w:lang w:val="en-AU"/>
        </w:rPr>
      </w:pPr>
      <w:r>
        <w:rPr>
          <w:rStyle w:val="FootnoteReference"/>
        </w:rPr>
        <w:footnoteRef/>
      </w:r>
      <w:r>
        <w:t xml:space="preserve"> </w:t>
      </w:r>
      <w:r>
        <w:rPr>
          <w:lang w:val="en-AU"/>
        </w:rPr>
        <w:t xml:space="preserve">In the Code, a </w:t>
      </w:r>
      <w:r w:rsidRPr="00245BB0">
        <w:rPr>
          <w:i/>
          <w:iCs/>
          <w:lang w:val="en-AU"/>
        </w:rPr>
        <w:t>pregnancy warning mark</w:t>
      </w:r>
      <w:r>
        <w:rPr>
          <w:lang w:val="en-AU"/>
        </w:rPr>
        <w:t xml:space="preserve"> is </w:t>
      </w:r>
      <w:r>
        <w:t>comprised of the pregnancy warning pictogram, the signal words ’Pregnancy Warning’ and the statement ‘Alcohol can cause lifelong harm to your baby’. This term is used subsequently throughout the report.</w:t>
      </w:r>
    </w:p>
  </w:footnote>
  <w:footnote w:id="5">
    <w:p w14:paraId="75AD710E" w14:textId="2F08B050" w:rsidR="007A3E11" w:rsidRPr="009C39DD" w:rsidRDefault="007A3E11" w:rsidP="00311619">
      <w:pPr>
        <w:pStyle w:val="FootnoteText"/>
        <w:rPr>
          <w:lang w:val="en-AU"/>
        </w:rPr>
      </w:pPr>
      <w:r>
        <w:rPr>
          <w:rStyle w:val="FootnoteReference"/>
        </w:rPr>
        <w:footnoteRef/>
      </w:r>
      <w:r w:rsidR="00311619">
        <w:t xml:space="preserve"> </w:t>
      </w:r>
      <w:hyperlink r:id="rId2" w:history="1">
        <w:r w:rsidR="00311619" w:rsidRPr="00EE1FB5">
          <w:rPr>
            <w:rStyle w:val="Hyperlink"/>
            <w:lang w:val="en-AU"/>
          </w:rPr>
          <w:t>Proposal P1050 – Pregnancy warning labels on alcoholic beverages</w:t>
        </w:r>
      </w:hyperlink>
    </w:p>
  </w:footnote>
  <w:footnote w:id="6">
    <w:p w14:paraId="19D70D31" w14:textId="77777777" w:rsidR="007A3E11" w:rsidRPr="005935B2" w:rsidRDefault="007A3E11" w:rsidP="00311619">
      <w:pPr>
        <w:pStyle w:val="FootnoteText"/>
        <w:rPr>
          <w:lang w:val="en-AU"/>
        </w:rPr>
      </w:pPr>
      <w:r>
        <w:rPr>
          <w:rStyle w:val="FootnoteReference"/>
        </w:rPr>
        <w:footnoteRef/>
      </w:r>
      <w:r>
        <w:t xml:space="preserve"> </w:t>
      </w:r>
      <w:bookmarkStart w:id="32" w:name="_Hlk113180894"/>
      <w:r>
        <w:t xml:space="preserve">A post-print (flexographic) printing process means </w:t>
      </w:r>
      <w:bookmarkEnd w:id="32"/>
      <w:r w:rsidRPr="008B5BEF">
        <w:rPr>
          <w:rFonts w:eastAsiaTheme="minorHAnsi"/>
        </w:rPr>
        <w:t>the pregnancy warning mark is printed directly on to the out</w:t>
      </w:r>
      <w:r>
        <w:rPr>
          <w:rFonts w:eastAsiaTheme="minorHAnsi"/>
        </w:rPr>
        <w:t>side</w:t>
      </w:r>
      <w:r w:rsidRPr="008B5BEF">
        <w:rPr>
          <w:rFonts w:eastAsiaTheme="minorHAnsi"/>
        </w:rPr>
        <w:t xml:space="preserve"> liner of corrugated cardboard packaging using flexible raised image printing plates.</w:t>
      </w:r>
      <w:r>
        <w:t xml:space="preserve"> </w:t>
      </w:r>
    </w:p>
  </w:footnote>
  <w:footnote w:id="7">
    <w:p w14:paraId="500F98CD" w14:textId="77777777" w:rsidR="007A3E11" w:rsidRPr="00940E0D" w:rsidRDefault="007A3E11" w:rsidP="00097C50">
      <w:pPr>
        <w:pStyle w:val="FootnoteText"/>
        <w:rPr>
          <w:lang w:val="en-AU"/>
        </w:rPr>
      </w:pPr>
      <w:r>
        <w:rPr>
          <w:rStyle w:val="FootnoteReference"/>
        </w:rPr>
        <w:footnoteRef/>
      </w:r>
      <w:r w:rsidR="00097C50">
        <w:t xml:space="preserve"> </w:t>
      </w:r>
      <w:hyperlink r:id="rId3" w:history="1">
        <w:r w:rsidR="00097C50" w:rsidRPr="00B064DA">
          <w:rPr>
            <w:rStyle w:val="Hyperlink"/>
            <w:lang w:val="en-AU"/>
          </w:rPr>
          <w:t>Standard 2.7.1 – Labelling of alcoholic beverages and food containing alcohol</w:t>
        </w:r>
      </w:hyperlink>
    </w:p>
  </w:footnote>
  <w:footnote w:id="8">
    <w:p w14:paraId="3111E72E" w14:textId="618624D9" w:rsidR="007A3E11" w:rsidRPr="00FF05D2" w:rsidRDefault="007A3E11" w:rsidP="00311619">
      <w:pPr>
        <w:pStyle w:val="FootnoteText"/>
        <w:rPr>
          <w:lang w:val="en-AU"/>
        </w:rPr>
      </w:pPr>
      <w:r>
        <w:rPr>
          <w:rStyle w:val="FootnoteReference"/>
        </w:rPr>
        <w:footnoteRef/>
      </w:r>
      <w:r w:rsidR="00311619">
        <w:t xml:space="preserve"> For further information </w:t>
      </w:r>
      <w:r w:rsidR="00311619">
        <w:rPr>
          <w:lang w:val="en-AU"/>
        </w:rPr>
        <w:t xml:space="preserve">see </w:t>
      </w:r>
      <w:hyperlink r:id="rId4" w:history="1">
        <w:r w:rsidR="00311619" w:rsidRPr="00940E0D">
          <w:rPr>
            <w:rStyle w:val="Hyperlink"/>
            <w:lang w:val="en-AU"/>
          </w:rPr>
          <w:t>Proposal P1050 – Pregnancy warning labels on alcoholic beverages</w:t>
        </w:r>
      </w:hyperlink>
    </w:p>
  </w:footnote>
  <w:footnote w:id="9">
    <w:p w14:paraId="74AA0E62" w14:textId="77777777" w:rsidR="008D1643" w:rsidRPr="00FD4AEC" w:rsidRDefault="008D1643" w:rsidP="008D1643">
      <w:pPr>
        <w:pStyle w:val="FootnoteText"/>
        <w:rPr>
          <w:lang w:val="en-AU"/>
        </w:rPr>
      </w:pPr>
      <w:r>
        <w:rPr>
          <w:rStyle w:val="FootnoteReference"/>
        </w:rPr>
        <w:footnoteRef/>
      </w:r>
      <w:r>
        <w:t xml:space="preserve"> </w:t>
      </w:r>
      <w:r>
        <w:rPr>
          <w:lang w:val="en-AU"/>
        </w:rPr>
        <w:t xml:space="preserve">Submissions are published on the FSANZ website at </w:t>
      </w:r>
      <w:hyperlink r:id="rId5" w:history="1">
        <w:r>
          <w:rPr>
            <w:rStyle w:val="Hyperlink"/>
          </w:rPr>
          <w:t>A1256 - Colour of pregnancy warning labels for corrugated cardboard packaging (foodstandards.gov.au)</w:t>
        </w:r>
      </w:hyperlink>
    </w:p>
  </w:footnote>
  <w:footnote w:id="10">
    <w:p w14:paraId="65BEEFB2" w14:textId="4A8D3F19" w:rsidR="007A3E11" w:rsidRPr="00E008C8" w:rsidRDefault="007A3E11" w:rsidP="00B964A1">
      <w:pPr>
        <w:pStyle w:val="FootnoteText"/>
        <w:keepLines/>
        <w:rPr>
          <w:lang w:val="en-AU"/>
        </w:rPr>
      </w:pPr>
      <w:r w:rsidRPr="00D51B67">
        <w:rPr>
          <w:rStyle w:val="FootnoteReference"/>
        </w:rPr>
        <w:footnoteRef/>
      </w:r>
      <w:r w:rsidRPr="00D51B67">
        <w:t xml:space="preserve"> </w:t>
      </w:r>
      <w:r w:rsidRPr="00D51B67">
        <w:rPr>
          <w:lang w:val="en-AU"/>
        </w:rPr>
        <w:t>GOVERNMENT WARNING: (1) According to the Surgeon General, women should not drink alcoholic beverages during pregnancy because of the risk of birth defects. (2) Consumption of alcoholic beverages impairs your ability to drive a car or operate machinery, and may cause health problems.</w:t>
      </w:r>
    </w:p>
  </w:footnote>
  <w:footnote w:id="11">
    <w:p w14:paraId="68FE68A3" w14:textId="77777777" w:rsidR="007A3E11" w:rsidRDefault="007A3E11" w:rsidP="001A2A65">
      <w:pPr>
        <w:pStyle w:val="FootnoteText"/>
        <w:rPr>
          <w:lang w:val="en-AU"/>
        </w:rPr>
      </w:pPr>
      <w:r>
        <w:rPr>
          <w:rStyle w:val="FootnoteReference"/>
        </w:rPr>
        <w:footnoteRef/>
      </w:r>
      <w:r>
        <w:t xml:space="preserve"> </w:t>
      </w:r>
      <w:r>
        <w:rPr>
          <w:lang w:val="en-AU"/>
        </w:rPr>
        <w:t xml:space="preserve">The standard pictogram refers to </w:t>
      </w:r>
      <w:r w:rsidRPr="00A644AF">
        <w:rPr>
          <w:lang w:val="en-AU"/>
        </w:rPr>
        <w:t>a silhouette of a pregnant woman holding a drinking glass enclosed within a circle with a diagonal strikethrough</w:t>
      </w:r>
      <w:r>
        <w:rPr>
          <w:lang w:val="en-AU"/>
        </w:rPr>
        <w:t>.</w:t>
      </w:r>
    </w:p>
    <w:p w14:paraId="0301216A" w14:textId="77777777" w:rsidR="007A3E11" w:rsidRPr="00A644AF" w:rsidRDefault="007A3E11" w:rsidP="001A2A65">
      <w:pPr>
        <w:pStyle w:val="FootnoteText"/>
        <w:rPr>
          <w:lang w:val="en-AU"/>
        </w:rPr>
      </w:pPr>
    </w:p>
  </w:footnote>
  <w:footnote w:id="12">
    <w:p w14:paraId="5D6B9E12" w14:textId="0F6103EA" w:rsidR="007A3E11" w:rsidRDefault="007A3E11" w:rsidP="001A2A65">
      <w:pPr>
        <w:pStyle w:val="FootnoteText"/>
      </w:pPr>
      <w:r>
        <w:rPr>
          <w:rStyle w:val="FootnoteReference"/>
        </w:rPr>
        <w:footnoteRef/>
      </w:r>
      <w:r>
        <w:t xml:space="preserve"> The authors conducted a one-way </w:t>
      </w:r>
      <w:r w:rsidR="00691BCC">
        <w:t>analysis of variance (</w:t>
      </w:r>
      <w:r>
        <w:t>ANOVA</w:t>
      </w:r>
      <w:r w:rsidR="00691BCC">
        <w:t>)</w:t>
      </w:r>
      <w:r>
        <w:t xml:space="preserve"> which showed that the different labels had a statistically significant effect on attention. However, the authors did not report post-hoc tests to identify where exactly the significant differences were. Therefore no conclusion can be made regarding significant differences among conditions beyond the ‘colour and size’ condition which had the greatest difference in mean attention score compared to the control. The reported confidence intervals also appear to be incorrect which casts doubt on the quality of this study.</w:t>
      </w:r>
    </w:p>
    <w:p w14:paraId="049C0C16" w14:textId="77777777" w:rsidR="007A3E11" w:rsidRPr="00F67BEC" w:rsidRDefault="007A3E11" w:rsidP="001A2A65">
      <w:pPr>
        <w:pStyle w:val="FootnoteText"/>
        <w:rPr>
          <w:lang w:val="en-AU"/>
        </w:rPr>
      </w:pPr>
    </w:p>
  </w:footnote>
  <w:footnote w:id="13">
    <w:p w14:paraId="71884F8D" w14:textId="5DEF12E6" w:rsidR="007A3E11" w:rsidRPr="00451567" w:rsidRDefault="007A3E11" w:rsidP="001A2A65">
      <w:pPr>
        <w:pStyle w:val="FootnoteText"/>
        <w:rPr>
          <w:lang w:val="en-AU"/>
        </w:rPr>
      </w:pPr>
      <w:r>
        <w:rPr>
          <w:rStyle w:val="FootnoteReference"/>
        </w:rPr>
        <w:footnoteRef/>
      </w:r>
      <w:r>
        <w:t xml:space="preserve"> The </w:t>
      </w:r>
      <w:proofErr w:type="spellStart"/>
      <w:r>
        <w:t>DrinkWise</w:t>
      </w:r>
      <w:proofErr w:type="spellEnd"/>
      <w:r>
        <w:t xml:space="preserve"> style guide recommended a minimum height of 8 mm.</w:t>
      </w:r>
    </w:p>
  </w:footnote>
  <w:footnote w:id="14">
    <w:p w14:paraId="00F614AA" w14:textId="5280EB24" w:rsidR="00B953E1" w:rsidRPr="00B953E1" w:rsidRDefault="00B953E1">
      <w:pPr>
        <w:pStyle w:val="FootnoteText"/>
        <w:rPr>
          <w:lang w:val="en-AU"/>
        </w:rPr>
      </w:pPr>
      <w:r>
        <w:rPr>
          <w:rStyle w:val="FootnoteReference"/>
        </w:rPr>
        <w:footnoteRef/>
      </w:r>
      <w:r>
        <w:t xml:space="preserve"> </w:t>
      </w:r>
      <w:r>
        <w:rPr>
          <w:i/>
          <w:iCs/>
          <w:lang w:val="en-AU"/>
        </w:rPr>
        <w:t xml:space="preserve">After section 2.7.1—12 </w:t>
      </w:r>
      <w:r>
        <w:rPr>
          <w:lang w:val="en-AU"/>
        </w:rPr>
        <w:t xml:space="preserve"> was added to Item 4.</w:t>
      </w:r>
    </w:p>
  </w:footnote>
  <w:footnote w:id="15">
    <w:p w14:paraId="5444DACF" w14:textId="77777777" w:rsidR="007A3E11" w:rsidRPr="00D0698B" w:rsidRDefault="007A3E11" w:rsidP="002B4046">
      <w:pPr>
        <w:pStyle w:val="FootnoteText"/>
        <w:rPr>
          <w:lang w:val="en-AU"/>
        </w:rPr>
      </w:pPr>
      <w:r>
        <w:rPr>
          <w:rStyle w:val="FootnoteReference"/>
        </w:rPr>
        <w:footnoteRef/>
      </w:r>
      <w:r w:rsidR="002B4046">
        <w:t xml:space="preserve"> </w:t>
      </w:r>
      <w:hyperlink r:id="rId6" w:history="1">
        <w:r w:rsidR="002B4046" w:rsidRPr="00C959EA">
          <w:rPr>
            <w:rStyle w:val="Hyperlink"/>
            <w:lang w:val="en-AU"/>
          </w:rPr>
          <w:t>See section 1.3 in the Call for Submissions report for Proposal P1050</w:t>
        </w:r>
      </w:hyperlink>
    </w:p>
  </w:footnote>
  <w:footnote w:id="16">
    <w:p w14:paraId="708B2BA3" w14:textId="77777777" w:rsidR="007A3E11" w:rsidRPr="00883ADC" w:rsidRDefault="007A3E11" w:rsidP="002B4046">
      <w:pPr>
        <w:pStyle w:val="FootnoteText"/>
        <w:rPr>
          <w:lang w:val="en-AU"/>
        </w:rPr>
      </w:pPr>
      <w:r>
        <w:rPr>
          <w:rStyle w:val="FootnoteReference"/>
        </w:rPr>
        <w:footnoteRef/>
      </w:r>
      <w:r>
        <w:t xml:space="preserve"> </w:t>
      </w:r>
      <w:r w:rsidRPr="00883ADC">
        <w:rPr>
          <w:sz w:val="16"/>
          <w:szCs w:val="16"/>
        </w:rPr>
        <w:t>The applicant estimates around 8% of beer and cider,</w:t>
      </w:r>
      <w:r>
        <w:rPr>
          <w:sz w:val="16"/>
          <w:szCs w:val="16"/>
        </w:rPr>
        <w:t xml:space="preserve"> </w:t>
      </w:r>
      <w:r w:rsidRPr="00883ADC">
        <w:rPr>
          <w:sz w:val="16"/>
          <w:szCs w:val="16"/>
        </w:rPr>
        <w:t>9.5% of wine</w:t>
      </w:r>
      <w:r>
        <w:rPr>
          <w:sz w:val="16"/>
          <w:szCs w:val="16"/>
        </w:rPr>
        <w:t xml:space="preserve"> and</w:t>
      </w:r>
      <w:r w:rsidRPr="00883ADC">
        <w:rPr>
          <w:sz w:val="16"/>
          <w:szCs w:val="16"/>
        </w:rPr>
        <w:t xml:space="preserve"> 12.5% of pre-mixed drinks </w:t>
      </w:r>
      <w:r>
        <w:rPr>
          <w:sz w:val="16"/>
          <w:szCs w:val="16"/>
        </w:rPr>
        <w:t>are in CC packaging at retail point of sale.</w:t>
      </w:r>
    </w:p>
  </w:footnote>
  <w:footnote w:id="17">
    <w:p w14:paraId="55C0F1A4" w14:textId="77777777" w:rsidR="007A3E11" w:rsidRPr="00FA7F38" w:rsidRDefault="007A3E11" w:rsidP="006057A3">
      <w:pPr>
        <w:pStyle w:val="FootnoteText"/>
        <w:rPr>
          <w:lang w:val="en-AU"/>
        </w:rPr>
      </w:pPr>
      <w:r>
        <w:rPr>
          <w:rStyle w:val="FootnoteReference"/>
        </w:rPr>
        <w:footnoteRef/>
      </w:r>
      <w:r>
        <w:t xml:space="preserve"> </w:t>
      </w:r>
      <w:r>
        <w:rPr>
          <w:lang w:val="en-AU"/>
        </w:rPr>
        <w:t xml:space="preserve">Formerly known as the Office of </w:t>
      </w:r>
      <w:r w:rsidRPr="3C0BE305">
        <w:rPr>
          <w:rFonts w:eastAsia="Arial" w:cs="Arial"/>
        </w:rPr>
        <w:t>Best Practice Regulation (OBPR)</w:t>
      </w:r>
    </w:p>
  </w:footnote>
  <w:footnote w:id="18">
    <w:p w14:paraId="69869A01" w14:textId="77777777" w:rsidR="007A3E11" w:rsidRPr="00650C5C" w:rsidRDefault="007A3E11" w:rsidP="004A0261">
      <w:pPr>
        <w:pStyle w:val="FootnoteText"/>
        <w:rPr>
          <w:lang w:val="en-AU"/>
        </w:rPr>
      </w:pPr>
      <w:r>
        <w:rPr>
          <w:rStyle w:val="FootnoteReference"/>
        </w:rPr>
        <w:footnoteRef/>
      </w:r>
      <w:r>
        <w:t xml:space="preserve"> </w:t>
      </w:r>
      <w:r>
        <w:rPr>
          <w:lang w:val="en-AU"/>
        </w:rPr>
        <w:t>Now known as the Food Ministers’ Meeting</w:t>
      </w:r>
    </w:p>
  </w:footnote>
  <w:footnote w:id="19">
    <w:p w14:paraId="450755DD" w14:textId="77777777" w:rsidR="007A3E11" w:rsidRPr="00074C20" w:rsidRDefault="007A3E11" w:rsidP="0098776C">
      <w:pPr>
        <w:pStyle w:val="FootnoteText"/>
        <w:rPr>
          <w:lang w:val="en-AU"/>
        </w:rPr>
      </w:pPr>
      <w:r>
        <w:rPr>
          <w:rStyle w:val="FootnoteReference"/>
        </w:rPr>
        <w:footnoteRef/>
      </w:r>
      <w:r w:rsidR="0098776C">
        <w:t xml:space="preserve"> Information and downloadable pregnancy warning labels are available at </w:t>
      </w:r>
      <w:hyperlink r:id="rId7" w:history="1">
        <w:r w:rsidR="0098776C" w:rsidRPr="00C75927">
          <w:rPr>
            <w:rStyle w:val="Hyperlink"/>
          </w:rPr>
          <w:t>Pregnancy warning labels on alcoholic beverages (foodstandards.gov.au)</w:t>
        </w:r>
      </w:hyperlink>
    </w:p>
  </w:footnote>
  <w:footnote w:id="20">
    <w:p w14:paraId="52911E59" w14:textId="77777777" w:rsidR="007A3E11" w:rsidRPr="00C75927" w:rsidRDefault="007A3E11" w:rsidP="0098776C">
      <w:pPr>
        <w:pStyle w:val="FootnoteText"/>
        <w:rPr>
          <w:lang w:val="en-AU"/>
        </w:rPr>
      </w:pPr>
      <w:r>
        <w:rPr>
          <w:rStyle w:val="FootnoteReference"/>
        </w:rPr>
        <w:footnoteRef/>
      </w:r>
      <w:r w:rsidR="0098776C">
        <w:t xml:space="preserve"> </w:t>
      </w:r>
      <w:r w:rsidR="0098776C">
        <w:rPr>
          <w:lang w:val="en-AU"/>
        </w:rPr>
        <w:t xml:space="preserve">See section 9 in the </w:t>
      </w:r>
      <w:hyperlink r:id="rId8" w:history="1">
        <w:r w:rsidR="0098776C" w:rsidRPr="00EC7CF3">
          <w:rPr>
            <w:rStyle w:val="Hyperlink"/>
            <w:lang w:val="en-AU"/>
          </w:rPr>
          <w:t>P1050 Approval Report</w:t>
        </w:r>
      </w:hyperlink>
      <w:r w:rsidR="0098776C">
        <w:rPr>
          <w:lang w:val="en-AU"/>
        </w:rPr>
        <w:t>.</w:t>
      </w:r>
    </w:p>
  </w:footnote>
  <w:footnote w:id="21">
    <w:p w14:paraId="2E1623DE" w14:textId="77777777" w:rsidR="007A3E11" w:rsidRPr="00FA7F38" w:rsidRDefault="007A3E11" w:rsidP="006057A3">
      <w:pPr>
        <w:pStyle w:val="FootnoteText"/>
        <w:rPr>
          <w:lang w:val="en-AU"/>
        </w:rPr>
      </w:pPr>
      <w:r>
        <w:rPr>
          <w:rStyle w:val="FootnoteReference"/>
        </w:rPr>
        <w:footnoteRef/>
      </w:r>
      <w:r>
        <w:t xml:space="preserve"> </w:t>
      </w:r>
      <w:r>
        <w:rPr>
          <w:lang w:val="en-AU"/>
        </w:rPr>
        <w:t xml:space="preserve">Formerly known as the Office of </w:t>
      </w:r>
      <w:r w:rsidRPr="3C0BE305">
        <w:rPr>
          <w:rFonts w:eastAsia="Arial" w:cs="Arial"/>
        </w:rPr>
        <w:t>Best Practice Regulation (OBPR)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70EF" w14:textId="77777777" w:rsidR="007A3E11" w:rsidRPr="00C92452" w:rsidRDefault="007A3E11" w:rsidP="00C92452">
    <w:pPr>
      <w:pStyle w:val="Header"/>
      <w:jc w:val="center"/>
      <w:rPr>
        <w:rFonts w:ascii="Calibri" w:hAnsi="Calibri" w:cs="Calibri"/>
        <w:b/>
        <w:color w:val="F00000"/>
        <w:sz w:val="24"/>
      </w:rPr>
    </w:pPr>
    <w:r>
      <w:fldChar w:fldCharType="begin" w:fldLock="1"/>
    </w:r>
    <w:r>
      <w:instrText xml:space="preserve"> DOCPROPERTY bjHeaderEvenPageDocProperty \* MERGEFORMAT </w:instrText>
    </w:r>
    <w:r>
      <w:fldChar w:fldCharType="separate"/>
    </w:r>
    <w:r w:rsidRPr="00C92452">
      <w:rPr>
        <w:rFonts w:ascii="Calibri" w:hAnsi="Calibri" w:cs="Calibri"/>
        <w:b/>
        <w:color w:val="F00000"/>
        <w:sz w:val="24"/>
      </w:rPr>
      <w:t>OFFICIAL</w:t>
    </w:r>
  </w:p>
  <w:p w14:paraId="3EFA47C8" w14:textId="77777777" w:rsidR="007A3E11" w:rsidRPr="00C92452" w:rsidRDefault="007A3E11" w:rsidP="00C92452">
    <w:pPr>
      <w:pStyle w:val="Header"/>
      <w:jc w:val="center"/>
    </w:pPr>
    <w:r w:rsidRPr="00C92452">
      <w:rPr>
        <w:rFonts w:ascii="Calibri" w:hAnsi="Calibri" w:cs="Calibri"/>
        <w:b/>
        <w:color w:val="F00000"/>
        <w:sz w:val="24"/>
      </w:rPr>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DDD3" w14:textId="363CBB97" w:rsidR="007A3E11" w:rsidRPr="00C92452" w:rsidRDefault="007A3E11" w:rsidP="00C9245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9D85" w14:textId="77777777" w:rsidR="007A3E11" w:rsidRPr="00C92452" w:rsidRDefault="007A3E11" w:rsidP="00C92452">
    <w:pPr>
      <w:pStyle w:val="Header"/>
      <w:jc w:val="center"/>
      <w:rPr>
        <w:rFonts w:ascii="Calibri" w:hAnsi="Calibri" w:cs="Calibri"/>
        <w:b/>
        <w:bCs/>
        <w:color w:val="F00000"/>
        <w:sz w:val="24"/>
      </w:rPr>
    </w:pPr>
    <w:r>
      <w:rPr>
        <w:b/>
        <w:bCs/>
      </w:rPr>
      <w:fldChar w:fldCharType="begin" w:fldLock="1"/>
    </w:r>
    <w:r>
      <w:rPr>
        <w:b/>
        <w:bCs/>
      </w:rPr>
      <w:instrText xml:space="preserve"> DOCPROPERTY bjHeaderFirstPageDocProperty \* MERGEFORMAT </w:instrText>
    </w:r>
    <w:r>
      <w:rPr>
        <w:b/>
        <w:bCs/>
      </w:rPr>
      <w:fldChar w:fldCharType="separate"/>
    </w:r>
    <w:r w:rsidRPr="00C92452">
      <w:rPr>
        <w:rFonts w:ascii="Calibri" w:hAnsi="Calibri" w:cs="Calibri"/>
        <w:b/>
        <w:bCs/>
        <w:color w:val="F00000"/>
        <w:sz w:val="24"/>
      </w:rPr>
      <w:t>OFFICIAL</w:t>
    </w:r>
  </w:p>
  <w:p w14:paraId="790FCBAF" w14:textId="77777777" w:rsidR="007A3E11" w:rsidRDefault="007A3E11" w:rsidP="00C92452">
    <w:pPr>
      <w:pStyle w:val="Header"/>
      <w:jc w:val="center"/>
      <w:rPr>
        <w:b/>
        <w:bCs/>
      </w:rPr>
    </w:pPr>
    <w:r w:rsidRPr="00C92452">
      <w:rPr>
        <w:rFonts w:ascii="Calibri" w:hAnsi="Calibri" w:cs="Calibri"/>
        <w:b/>
        <w:bCs/>
        <w:color w:val="F00000"/>
        <w:sz w:val="24"/>
      </w:rPr>
      <w:t xml:space="preserve"> </w:t>
    </w:r>
    <w:r>
      <w:rPr>
        <w:b/>
        <w:bCs/>
      </w:rPr>
      <w:fldChar w:fldCharType="end"/>
    </w:r>
  </w:p>
  <w:p w14:paraId="6E05E6A4" w14:textId="77777777" w:rsidR="007A3E11" w:rsidRDefault="007A3E11">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40C"/>
    <w:multiLevelType w:val="hybridMultilevel"/>
    <w:tmpl w:val="7F06A2A6"/>
    <w:lvl w:ilvl="0" w:tplc="FA6A582C">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30036CC"/>
    <w:multiLevelType w:val="hybridMultilevel"/>
    <w:tmpl w:val="E5F80340"/>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A30746"/>
    <w:multiLevelType w:val="hybridMultilevel"/>
    <w:tmpl w:val="8BEC675E"/>
    <w:lvl w:ilvl="0" w:tplc="1892DE3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42A3643"/>
    <w:multiLevelType w:val="hybridMultilevel"/>
    <w:tmpl w:val="E6DAF7EC"/>
    <w:lvl w:ilvl="0" w:tplc="08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 w15:restartNumberingAfterBreak="0">
    <w:nsid w:val="16614A90"/>
    <w:multiLevelType w:val="hybridMultilevel"/>
    <w:tmpl w:val="6908EF66"/>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7C682A"/>
    <w:multiLevelType w:val="hybridMultilevel"/>
    <w:tmpl w:val="19400170"/>
    <w:lvl w:ilvl="0" w:tplc="5DD8B082">
      <w:start w:val="1"/>
      <w:numFmt w:val="lowerLetter"/>
      <w:lvlText w:val="(%1)"/>
      <w:lvlJc w:val="left"/>
      <w:pPr>
        <w:ind w:left="1287" w:hanging="360"/>
      </w:pPr>
      <w:rPr>
        <w:rFonts w:ascii="Arial" w:eastAsia="Times New Roman" w:hAnsi="Arial" w:cs="Times New Roman"/>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6" w15:restartNumberingAfterBreak="0">
    <w:nsid w:val="288245D8"/>
    <w:multiLevelType w:val="hybridMultilevel"/>
    <w:tmpl w:val="5C046490"/>
    <w:lvl w:ilvl="0" w:tplc="08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15:restartNumberingAfterBreak="0">
    <w:nsid w:val="29B70D62"/>
    <w:multiLevelType w:val="hybridMultilevel"/>
    <w:tmpl w:val="6922BB54"/>
    <w:lvl w:ilvl="0" w:tplc="87CE5190">
      <w:start w:val="2"/>
      <w:numFmt w:val="bullet"/>
      <w:lvlText w:val="-"/>
      <w:lvlJc w:val="left"/>
      <w:pPr>
        <w:ind w:left="720" w:hanging="360"/>
      </w:pPr>
      <w:rPr>
        <w:rFonts w:ascii="Arial" w:eastAsia="Times New Roman" w:hAnsi="Arial" w:cs="Arial"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BFD33E8"/>
    <w:multiLevelType w:val="hybridMultilevel"/>
    <w:tmpl w:val="03A2BFAE"/>
    <w:lvl w:ilvl="0" w:tplc="F31AED10">
      <w:start w:val="1"/>
      <w:numFmt w:val="bullet"/>
      <w:pStyle w:val="FSBullet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D57B04"/>
    <w:multiLevelType w:val="hybridMultilevel"/>
    <w:tmpl w:val="F02C800A"/>
    <w:lvl w:ilvl="0" w:tplc="5DDE9DD0">
      <w:start w:val="1"/>
      <w:numFmt w:val="decimal"/>
      <w:lvlText w:val="%1."/>
      <w:lvlJc w:val="left"/>
      <w:pPr>
        <w:ind w:left="720" w:hanging="360"/>
      </w:pPr>
      <w:rPr>
        <w:rFonts w:ascii="Arial" w:eastAsiaTheme="minorHAnsi" w:hAnsi="Arial"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F05014A"/>
    <w:multiLevelType w:val="hybridMultilevel"/>
    <w:tmpl w:val="4FF0FA32"/>
    <w:lvl w:ilvl="0" w:tplc="2C6C7F68">
      <w:start w:val="1"/>
      <w:numFmt w:val="bullet"/>
      <w:pStyle w:val="FSBullet3"/>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06C6883"/>
    <w:multiLevelType w:val="hybridMultilevel"/>
    <w:tmpl w:val="20C46B70"/>
    <w:lvl w:ilvl="0" w:tplc="9D24EF0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12" w15:restartNumberingAfterBreak="0">
    <w:nsid w:val="33B305D8"/>
    <w:multiLevelType w:val="hybridMultilevel"/>
    <w:tmpl w:val="A6522DF2"/>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6EB0BB6"/>
    <w:multiLevelType w:val="hybridMultilevel"/>
    <w:tmpl w:val="65CE2158"/>
    <w:lvl w:ilvl="0" w:tplc="4ACCC69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89D141D"/>
    <w:multiLevelType w:val="hybridMultilevel"/>
    <w:tmpl w:val="AF5CD4A8"/>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8E5611B"/>
    <w:multiLevelType w:val="hybridMultilevel"/>
    <w:tmpl w:val="41EA393A"/>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DA810E5"/>
    <w:multiLevelType w:val="hybridMultilevel"/>
    <w:tmpl w:val="5F8845D4"/>
    <w:lvl w:ilvl="0" w:tplc="08090017">
      <w:start w:val="1"/>
      <w:numFmt w:val="lowerLetter"/>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EF4BB0"/>
    <w:multiLevelType w:val="hybridMultilevel"/>
    <w:tmpl w:val="225214E0"/>
    <w:lvl w:ilvl="0" w:tplc="1200CD08">
      <w:start w:val="1"/>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214217"/>
    <w:multiLevelType w:val="hybridMultilevel"/>
    <w:tmpl w:val="6BCA9686"/>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FB420E6"/>
    <w:multiLevelType w:val="hybridMultilevel"/>
    <w:tmpl w:val="9D3CA5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FBA10DA"/>
    <w:multiLevelType w:val="hybridMultilevel"/>
    <w:tmpl w:val="73A856E2"/>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6394556"/>
    <w:multiLevelType w:val="hybridMultilevel"/>
    <w:tmpl w:val="8C42513A"/>
    <w:lvl w:ilvl="0" w:tplc="08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2" w15:restartNumberingAfterBreak="0">
    <w:nsid w:val="46462D14"/>
    <w:multiLevelType w:val="hybridMultilevel"/>
    <w:tmpl w:val="1D546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8165D8"/>
    <w:multiLevelType w:val="hybridMultilevel"/>
    <w:tmpl w:val="5C8A8778"/>
    <w:lvl w:ilvl="0" w:tplc="92A899D8">
      <w:start w:val="1"/>
      <w:numFmt w:val="lowerRoman"/>
      <w:lvlText w:val="(%1)"/>
      <w:lvlJc w:val="left"/>
      <w:pPr>
        <w:ind w:left="1710" w:hanging="72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24" w15:restartNumberingAfterBreak="0">
    <w:nsid w:val="4CBD36CE"/>
    <w:multiLevelType w:val="hybridMultilevel"/>
    <w:tmpl w:val="7FA69D36"/>
    <w:lvl w:ilvl="0" w:tplc="0388B4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3E40EB"/>
    <w:multiLevelType w:val="hybridMultilevel"/>
    <w:tmpl w:val="5782883E"/>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0C651DE"/>
    <w:multiLevelType w:val="hybridMultilevel"/>
    <w:tmpl w:val="4734213E"/>
    <w:lvl w:ilvl="0" w:tplc="BED80A8E">
      <w:start w:val="1"/>
      <w:numFmt w:val="lowerLetter"/>
      <w:lvlText w:val="(%1)"/>
      <w:lvlJc w:val="left"/>
      <w:pPr>
        <w:ind w:left="927" w:hanging="360"/>
      </w:pPr>
      <w:rPr>
        <w:rFonts w:ascii="Arial" w:eastAsia="Times New Roman" w:hAnsi="Arial" w:cs="Times New Roman"/>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7" w15:restartNumberingAfterBreak="0">
    <w:nsid w:val="628F5665"/>
    <w:multiLevelType w:val="hybridMultilevel"/>
    <w:tmpl w:val="38EE7A12"/>
    <w:lvl w:ilvl="0" w:tplc="4A96B6E2">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7833197E"/>
    <w:multiLevelType w:val="hybridMultilevel"/>
    <w:tmpl w:val="413AC77C"/>
    <w:lvl w:ilvl="0" w:tplc="08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9" w15:restartNumberingAfterBreak="0">
    <w:nsid w:val="7DB72431"/>
    <w:multiLevelType w:val="hybridMultilevel"/>
    <w:tmpl w:val="296A16B2"/>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CC6080"/>
    <w:multiLevelType w:val="hybridMultilevel"/>
    <w:tmpl w:val="97D2EB40"/>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1151395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3613807">
    <w:abstractNumId w:val="8"/>
  </w:num>
  <w:num w:numId="3" w16cid:durableId="923683764">
    <w:abstractNumId w:val="2"/>
  </w:num>
  <w:num w:numId="4" w16cid:durableId="2054848119">
    <w:abstractNumId w:val="10"/>
  </w:num>
  <w:num w:numId="5" w16cid:durableId="1316110450">
    <w:abstractNumId w:val="24"/>
  </w:num>
  <w:num w:numId="6" w16cid:durableId="508831950">
    <w:abstractNumId w:val="14"/>
  </w:num>
  <w:num w:numId="7" w16cid:durableId="1992637608">
    <w:abstractNumId w:val="11"/>
  </w:num>
  <w:num w:numId="8" w16cid:durableId="1937521200">
    <w:abstractNumId w:val="26"/>
  </w:num>
  <w:num w:numId="9" w16cid:durableId="1379865422">
    <w:abstractNumId w:val="30"/>
  </w:num>
  <w:num w:numId="10" w16cid:durableId="643435442">
    <w:abstractNumId w:val="4"/>
  </w:num>
  <w:num w:numId="11" w16cid:durableId="1986422307">
    <w:abstractNumId w:val="15"/>
  </w:num>
  <w:num w:numId="12" w16cid:durableId="552228689">
    <w:abstractNumId w:val="7"/>
  </w:num>
  <w:num w:numId="13" w16cid:durableId="2098481913">
    <w:abstractNumId w:val="0"/>
  </w:num>
  <w:num w:numId="14" w16cid:durableId="1942032533">
    <w:abstractNumId w:val="6"/>
  </w:num>
  <w:num w:numId="15" w16cid:durableId="773596299">
    <w:abstractNumId w:val="22"/>
  </w:num>
  <w:num w:numId="16" w16cid:durableId="951322594">
    <w:abstractNumId w:val="20"/>
  </w:num>
  <w:num w:numId="17" w16cid:durableId="1459568926">
    <w:abstractNumId w:val="29"/>
  </w:num>
  <w:num w:numId="18" w16cid:durableId="5233244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8527493">
    <w:abstractNumId w:val="27"/>
  </w:num>
  <w:num w:numId="20" w16cid:durableId="456024002">
    <w:abstractNumId w:val="23"/>
  </w:num>
  <w:num w:numId="21" w16cid:durableId="1075782178">
    <w:abstractNumId w:val="28"/>
  </w:num>
  <w:num w:numId="22" w16cid:durableId="1098989364">
    <w:abstractNumId w:val="17"/>
  </w:num>
  <w:num w:numId="23" w16cid:durableId="1709598013">
    <w:abstractNumId w:val="1"/>
  </w:num>
  <w:num w:numId="24" w16cid:durableId="1846288971">
    <w:abstractNumId w:val="3"/>
  </w:num>
  <w:num w:numId="25" w16cid:durableId="2080058280">
    <w:abstractNumId w:val="18"/>
  </w:num>
  <w:num w:numId="26" w16cid:durableId="1907641725">
    <w:abstractNumId w:val="25"/>
  </w:num>
  <w:num w:numId="27" w16cid:durableId="1016268247">
    <w:abstractNumId w:val="12"/>
  </w:num>
  <w:num w:numId="28" w16cid:durableId="1466045293">
    <w:abstractNumId w:val="9"/>
  </w:num>
  <w:num w:numId="29" w16cid:durableId="835727418">
    <w:abstractNumId w:val="16"/>
  </w:num>
  <w:num w:numId="30" w16cid:durableId="2061703903">
    <w:abstractNumId w:val="21"/>
  </w:num>
  <w:num w:numId="31" w16cid:durableId="117684867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3F8"/>
    <w:rsid w:val="000001D1"/>
    <w:rsid w:val="0000034F"/>
    <w:rsid w:val="000005C4"/>
    <w:rsid w:val="00000B7E"/>
    <w:rsid w:val="00000E8C"/>
    <w:rsid w:val="00001499"/>
    <w:rsid w:val="00001789"/>
    <w:rsid w:val="00001D3D"/>
    <w:rsid w:val="000021F1"/>
    <w:rsid w:val="000022E8"/>
    <w:rsid w:val="00002423"/>
    <w:rsid w:val="0000247B"/>
    <w:rsid w:val="0000344C"/>
    <w:rsid w:val="00003599"/>
    <w:rsid w:val="0000371E"/>
    <w:rsid w:val="00003849"/>
    <w:rsid w:val="000038E3"/>
    <w:rsid w:val="00003D15"/>
    <w:rsid w:val="000045AC"/>
    <w:rsid w:val="0000469B"/>
    <w:rsid w:val="0000493B"/>
    <w:rsid w:val="00004BCF"/>
    <w:rsid w:val="00004E07"/>
    <w:rsid w:val="0000527F"/>
    <w:rsid w:val="00005598"/>
    <w:rsid w:val="000058D1"/>
    <w:rsid w:val="00005DE2"/>
    <w:rsid w:val="00005E8E"/>
    <w:rsid w:val="000062E3"/>
    <w:rsid w:val="000064A4"/>
    <w:rsid w:val="000065BC"/>
    <w:rsid w:val="0000690B"/>
    <w:rsid w:val="000073FB"/>
    <w:rsid w:val="00007725"/>
    <w:rsid w:val="000077C7"/>
    <w:rsid w:val="00007F6A"/>
    <w:rsid w:val="00010E49"/>
    <w:rsid w:val="00010E79"/>
    <w:rsid w:val="00011187"/>
    <w:rsid w:val="000114A4"/>
    <w:rsid w:val="000118D1"/>
    <w:rsid w:val="000124A0"/>
    <w:rsid w:val="00012B2A"/>
    <w:rsid w:val="00013A4B"/>
    <w:rsid w:val="00013A8F"/>
    <w:rsid w:val="00014172"/>
    <w:rsid w:val="00014296"/>
    <w:rsid w:val="00014444"/>
    <w:rsid w:val="00014590"/>
    <w:rsid w:val="00014672"/>
    <w:rsid w:val="000147E4"/>
    <w:rsid w:val="00014A1D"/>
    <w:rsid w:val="00014E34"/>
    <w:rsid w:val="0001533A"/>
    <w:rsid w:val="000161C5"/>
    <w:rsid w:val="000162DF"/>
    <w:rsid w:val="000164FB"/>
    <w:rsid w:val="00016559"/>
    <w:rsid w:val="00016BB2"/>
    <w:rsid w:val="0001719D"/>
    <w:rsid w:val="00017FD8"/>
    <w:rsid w:val="00020861"/>
    <w:rsid w:val="00020DE5"/>
    <w:rsid w:val="00021114"/>
    <w:rsid w:val="00021135"/>
    <w:rsid w:val="00021201"/>
    <w:rsid w:val="000217FF"/>
    <w:rsid w:val="00021BCD"/>
    <w:rsid w:val="00021DC0"/>
    <w:rsid w:val="0002223A"/>
    <w:rsid w:val="00022381"/>
    <w:rsid w:val="00022835"/>
    <w:rsid w:val="00022998"/>
    <w:rsid w:val="000230D7"/>
    <w:rsid w:val="000230FA"/>
    <w:rsid w:val="000232DC"/>
    <w:rsid w:val="00023A8B"/>
    <w:rsid w:val="00023F72"/>
    <w:rsid w:val="000247BE"/>
    <w:rsid w:val="00024F08"/>
    <w:rsid w:val="00024FB6"/>
    <w:rsid w:val="00025132"/>
    <w:rsid w:val="00025D42"/>
    <w:rsid w:val="00025F59"/>
    <w:rsid w:val="0002659C"/>
    <w:rsid w:val="00026715"/>
    <w:rsid w:val="00026BDA"/>
    <w:rsid w:val="0002729E"/>
    <w:rsid w:val="00027B68"/>
    <w:rsid w:val="00030B4C"/>
    <w:rsid w:val="00030C00"/>
    <w:rsid w:val="00030E9F"/>
    <w:rsid w:val="00031690"/>
    <w:rsid w:val="0003275B"/>
    <w:rsid w:val="00032B45"/>
    <w:rsid w:val="000332AE"/>
    <w:rsid w:val="000333BD"/>
    <w:rsid w:val="00033990"/>
    <w:rsid w:val="00033F44"/>
    <w:rsid w:val="000354AB"/>
    <w:rsid w:val="00035726"/>
    <w:rsid w:val="0003584D"/>
    <w:rsid w:val="00035B04"/>
    <w:rsid w:val="00035FF3"/>
    <w:rsid w:val="0003651C"/>
    <w:rsid w:val="0003694F"/>
    <w:rsid w:val="00036CDC"/>
    <w:rsid w:val="00036FC3"/>
    <w:rsid w:val="0003735A"/>
    <w:rsid w:val="00037505"/>
    <w:rsid w:val="000404DD"/>
    <w:rsid w:val="000407AE"/>
    <w:rsid w:val="00040BBD"/>
    <w:rsid w:val="00040FC2"/>
    <w:rsid w:val="000411BB"/>
    <w:rsid w:val="0004179E"/>
    <w:rsid w:val="000418F0"/>
    <w:rsid w:val="00041986"/>
    <w:rsid w:val="00041ACA"/>
    <w:rsid w:val="00042C04"/>
    <w:rsid w:val="000430C8"/>
    <w:rsid w:val="000436A5"/>
    <w:rsid w:val="00043878"/>
    <w:rsid w:val="000438FF"/>
    <w:rsid w:val="00043C74"/>
    <w:rsid w:val="000449BB"/>
    <w:rsid w:val="00044DF3"/>
    <w:rsid w:val="000456D5"/>
    <w:rsid w:val="0004572D"/>
    <w:rsid w:val="00045C9D"/>
    <w:rsid w:val="00045D1E"/>
    <w:rsid w:val="00045FEB"/>
    <w:rsid w:val="00046549"/>
    <w:rsid w:val="00046871"/>
    <w:rsid w:val="00047269"/>
    <w:rsid w:val="0004730F"/>
    <w:rsid w:val="00047841"/>
    <w:rsid w:val="0004794D"/>
    <w:rsid w:val="00047A26"/>
    <w:rsid w:val="00047A51"/>
    <w:rsid w:val="00047FA1"/>
    <w:rsid w:val="00050317"/>
    <w:rsid w:val="00050E0C"/>
    <w:rsid w:val="00050E93"/>
    <w:rsid w:val="00050F50"/>
    <w:rsid w:val="00050F5D"/>
    <w:rsid w:val="00051021"/>
    <w:rsid w:val="000519DD"/>
    <w:rsid w:val="00051A84"/>
    <w:rsid w:val="00051CBB"/>
    <w:rsid w:val="000524F0"/>
    <w:rsid w:val="000528FD"/>
    <w:rsid w:val="00052AA7"/>
    <w:rsid w:val="00052D54"/>
    <w:rsid w:val="00052F1D"/>
    <w:rsid w:val="00053B44"/>
    <w:rsid w:val="00053D9C"/>
    <w:rsid w:val="00053F53"/>
    <w:rsid w:val="0005437A"/>
    <w:rsid w:val="00054695"/>
    <w:rsid w:val="00054BBA"/>
    <w:rsid w:val="00055188"/>
    <w:rsid w:val="000552A8"/>
    <w:rsid w:val="00055548"/>
    <w:rsid w:val="00056736"/>
    <w:rsid w:val="00056797"/>
    <w:rsid w:val="000570DF"/>
    <w:rsid w:val="000574F5"/>
    <w:rsid w:val="000576EB"/>
    <w:rsid w:val="0005780B"/>
    <w:rsid w:val="00057BF6"/>
    <w:rsid w:val="00057E01"/>
    <w:rsid w:val="000606C2"/>
    <w:rsid w:val="00060754"/>
    <w:rsid w:val="00060A0A"/>
    <w:rsid w:val="0006134B"/>
    <w:rsid w:val="00061436"/>
    <w:rsid w:val="000615DA"/>
    <w:rsid w:val="000629DA"/>
    <w:rsid w:val="00062E9C"/>
    <w:rsid w:val="00063053"/>
    <w:rsid w:val="00063C85"/>
    <w:rsid w:val="00063E69"/>
    <w:rsid w:val="000644B3"/>
    <w:rsid w:val="00064A7E"/>
    <w:rsid w:val="00064A81"/>
    <w:rsid w:val="00064B2D"/>
    <w:rsid w:val="000656CB"/>
    <w:rsid w:val="00065F1F"/>
    <w:rsid w:val="00065FF9"/>
    <w:rsid w:val="00066011"/>
    <w:rsid w:val="00066218"/>
    <w:rsid w:val="0006688B"/>
    <w:rsid w:val="000670CA"/>
    <w:rsid w:val="00067278"/>
    <w:rsid w:val="00067358"/>
    <w:rsid w:val="000674B1"/>
    <w:rsid w:val="00070A8D"/>
    <w:rsid w:val="00070F47"/>
    <w:rsid w:val="00071263"/>
    <w:rsid w:val="00071679"/>
    <w:rsid w:val="0007191B"/>
    <w:rsid w:val="00071D15"/>
    <w:rsid w:val="000721E1"/>
    <w:rsid w:val="000723DA"/>
    <w:rsid w:val="000724E7"/>
    <w:rsid w:val="00073278"/>
    <w:rsid w:val="00073293"/>
    <w:rsid w:val="00073637"/>
    <w:rsid w:val="00073A1A"/>
    <w:rsid w:val="00073B61"/>
    <w:rsid w:val="00073E5C"/>
    <w:rsid w:val="00075377"/>
    <w:rsid w:val="000757CD"/>
    <w:rsid w:val="00076699"/>
    <w:rsid w:val="00076D33"/>
    <w:rsid w:val="00076D3B"/>
    <w:rsid w:val="00077253"/>
    <w:rsid w:val="00077838"/>
    <w:rsid w:val="00077859"/>
    <w:rsid w:val="00077AEA"/>
    <w:rsid w:val="00077B09"/>
    <w:rsid w:val="00077B67"/>
    <w:rsid w:val="00077B81"/>
    <w:rsid w:val="000801F0"/>
    <w:rsid w:val="00080955"/>
    <w:rsid w:val="00080D35"/>
    <w:rsid w:val="00080FC6"/>
    <w:rsid w:val="00081427"/>
    <w:rsid w:val="00081B0A"/>
    <w:rsid w:val="00081B1D"/>
    <w:rsid w:val="00081D10"/>
    <w:rsid w:val="00082841"/>
    <w:rsid w:val="00082B96"/>
    <w:rsid w:val="00082BCD"/>
    <w:rsid w:val="00083C2B"/>
    <w:rsid w:val="00083F8B"/>
    <w:rsid w:val="0008425C"/>
    <w:rsid w:val="00084A2B"/>
    <w:rsid w:val="000850AC"/>
    <w:rsid w:val="000850CC"/>
    <w:rsid w:val="00085397"/>
    <w:rsid w:val="00085AF3"/>
    <w:rsid w:val="00086C7D"/>
    <w:rsid w:val="00087001"/>
    <w:rsid w:val="00087055"/>
    <w:rsid w:val="000872F0"/>
    <w:rsid w:val="0008777E"/>
    <w:rsid w:val="00087924"/>
    <w:rsid w:val="00087C59"/>
    <w:rsid w:val="0009015F"/>
    <w:rsid w:val="00090172"/>
    <w:rsid w:val="00090203"/>
    <w:rsid w:val="000902D0"/>
    <w:rsid w:val="00090437"/>
    <w:rsid w:val="0009053A"/>
    <w:rsid w:val="000906B4"/>
    <w:rsid w:val="00090A78"/>
    <w:rsid w:val="00090BF6"/>
    <w:rsid w:val="00090C9A"/>
    <w:rsid w:val="00091BFA"/>
    <w:rsid w:val="00092C31"/>
    <w:rsid w:val="00092D48"/>
    <w:rsid w:val="00092FAF"/>
    <w:rsid w:val="00093069"/>
    <w:rsid w:val="00093731"/>
    <w:rsid w:val="00093C7F"/>
    <w:rsid w:val="000946ED"/>
    <w:rsid w:val="00094877"/>
    <w:rsid w:val="00094EC3"/>
    <w:rsid w:val="0009520B"/>
    <w:rsid w:val="0009531D"/>
    <w:rsid w:val="00095773"/>
    <w:rsid w:val="00096052"/>
    <w:rsid w:val="000962AA"/>
    <w:rsid w:val="00096AAA"/>
    <w:rsid w:val="000978C1"/>
    <w:rsid w:val="00097C50"/>
    <w:rsid w:val="00097E30"/>
    <w:rsid w:val="00097EB4"/>
    <w:rsid w:val="000A0146"/>
    <w:rsid w:val="000A0713"/>
    <w:rsid w:val="000A0E19"/>
    <w:rsid w:val="000A0E8D"/>
    <w:rsid w:val="000A1AB0"/>
    <w:rsid w:val="000A1D77"/>
    <w:rsid w:val="000A1F2C"/>
    <w:rsid w:val="000A3D8B"/>
    <w:rsid w:val="000A4064"/>
    <w:rsid w:val="000A49C9"/>
    <w:rsid w:val="000A5CF8"/>
    <w:rsid w:val="000A5EC4"/>
    <w:rsid w:val="000A644D"/>
    <w:rsid w:val="000A64C8"/>
    <w:rsid w:val="000A6810"/>
    <w:rsid w:val="000A6F13"/>
    <w:rsid w:val="000A79E8"/>
    <w:rsid w:val="000A79F8"/>
    <w:rsid w:val="000B0105"/>
    <w:rsid w:val="000B0271"/>
    <w:rsid w:val="000B0556"/>
    <w:rsid w:val="000B0E00"/>
    <w:rsid w:val="000B1B64"/>
    <w:rsid w:val="000B2231"/>
    <w:rsid w:val="000B22EE"/>
    <w:rsid w:val="000B271A"/>
    <w:rsid w:val="000B2899"/>
    <w:rsid w:val="000B2EEA"/>
    <w:rsid w:val="000B33A4"/>
    <w:rsid w:val="000B33FD"/>
    <w:rsid w:val="000B36CC"/>
    <w:rsid w:val="000B3C38"/>
    <w:rsid w:val="000B427A"/>
    <w:rsid w:val="000B447B"/>
    <w:rsid w:val="000B4596"/>
    <w:rsid w:val="000B4A80"/>
    <w:rsid w:val="000B4AB0"/>
    <w:rsid w:val="000B4F6E"/>
    <w:rsid w:val="000B519E"/>
    <w:rsid w:val="000B532A"/>
    <w:rsid w:val="000B53F1"/>
    <w:rsid w:val="000B542B"/>
    <w:rsid w:val="000B578A"/>
    <w:rsid w:val="000B620A"/>
    <w:rsid w:val="000B69E9"/>
    <w:rsid w:val="000B6AF2"/>
    <w:rsid w:val="000B6DB5"/>
    <w:rsid w:val="000B6E08"/>
    <w:rsid w:val="000B7591"/>
    <w:rsid w:val="000B76B7"/>
    <w:rsid w:val="000B7746"/>
    <w:rsid w:val="000B7A87"/>
    <w:rsid w:val="000C02D9"/>
    <w:rsid w:val="000C0B75"/>
    <w:rsid w:val="000C1142"/>
    <w:rsid w:val="000C138B"/>
    <w:rsid w:val="000C1412"/>
    <w:rsid w:val="000C14E6"/>
    <w:rsid w:val="000C180F"/>
    <w:rsid w:val="000C1E78"/>
    <w:rsid w:val="000C28A3"/>
    <w:rsid w:val="000C3251"/>
    <w:rsid w:val="000C3778"/>
    <w:rsid w:val="000C4477"/>
    <w:rsid w:val="000C4E88"/>
    <w:rsid w:val="000C51BD"/>
    <w:rsid w:val="000C608F"/>
    <w:rsid w:val="000C622D"/>
    <w:rsid w:val="000C6238"/>
    <w:rsid w:val="000C6467"/>
    <w:rsid w:val="000C667C"/>
    <w:rsid w:val="000C6929"/>
    <w:rsid w:val="000C6B51"/>
    <w:rsid w:val="000D02A2"/>
    <w:rsid w:val="000D03A6"/>
    <w:rsid w:val="000D0F2E"/>
    <w:rsid w:val="000D13C1"/>
    <w:rsid w:val="000D1D52"/>
    <w:rsid w:val="000D2162"/>
    <w:rsid w:val="000D22AA"/>
    <w:rsid w:val="000D305F"/>
    <w:rsid w:val="000D30FC"/>
    <w:rsid w:val="000D33DE"/>
    <w:rsid w:val="000D34E1"/>
    <w:rsid w:val="000D3545"/>
    <w:rsid w:val="000D3FD2"/>
    <w:rsid w:val="000D3FF6"/>
    <w:rsid w:val="000D43AE"/>
    <w:rsid w:val="000D43BD"/>
    <w:rsid w:val="000D44B2"/>
    <w:rsid w:val="000D5623"/>
    <w:rsid w:val="000D592D"/>
    <w:rsid w:val="000D605C"/>
    <w:rsid w:val="000D65A4"/>
    <w:rsid w:val="000D69F7"/>
    <w:rsid w:val="000D6FD4"/>
    <w:rsid w:val="000D71B7"/>
    <w:rsid w:val="000D763B"/>
    <w:rsid w:val="000D7A7B"/>
    <w:rsid w:val="000D7B1C"/>
    <w:rsid w:val="000D7E10"/>
    <w:rsid w:val="000E068F"/>
    <w:rsid w:val="000E0AE4"/>
    <w:rsid w:val="000E1007"/>
    <w:rsid w:val="000E12CD"/>
    <w:rsid w:val="000E13DF"/>
    <w:rsid w:val="000E1858"/>
    <w:rsid w:val="000E18B7"/>
    <w:rsid w:val="000E1AA6"/>
    <w:rsid w:val="000E1EA4"/>
    <w:rsid w:val="000E1FDE"/>
    <w:rsid w:val="000E20BE"/>
    <w:rsid w:val="000E2BAE"/>
    <w:rsid w:val="000E2D7D"/>
    <w:rsid w:val="000E2E7B"/>
    <w:rsid w:val="000E35A8"/>
    <w:rsid w:val="000E36C2"/>
    <w:rsid w:val="000E36FA"/>
    <w:rsid w:val="000E3DBC"/>
    <w:rsid w:val="000E40EB"/>
    <w:rsid w:val="000E4524"/>
    <w:rsid w:val="000E4990"/>
    <w:rsid w:val="000E51FA"/>
    <w:rsid w:val="000E587B"/>
    <w:rsid w:val="000E62C3"/>
    <w:rsid w:val="000E662F"/>
    <w:rsid w:val="000E69BC"/>
    <w:rsid w:val="000E69D3"/>
    <w:rsid w:val="000E723B"/>
    <w:rsid w:val="000E72E1"/>
    <w:rsid w:val="000E75E1"/>
    <w:rsid w:val="000E7BA6"/>
    <w:rsid w:val="000E7BCE"/>
    <w:rsid w:val="000F048A"/>
    <w:rsid w:val="000F073D"/>
    <w:rsid w:val="000F13DB"/>
    <w:rsid w:val="000F17ED"/>
    <w:rsid w:val="000F2586"/>
    <w:rsid w:val="000F2E96"/>
    <w:rsid w:val="000F3192"/>
    <w:rsid w:val="000F360B"/>
    <w:rsid w:val="000F3722"/>
    <w:rsid w:val="000F3B51"/>
    <w:rsid w:val="000F3CB5"/>
    <w:rsid w:val="000F3CFE"/>
    <w:rsid w:val="000F3F98"/>
    <w:rsid w:val="000F433A"/>
    <w:rsid w:val="000F4821"/>
    <w:rsid w:val="000F4D12"/>
    <w:rsid w:val="000F5392"/>
    <w:rsid w:val="000F569C"/>
    <w:rsid w:val="000F5814"/>
    <w:rsid w:val="000F5C29"/>
    <w:rsid w:val="000F6513"/>
    <w:rsid w:val="000F6568"/>
    <w:rsid w:val="000F6A4E"/>
    <w:rsid w:val="000F6B35"/>
    <w:rsid w:val="000F6DE4"/>
    <w:rsid w:val="000F6E12"/>
    <w:rsid w:val="000F6F1C"/>
    <w:rsid w:val="000F6F6F"/>
    <w:rsid w:val="000F7031"/>
    <w:rsid w:val="000F70C1"/>
    <w:rsid w:val="000F73A4"/>
    <w:rsid w:val="000F74F3"/>
    <w:rsid w:val="000F7D73"/>
    <w:rsid w:val="0010027D"/>
    <w:rsid w:val="0010095B"/>
    <w:rsid w:val="00100C8E"/>
    <w:rsid w:val="001016F6"/>
    <w:rsid w:val="00101BB5"/>
    <w:rsid w:val="00101C9A"/>
    <w:rsid w:val="001021E1"/>
    <w:rsid w:val="00102819"/>
    <w:rsid w:val="001035D8"/>
    <w:rsid w:val="00104544"/>
    <w:rsid w:val="00104774"/>
    <w:rsid w:val="0010479C"/>
    <w:rsid w:val="001048B0"/>
    <w:rsid w:val="00104C71"/>
    <w:rsid w:val="00104F89"/>
    <w:rsid w:val="001056B9"/>
    <w:rsid w:val="001058CF"/>
    <w:rsid w:val="001060CB"/>
    <w:rsid w:val="00106135"/>
    <w:rsid w:val="00106447"/>
    <w:rsid w:val="001066FF"/>
    <w:rsid w:val="00106A0F"/>
    <w:rsid w:val="00106C67"/>
    <w:rsid w:val="00106E22"/>
    <w:rsid w:val="001070B6"/>
    <w:rsid w:val="001072D7"/>
    <w:rsid w:val="0010778D"/>
    <w:rsid w:val="00107C4E"/>
    <w:rsid w:val="0011070D"/>
    <w:rsid w:val="00110939"/>
    <w:rsid w:val="001109BF"/>
    <w:rsid w:val="00111687"/>
    <w:rsid w:val="00111708"/>
    <w:rsid w:val="00111C84"/>
    <w:rsid w:val="001122EC"/>
    <w:rsid w:val="00112319"/>
    <w:rsid w:val="0011258C"/>
    <w:rsid w:val="0011274A"/>
    <w:rsid w:val="0011290F"/>
    <w:rsid w:val="001134F7"/>
    <w:rsid w:val="00113D68"/>
    <w:rsid w:val="00115458"/>
    <w:rsid w:val="001167ED"/>
    <w:rsid w:val="00116AEB"/>
    <w:rsid w:val="00116E2A"/>
    <w:rsid w:val="001172F2"/>
    <w:rsid w:val="001200E9"/>
    <w:rsid w:val="00120F0D"/>
    <w:rsid w:val="00121724"/>
    <w:rsid w:val="00121922"/>
    <w:rsid w:val="0012208D"/>
    <w:rsid w:val="001222E3"/>
    <w:rsid w:val="0012245A"/>
    <w:rsid w:val="001227D3"/>
    <w:rsid w:val="00122CA0"/>
    <w:rsid w:val="00122EEE"/>
    <w:rsid w:val="00123012"/>
    <w:rsid w:val="001232AA"/>
    <w:rsid w:val="00123352"/>
    <w:rsid w:val="0012388D"/>
    <w:rsid w:val="001238D1"/>
    <w:rsid w:val="00123943"/>
    <w:rsid w:val="00123CD8"/>
    <w:rsid w:val="00123D7C"/>
    <w:rsid w:val="00123F42"/>
    <w:rsid w:val="0012416C"/>
    <w:rsid w:val="001246B3"/>
    <w:rsid w:val="001254DC"/>
    <w:rsid w:val="00125575"/>
    <w:rsid w:val="00125CD8"/>
    <w:rsid w:val="00126360"/>
    <w:rsid w:val="00126377"/>
    <w:rsid w:val="00126735"/>
    <w:rsid w:val="00126ED8"/>
    <w:rsid w:val="00126FAA"/>
    <w:rsid w:val="001271BA"/>
    <w:rsid w:val="0012741E"/>
    <w:rsid w:val="00127926"/>
    <w:rsid w:val="00127BD6"/>
    <w:rsid w:val="00127D25"/>
    <w:rsid w:val="00127E3C"/>
    <w:rsid w:val="0013019B"/>
    <w:rsid w:val="001304CF"/>
    <w:rsid w:val="001305C4"/>
    <w:rsid w:val="001308A7"/>
    <w:rsid w:val="00130AC7"/>
    <w:rsid w:val="00130DF2"/>
    <w:rsid w:val="00131308"/>
    <w:rsid w:val="00132574"/>
    <w:rsid w:val="00132A3D"/>
    <w:rsid w:val="00132CB1"/>
    <w:rsid w:val="00132F47"/>
    <w:rsid w:val="0013309A"/>
    <w:rsid w:val="00133758"/>
    <w:rsid w:val="00133805"/>
    <w:rsid w:val="00133FB1"/>
    <w:rsid w:val="001344FA"/>
    <w:rsid w:val="00134DEF"/>
    <w:rsid w:val="00135289"/>
    <w:rsid w:val="00136287"/>
    <w:rsid w:val="001363CD"/>
    <w:rsid w:val="001363D9"/>
    <w:rsid w:val="001364AC"/>
    <w:rsid w:val="00136829"/>
    <w:rsid w:val="001369F9"/>
    <w:rsid w:val="00136B57"/>
    <w:rsid w:val="00136C2B"/>
    <w:rsid w:val="00137689"/>
    <w:rsid w:val="001379D8"/>
    <w:rsid w:val="001379DB"/>
    <w:rsid w:val="00140131"/>
    <w:rsid w:val="001401FE"/>
    <w:rsid w:val="00140350"/>
    <w:rsid w:val="00140F45"/>
    <w:rsid w:val="00140F80"/>
    <w:rsid w:val="00141269"/>
    <w:rsid w:val="0014132D"/>
    <w:rsid w:val="00142704"/>
    <w:rsid w:val="00143330"/>
    <w:rsid w:val="0014335C"/>
    <w:rsid w:val="001437E9"/>
    <w:rsid w:val="00143AEF"/>
    <w:rsid w:val="00143C9D"/>
    <w:rsid w:val="001445DF"/>
    <w:rsid w:val="00144EF7"/>
    <w:rsid w:val="0014610C"/>
    <w:rsid w:val="001463B4"/>
    <w:rsid w:val="00146A42"/>
    <w:rsid w:val="00146D28"/>
    <w:rsid w:val="0014789F"/>
    <w:rsid w:val="00150B54"/>
    <w:rsid w:val="0015147E"/>
    <w:rsid w:val="0015187A"/>
    <w:rsid w:val="00151991"/>
    <w:rsid w:val="00151C76"/>
    <w:rsid w:val="001520B2"/>
    <w:rsid w:val="001521B0"/>
    <w:rsid w:val="0015247C"/>
    <w:rsid w:val="0015253B"/>
    <w:rsid w:val="00152A4F"/>
    <w:rsid w:val="0015313D"/>
    <w:rsid w:val="001533D5"/>
    <w:rsid w:val="001539B1"/>
    <w:rsid w:val="00153BE9"/>
    <w:rsid w:val="00153C8F"/>
    <w:rsid w:val="00154901"/>
    <w:rsid w:val="00155389"/>
    <w:rsid w:val="00155476"/>
    <w:rsid w:val="00155893"/>
    <w:rsid w:val="00156E4D"/>
    <w:rsid w:val="00157514"/>
    <w:rsid w:val="00157845"/>
    <w:rsid w:val="00157A22"/>
    <w:rsid w:val="00157B4B"/>
    <w:rsid w:val="00160740"/>
    <w:rsid w:val="00161D16"/>
    <w:rsid w:val="00161EF6"/>
    <w:rsid w:val="001625F1"/>
    <w:rsid w:val="0016264A"/>
    <w:rsid w:val="00162A53"/>
    <w:rsid w:val="00162B99"/>
    <w:rsid w:val="00162C30"/>
    <w:rsid w:val="0016341A"/>
    <w:rsid w:val="001639F7"/>
    <w:rsid w:val="00163B6B"/>
    <w:rsid w:val="00163BD5"/>
    <w:rsid w:val="00164FB9"/>
    <w:rsid w:val="00165721"/>
    <w:rsid w:val="00165B44"/>
    <w:rsid w:val="0016639C"/>
    <w:rsid w:val="00166881"/>
    <w:rsid w:val="00166E28"/>
    <w:rsid w:val="00166E4D"/>
    <w:rsid w:val="00167F09"/>
    <w:rsid w:val="00167FD5"/>
    <w:rsid w:val="001702A2"/>
    <w:rsid w:val="00170754"/>
    <w:rsid w:val="00170793"/>
    <w:rsid w:val="00170B18"/>
    <w:rsid w:val="00170EE1"/>
    <w:rsid w:val="00171144"/>
    <w:rsid w:val="001712A8"/>
    <w:rsid w:val="00171300"/>
    <w:rsid w:val="00171A27"/>
    <w:rsid w:val="00171A82"/>
    <w:rsid w:val="00171BAF"/>
    <w:rsid w:val="00171C43"/>
    <w:rsid w:val="00171D0C"/>
    <w:rsid w:val="00172499"/>
    <w:rsid w:val="00172E9E"/>
    <w:rsid w:val="00172F80"/>
    <w:rsid w:val="00173B2A"/>
    <w:rsid w:val="00173C6A"/>
    <w:rsid w:val="00173C8A"/>
    <w:rsid w:val="001743C7"/>
    <w:rsid w:val="00174B6D"/>
    <w:rsid w:val="00175A8D"/>
    <w:rsid w:val="00175F7F"/>
    <w:rsid w:val="00176618"/>
    <w:rsid w:val="001767E7"/>
    <w:rsid w:val="001768A7"/>
    <w:rsid w:val="00176C33"/>
    <w:rsid w:val="00176D10"/>
    <w:rsid w:val="00177102"/>
    <w:rsid w:val="00177124"/>
    <w:rsid w:val="00177837"/>
    <w:rsid w:val="00180060"/>
    <w:rsid w:val="00180374"/>
    <w:rsid w:val="001803C5"/>
    <w:rsid w:val="001803D4"/>
    <w:rsid w:val="001809AE"/>
    <w:rsid w:val="00180A03"/>
    <w:rsid w:val="00180C7C"/>
    <w:rsid w:val="001814DF"/>
    <w:rsid w:val="00181524"/>
    <w:rsid w:val="001817E2"/>
    <w:rsid w:val="001823ED"/>
    <w:rsid w:val="00182C4C"/>
    <w:rsid w:val="00183266"/>
    <w:rsid w:val="00184859"/>
    <w:rsid w:val="00184CD8"/>
    <w:rsid w:val="00184F51"/>
    <w:rsid w:val="00185166"/>
    <w:rsid w:val="0018592A"/>
    <w:rsid w:val="00185EF0"/>
    <w:rsid w:val="00186AC7"/>
    <w:rsid w:val="00186F5B"/>
    <w:rsid w:val="00187472"/>
    <w:rsid w:val="001878C5"/>
    <w:rsid w:val="00187B48"/>
    <w:rsid w:val="00187EDB"/>
    <w:rsid w:val="0019000B"/>
    <w:rsid w:val="001901BB"/>
    <w:rsid w:val="00190459"/>
    <w:rsid w:val="00190B74"/>
    <w:rsid w:val="00190E2C"/>
    <w:rsid w:val="00191176"/>
    <w:rsid w:val="00191B8F"/>
    <w:rsid w:val="0019227F"/>
    <w:rsid w:val="00192364"/>
    <w:rsid w:val="001924EB"/>
    <w:rsid w:val="0019307A"/>
    <w:rsid w:val="00193306"/>
    <w:rsid w:val="001933F8"/>
    <w:rsid w:val="00193884"/>
    <w:rsid w:val="00193947"/>
    <w:rsid w:val="0019399D"/>
    <w:rsid w:val="00193DCD"/>
    <w:rsid w:val="00193E57"/>
    <w:rsid w:val="00193F25"/>
    <w:rsid w:val="00194C07"/>
    <w:rsid w:val="00194D3C"/>
    <w:rsid w:val="00195154"/>
    <w:rsid w:val="00195310"/>
    <w:rsid w:val="00195CAA"/>
    <w:rsid w:val="00195DBB"/>
    <w:rsid w:val="00195E40"/>
    <w:rsid w:val="0019719E"/>
    <w:rsid w:val="001971AE"/>
    <w:rsid w:val="00197487"/>
    <w:rsid w:val="001979A5"/>
    <w:rsid w:val="001979BB"/>
    <w:rsid w:val="00197D8D"/>
    <w:rsid w:val="00197DE6"/>
    <w:rsid w:val="001A023E"/>
    <w:rsid w:val="001A0726"/>
    <w:rsid w:val="001A0AF4"/>
    <w:rsid w:val="001A0DB6"/>
    <w:rsid w:val="001A11F5"/>
    <w:rsid w:val="001A1957"/>
    <w:rsid w:val="001A1A75"/>
    <w:rsid w:val="001A1FF6"/>
    <w:rsid w:val="001A20AE"/>
    <w:rsid w:val="001A2871"/>
    <w:rsid w:val="001A2A65"/>
    <w:rsid w:val="001A2C1F"/>
    <w:rsid w:val="001A2E7F"/>
    <w:rsid w:val="001A31F2"/>
    <w:rsid w:val="001A336E"/>
    <w:rsid w:val="001A3414"/>
    <w:rsid w:val="001A3477"/>
    <w:rsid w:val="001A3DCB"/>
    <w:rsid w:val="001A44E7"/>
    <w:rsid w:val="001A4558"/>
    <w:rsid w:val="001A4EED"/>
    <w:rsid w:val="001A523D"/>
    <w:rsid w:val="001A53A1"/>
    <w:rsid w:val="001A5500"/>
    <w:rsid w:val="001A5E1E"/>
    <w:rsid w:val="001A60A4"/>
    <w:rsid w:val="001A62AD"/>
    <w:rsid w:val="001A6B21"/>
    <w:rsid w:val="001A6FAD"/>
    <w:rsid w:val="001A7B23"/>
    <w:rsid w:val="001A7C58"/>
    <w:rsid w:val="001A7D9F"/>
    <w:rsid w:val="001A7E9A"/>
    <w:rsid w:val="001B16BC"/>
    <w:rsid w:val="001B1B03"/>
    <w:rsid w:val="001B310E"/>
    <w:rsid w:val="001B344C"/>
    <w:rsid w:val="001B37BB"/>
    <w:rsid w:val="001B42DB"/>
    <w:rsid w:val="001B45C8"/>
    <w:rsid w:val="001B45EA"/>
    <w:rsid w:val="001B4AED"/>
    <w:rsid w:val="001B4B51"/>
    <w:rsid w:val="001B4F2A"/>
    <w:rsid w:val="001B5D13"/>
    <w:rsid w:val="001B63F5"/>
    <w:rsid w:val="001B66CA"/>
    <w:rsid w:val="001B6DC6"/>
    <w:rsid w:val="001B73B6"/>
    <w:rsid w:val="001B74C7"/>
    <w:rsid w:val="001B75B8"/>
    <w:rsid w:val="001B77E6"/>
    <w:rsid w:val="001B7D38"/>
    <w:rsid w:val="001B7EDA"/>
    <w:rsid w:val="001C006C"/>
    <w:rsid w:val="001C0359"/>
    <w:rsid w:val="001C0560"/>
    <w:rsid w:val="001C0715"/>
    <w:rsid w:val="001C0B1C"/>
    <w:rsid w:val="001C0E47"/>
    <w:rsid w:val="001C1319"/>
    <w:rsid w:val="001C1A1A"/>
    <w:rsid w:val="001C1DF6"/>
    <w:rsid w:val="001C27A3"/>
    <w:rsid w:val="001C2ABF"/>
    <w:rsid w:val="001C2B47"/>
    <w:rsid w:val="001C3457"/>
    <w:rsid w:val="001C3741"/>
    <w:rsid w:val="001C3FCB"/>
    <w:rsid w:val="001C41D6"/>
    <w:rsid w:val="001C43C8"/>
    <w:rsid w:val="001C4C30"/>
    <w:rsid w:val="001C4C3F"/>
    <w:rsid w:val="001C4EA1"/>
    <w:rsid w:val="001C5022"/>
    <w:rsid w:val="001C511E"/>
    <w:rsid w:val="001C586D"/>
    <w:rsid w:val="001C5CE0"/>
    <w:rsid w:val="001C5FDC"/>
    <w:rsid w:val="001C68FE"/>
    <w:rsid w:val="001C78CE"/>
    <w:rsid w:val="001D0195"/>
    <w:rsid w:val="001D0616"/>
    <w:rsid w:val="001D0C70"/>
    <w:rsid w:val="001D1052"/>
    <w:rsid w:val="001D1235"/>
    <w:rsid w:val="001D12AD"/>
    <w:rsid w:val="001D15DC"/>
    <w:rsid w:val="001D17D0"/>
    <w:rsid w:val="001D193F"/>
    <w:rsid w:val="001D1AC8"/>
    <w:rsid w:val="001D22A9"/>
    <w:rsid w:val="001D231E"/>
    <w:rsid w:val="001D2C9C"/>
    <w:rsid w:val="001D2F0F"/>
    <w:rsid w:val="001D3391"/>
    <w:rsid w:val="001D3736"/>
    <w:rsid w:val="001D3BBE"/>
    <w:rsid w:val="001D43F6"/>
    <w:rsid w:val="001D4415"/>
    <w:rsid w:val="001D4521"/>
    <w:rsid w:val="001D4ABC"/>
    <w:rsid w:val="001D5906"/>
    <w:rsid w:val="001D5A07"/>
    <w:rsid w:val="001D6006"/>
    <w:rsid w:val="001D63DE"/>
    <w:rsid w:val="001D66F5"/>
    <w:rsid w:val="001D683A"/>
    <w:rsid w:val="001E0453"/>
    <w:rsid w:val="001E09FA"/>
    <w:rsid w:val="001E0B45"/>
    <w:rsid w:val="001E0C3D"/>
    <w:rsid w:val="001E0C9F"/>
    <w:rsid w:val="001E0E7C"/>
    <w:rsid w:val="001E19A7"/>
    <w:rsid w:val="001E2771"/>
    <w:rsid w:val="001E2E20"/>
    <w:rsid w:val="001E3730"/>
    <w:rsid w:val="001E3C07"/>
    <w:rsid w:val="001E465B"/>
    <w:rsid w:val="001E4A93"/>
    <w:rsid w:val="001E5265"/>
    <w:rsid w:val="001E558F"/>
    <w:rsid w:val="001E5857"/>
    <w:rsid w:val="001E5901"/>
    <w:rsid w:val="001E595C"/>
    <w:rsid w:val="001E6B95"/>
    <w:rsid w:val="001E6E81"/>
    <w:rsid w:val="001E75F4"/>
    <w:rsid w:val="001E7CFB"/>
    <w:rsid w:val="001F032F"/>
    <w:rsid w:val="001F042B"/>
    <w:rsid w:val="001F06E7"/>
    <w:rsid w:val="001F091E"/>
    <w:rsid w:val="001F0BD1"/>
    <w:rsid w:val="001F0F20"/>
    <w:rsid w:val="001F11FF"/>
    <w:rsid w:val="001F176A"/>
    <w:rsid w:val="001F1A50"/>
    <w:rsid w:val="001F1AAC"/>
    <w:rsid w:val="001F278D"/>
    <w:rsid w:val="001F2852"/>
    <w:rsid w:val="001F2BE9"/>
    <w:rsid w:val="001F309F"/>
    <w:rsid w:val="001F3CE9"/>
    <w:rsid w:val="001F411D"/>
    <w:rsid w:val="001F41E9"/>
    <w:rsid w:val="001F436C"/>
    <w:rsid w:val="001F5562"/>
    <w:rsid w:val="001F5ADE"/>
    <w:rsid w:val="001F6B57"/>
    <w:rsid w:val="001F6BBB"/>
    <w:rsid w:val="001F7F28"/>
    <w:rsid w:val="001F7F63"/>
    <w:rsid w:val="00200481"/>
    <w:rsid w:val="00200AD5"/>
    <w:rsid w:val="00201112"/>
    <w:rsid w:val="0020117A"/>
    <w:rsid w:val="002011F5"/>
    <w:rsid w:val="00201746"/>
    <w:rsid w:val="00201B08"/>
    <w:rsid w:val="00201DE2"/>
    <w:rsid w:val="00201ED5"/>
    <w:rsid w:val="002023FA"/>
    <w:rsid w:val="00202589"/>
    <w:rsid w:val="00202973"/>
    <w:rsid w:val="00202A6F"/>
    <w:rsid w:val="00202C5C"/>
    <w:rsid w:val="00203BE3"/>
    <w:rsid w:val="002044DC"/>
    <w:rsid w:val="002045F5"/>
    <w:rsid w:val="00204914"/>
    <w:rsid w:val="00204F1B"/>
    <w:rsid w:val="0020540B"/>
    <w:rsid w:val="00205BDA"/>
    <w:rsid w:val="00205C5C"/>
    <w:rsid w:val="00205CA0"/>
    <w:rsid w:val="00205D8D"/>
    <w:rsid w:val="002062C2"/>
    <w:rsid w:val="002062FE"/>
    <w:rsid w:val="00206399"/>
    <w:rsid w:val="0020661C"/>
    <w:rsid w:val="002067F1"/>
    <w:rsid w:val="00206C2B"/>
    <w:rsid w:val="00206E7C"/>
    <w:rsid w:val="00207284"/>
    <w:rsid w:val="00207548"/>
    <w:rsid w:val="002077EE"/>
    <w:rsid w:val="00207B8F"/>
    <w:rsid w:val="00207BEB"/>
    <w:rsid w:val="00210046"/>
    <w:rsid w:val="00210876"/>
    <w:rsid w:val="00210E1D"/>
    <w:rsid w:val="00210F1A"/>
    <w:rsid w:val="00211FBE"/>
    <w:rsid w:val="00212475"/>
    <w:rsid w:val="0021260E"/>
    <w:rsid w:val="0021261E"/>
    <w:rsid w:val="00212B29"/>
    <w:rsid w:val="00212B49"/>
    <w:rsid w:val="00212BA4"/>
    <w:rsid w:val="00212D66"/>
    <w:rsid w:val="00213349"/>
    <w:rsid w:val="002135F9"/>
    <w:rsid w:val="00213D7F"/>
    <w:rsid w:val="002152CA"/>
    <w:rsid w:val="00215859"/>
    <w:rsid w:val="00215C5B"/>
    <w:rsid w:val="00215D85"/>
    <w:rsid w:val="00216270"/>
    <w:rsid w:val="00216286"/>
    <w:rsid w:val="00216504"/>
    <w:rsid w:val="0021687B"/>
    <w:rsid w:val="002174DA"/>
    <w:rsid w:val="00217533"/>
    <w:rsid w:val="00217726"/>
    <w:rsid w:val="0022090E"/>
    <w:rsid w:val="00220C0D"/>
    <w:rsid w:val="0022109D"/>
    <w:rsid w:val="002211C0"/>
    <w:rsid w:val="0022197C"/>
    <w:rsid w:val="00221A55"/>
    <w:rsid w:val="00221D07"/>
    <w:rsid w:val="002225FD"/>
    <w:rsid w:val="00222823"/>
    <w:rsid w:val="00222F97"/>
    <w:rsid w:val="00223D0C"/>
    <w:rsid w:val="00224E3B"/>
    <w:rsid w:val="0022531F"/>
    <w:rsid w:val="00225483"/>
    <w:rsid w:val="0022591D"/>
    <w:rsid w:val="00225D48"/>
    <w:rsid w:val="00225E2D"/>
    <w:rsid w:val="002271EF"/>
    <w:rsid w:val="002279B6"/>
    <w:rsid w:val="00227CE3"/>
    <w:rsid w:val="00227E4A"/>
    <w:rsid w:val="002303FB"/>
    <w:rsid w:val="002304CF"/>
    <w:rsid w:val="002304F4"/>
    <w:rsid w:val="00230AF6"/>
    <w:rsid w:val="0023103F"/>
    <w:rsid w:val="00231243"/>
    <w:rsid w:val="0023137C"/>
    <w:rsid w:val="0023163A"/>
    <w:rsid w:val="002319F1"/>
    <w:rsid w:val="00231EEE"/>
    <w:rsid w:val="00232955"/>
    <w:rsid w:val="00232CB0"/>
    <w:rsid w:val="00232EFF"/>
    <w:rsid w:val="00232F4B"/>
    <w:rsid w:val="00234547"/>
    <w:rsid w:val="002347C5"/>
    <w:rsid w:val="00234DCF"/>
    <w:rsid w:val="00234E14"/>
    <w:rsid w:val="00236186"/>
    <w:rsid w:val="002366D9"/>
    <w:rsid w:val="0023685D"/>
    <w:rsid w:val="00236B35"/>
    <w:rsid w:val="00236B43"/>
    <w:rsid w:val="00236D2F"/>
    <w:rsid w:val="00236DE3"/>
    <w:rsid w:val="00236DEE"/>
    <w:rsid w:val="002377BE"/>
    <w:rsid w:val="00237D7D"/>
    <w:rsid w:val="00240CF4"/>
    <w:rsid w:val="0024145F"/>
    <w:rsid w:val="00241E5D"/>
    <w:rsid w:val="00242088"/>
    <w:rsid w:val="002421C1"/>
    <w:rsid w:val="002426FB"/>
    <w:rsid w:val="002431A0"/>
    <w:rsid w:val="00243294"/>
    <w:rsid w:val="002434EF"/>
    <w:rsid w:val="00243862"/>
    <w:rsid w:val="00244894"/>
    <w:rsid w:val="002448E5"/>
    <w:rsid w:val="00245249"/>
    <w:rsid w:val="00246017"/>
    <w:rsid w:val="002464A3"/>
    <w:rsid w:val="002468B7"/>
    <w:rsid w:val="00246C78"/>
    <w:rsid w:val="00246F26"/>
    <w:rsid w:val="0024726B"/>
    <w:rsid w:val="002476F9"/>
    <w:rsid w:val="0024777E"/>
    <w:rsid w:val="00247B32"/>
    <w:rsid w:val="00250197"/>
    <w:rsid w:val="002501E0"/>
    <w:rsid w:val="00250A55"/>
    <w:rsid w:val="0025160E"/>
    <w:rsid w:val="0025164B"/>
    <w:rsid w:val="00251D6B"/>
    <w:rsid w:val="0025285E"/>
    <w:rsid w:val="00252A3E"/>
    <w:rsid w:val="00252A74"/>
    <w:rsid w:val="00252F25"/>
    <w:rsid w:val="002530DD"/>
    <w:rsid w:val="002533F5"/>
    <w:rsid w:val="0025369A"/>
    <w:rsid w:val="00253B62"/>
    <w:rsid w:val="00253ED9"/>
    <w:rsid w:val="00254380"/>
    <w:rsid w:val="00254762"/>
    <w:rsid w:val="002549F2"/>
    <w:rsid w:val="00254E3A"/>
    <w:rsid w:val="00254F24"/>
    <w:rsid w:val="00255356"/>
    <w:rsid w:val="00255767"/>
    <w:rsid w:val="00255FB8"/>
    <w:rsid w:val="00256518"/>
    <w:rsid w:val="00256A51"/>
    <w:rsid w:val="00256AB9"/>
    <w:rsid w:val="00256EBA"/>
    <w:rsid w:val="00257B1B"/>
    <w:rsid w:val="00257CCC"/>
    <w:rsid w:val="00257D28"/>
    <w:rsid w:val="00257E4E"/>
    <w:rsid w:val="00257E66"/>
    <w:rsid w:val="00260006"/>
    <w:rsid w:val="00261076"/>
    <w:rsid w:val="00261549"/>
    <w:rsid w:val="00261838"/>
    <w:rsid w:val="00262144"/>
    <w:rsid w:val="002624AF"/>
    <w:rsid w:val="0026387E"/>
    <w:rsid w:val="002638DD"/>
    <w:rsid w:val="00263D5F"/>
    <w:rsid w:val="00263F22"/>
    <w:rsid w:val="0026485B"/>
    <w:rsid w:val="00264D10"/>
    <w:rsid w:val="0026506A"/>
    <w:rsid w:val="002653D8"/>
    <w:rsid w:val="0026583D"/>
    <w:rsid w:val="00265844"/>
    <w:rsid w:val="002662C3"/>
    <w:rsid w:val="002666CD"/>
    <w:rsid w:val="0026699C"/>
    <w:rsid w:val="00266ACB"/>
    <w:rsid w:val="00266D51"/>
    <w:rsid w:val="00270660"/>
    <w:rsid w:val="00270763"/>
    <w:rsid w:val="00270785"/>
    <w:rsid w:val="00270DD1"/>
    <w:rsid w:val="00271835"/>
    <w:rsid w:val="00271A8F"/>
    <w:rsid w:val="002725E1"/>
    <w:rsid w:val="0027273D"/>
    <w:rsid w:val="00272C2C"/>
    <w:rsid w:val="00273D02"/>
    <w:rsid w:val="00273E24"/>
    <w:rsid w:val="00273F8E"/>
    <w:rsid w:val="002745C2"/>
    <w:rsid w:val="00274DA6"/>
    <w:rsid w:val="00274F28"/>
    <w:rsid w:val="002758A0"/>
    <w:rsid w:val="00275D6C"/>
    <w:rsid w:val="00275EF7"/>
    <w:rsid w:val="002766CD"/>
    <w:rsid w:val="00276BE7"/>
    <w:rsid w:val="00277040"/>
    <w:rsid w:val="002776B6"/>
    <w:rsid w:val="00277D7B"/>
    <w:rsid w:val="00277DD5"/>
    <w:rsid w:val="00277EBD"/>
    <w:rsid w:val="0028093E"/>
    <w:rsid w:val="002816E9"/>
    <w:rsid w:val="00281F22"/>
    <w:rsid w:val="00281F3C"/>
    <w:rsid w:val="0028275B"/>
    <w:rsid w:val="002827F6"/>
    <w:rsid w:val="002829C4"/>
    <w:rsid w:val="00282DA4"/>
    <w:rsid w:val="002840A8"/>
    <w:rsid w:val="00284647"/>
    <w:rsid w:val="0028467B"/>
    <w:rsid w:val="002850F7"/>
    <w:rsid w:val="00285A40"/>
    <w:rsid w:val="00285BEF"/>
    <w:rsid w:val="00285EE2"/>
    <w:rsid w:val="002870FE"/>
    <w:rsid w:val="00287201"/>
    <w:rsid w:val="002879D8"/>
    <w:rsid w:val="00287C34"/>
    <w:rsid w:val="0029017B"/>
    <w:rsid w:val="00290354"/>
    <w:rsid w:val="00290A02"/>
    <w:rsid w:val="00290AD9"/>
    <w:rsid w:val="00290D08"/>
    <w:rsid w:val="00290E8A"/>
    <w:rsid w:val="0029112F"/>
    <w:rsid w:val="00291421"/>
    <w:rsid w:val="0029204E"/>
    <w:rsid w:val="002920C7"/>
    <w:rsid w:val="0029228E"/>
    <w:rsid w:val="0029230D"/>
    <w:rsid w:val="00292678"/>
    <w:rsid w:val="00292B9B"/>
    <w:rsid w:val="00292EBB"/>
    <w:rsid w:val="002931E6"/>
    <w:rsid w:val="0029322D"/>
    <w:rsid w:val="00293ADF"/>
    <w:rsid w:val="00293DFC"/>
    <w:rsid w:val="00293F34"/>
    <w:rsid w:val="002941C6"/>
    <w:rsid w:val="00294FBA"/>
    <w:rsid w:val="00295213"/>
    <w:rsid w:val="00295B86"/>
    <w:rsid w:val="002961D5"/>
    <w:rsid w:val="00296292"/>
    <w:rsid w:val="00296673"/>
    <w:rsid w:val="002A0194"/>
    <w:rsid w:val="002A09D1"/>
    <w:rsid w:val="002A0B81"/>
    <w:rsid w:val="002A0C4C"/>
    <w:rsid w:val="002A1466"/>
    <w:rsid w:val="002A1645"/>
    <w:rsid w:val="002A24C1"/>
    <w:rsid w:val="002A2710"/>
    <w:rsid w:val="002A2CE5"/>
    <w:rsid w:val="002A319D"/>
    <w:rsid w:val="002A32E0"/>
    <w:rsid w:val="002A3FAE"/>
    <w:rsid w:val="002A40A2"/>
    <w:rsid w:val="002A4327"/>
    <w:rsid w:val="002A44BA"/>
    <w:rsid w:val="002A497C"/>
    <w:rsid w:val="002A49F6"/>
    <w:rsid w:val="002A5392"/>
    <w:rsid w:val="002A546C"/>
    <w:rsid w:val="002A5554"/>
    <w:rsid w:val="002A5560"/>
    <w:rsid w:val="002A5F73"/>
    <w:rsid w:val="002A5F8B"/>
    <w:rsid w:val="002A6001"/>
    <w:rsid w:val="002A6945"/>
    <w:rsid w:val="002A6BCB"/>
    <w:rsid w:val="002A6CDF"/>
    <w:rsid w:val="002A6DA0"/>
    <w:rsid w:val="002A6F5D"/>
    <w:rsid w:val="002A7104"/>
    <w:rsid w:val="002A72D5"/>
    <w:rsid w:val="002A767F"/>
    <w:rsid w:val="002A76F1"/>
    <w:rsid w:val="002A7F6C"/>
    <w:rsid w:val="002B0071"/>
    <w:rsid w:val="002B01A3"/>
    <w:rsid w:val="002B05AC"/>
    <w:rsid w:val="002B089B"/>
    <w:rsid w:val="002B0D10"/>
    <w:rsid w:val="002B182E"/>
    <w:rsid w:val="002B247E"/>
    <w:rsid w:val="002B2691"/>
    <w:rsid w:val="002B270B"/>
    <w:rsid w:val="002B27FD"/>
    <w:rsid w:val="002B314E"/>
    <w:rsid w:val="002B34F2"/>
    <w:rsid w:val="002B38DA"/>
    <w:rsid w:val="002B39CD"/>
    <w:rsid w:val="002B3FDB"/>
    <w:rsid w:val="002B4046"/>
    <w:rsid w:val="002B4E03"/>
    <w:rsid w:val="002B5074"/>
    <w:rsid w:val="002B5487"/>
    <w:rsid w:val="002B54E1"/>
    <w:rsid w:val="002B5EF0"/>
    <w:rsid w:val="002B60EE"/>
    <w:rsid w:val="002B65FE"/>
    <w:rsid w:val="002B6DE6"/>
    <w:rsid w:val="002B7834"/>
    <w:rsid w:val="002B7A65"/>
    <w:rsid w:val="002C05E2"/>
    <w:rsid w:val="002C060F"/>
    <w:rsid w:val="002C062C"/>
    <w:rsid w:val="002C0994"/>
    <w:rsid w:val="002C09C6"/>
    <w:rsid w:val="002C0AAB"/>
    <w:rsid w:val="002C0BC8"/>
    <w:rsid w:val="002C0FEC"/>
    <w:rsid w:val="002C134A"/>
    <w:rsid w:val="002C17A4"/>
    <w:rsid w:val="002C1A3B"/>
    <w:rsid w:val="002C1D9C"/>
    <w:rsid w:val="002C24A6"/>
    <w:rsid w:val="002C298E"/>
    <w:rsid w:val="002C2A4D"/>
    <w:rsid w:val="002C312E"/>
    <w:rsid w:val="002C3284"/>
    <w:rsid w:val="002C35EE"/>
    <w:rsid w:val="002C3849"/>
    <w:rsid w:val="002C3D6D"/>
    <w:rsid w:val="002C3ED8"/>
    <w:rsid w:val="002C4737"/>
    <w:rsid w:val="002C4C58"/>
    <w:rsid w:val="002C5751"/>
    <w:rsid w:val="002C5842"/>
    <w:rsid w:val="002C65B5"/>
    <w:rsid w:val="002C65D1"/>
    <w:rsid w:val="002C6A42"/>
    <w:rsid w:val="002C6A45"/>
    <w:rsid w:val="002C6B3C"/>
    <w:rsid w:val="002C6B60"/>
    <w:rsid w:val="002C6B87"/>
    <w:rsid w:val="002C6E36"/>
    <w:rsid w:val="002C76B9"/>
    <w:rsid w:val="002C79E3"/>
    <w:rsid w:val="002C7C42"/>
    <w:rsid w:val="002C7C89"/>
    <w:rsid w:val="002D03D5"/>
    <w:rsid w:val="002D14FD"/>
    <w:rsid w:val="002D1DE8"/>
    <w:rsid w:val="002D1F87"/>
    <w:rsid w:val="002D2345"/>
    <w:rsid w:val="002D3D12"/>
    <w:rsid w:val="002D3DC5"/>
    <w:rsid w:val="002D4002"/>
    <w:rsid w:val="002D408B"/>
    <w:rsid w:val="002D4125"/>
    <w:rsid w:val="002D42BC"/>
    <w:rsid w:val="002D44E1"/>
    <w:rsid w:val="002D46EB"/>
    <w:rsid w:val="002D479D"/>
    <w:rsid w:val="002D4933"/>
    <w:rsid w:val="002D4A5F"/>
    <w:rsid w:val="002D5305"/>
    <w:rsid w:val="002D547A"/>
    <w:rsid w:val="002D551F"/>
    <w:rsid w:val="002D56F7"/>
    <w:rsid w:val="002D5C51"/>
    <w:rsid w:val="002D5E59"/>
    <w:rsid w:val="002D614F"/>
    <w:rsid w:val="002D6247"/>
    <w:rsid w:val="002D6298"/>
    <w:rsid w:val="002D660A"/>
    <w:rsid w:val="002D7147"/>
    <w:rsid w:val="002D7367"/>
    <w:rsid w:val="002D7A62"/>
    <w:rsid w:val="002E0729"/>
    <w:rsid w:val="002E07B5"/>
    <w:rsid w:val="002E081E"/>
    <w:rsid w:val="002E09FB"/>
    <w:rsid w:val="002E0D5A"/>
    <w:rsid w:val="002E0E38"/>
    <w:rsid w:val="002E16D5"/>
    <w:rsid w:val="002E1820"/>
    <w:rsid w:val="002E1886"/>
    <w:rsid w:val="002E1A36"/>
    <w:rsid w:val="002E1BA4"/>
    <w:rsid w:val="002E1F3C"/>
    <w:rsid w:val="002E21CC"/>
    <w:rsid w:val="002E2AD9"/>
    <w:rsid w:val="002E2EA5"/>
    <w:rsid w:val="002E3159"/>
    <w:rsid w:val="002E3AF6"/>
    <w:rsid w:val="002E3C22"/>
    <w:rsid w:val="002E3CD1"/>
    <w:rsid w:val="002E3D13"/>
    <w:rsid w:val="002E3EA4"/>
    <w:rsid w:val="002E3EEC"/>
    <w:rsid w:val="002E44C4"/>
    <w:rsid w:val="002E44E0"/>
    <w:rsid w:val="002E4F86"/>
    <w:rsid w:val="002E4FFF"/>
    <w:rsid w:val="002E5009"/>
    <w:rsid w:val="002E5887"/>
    <w:rsid w:val="002E5908"/>
    <w:rsid w:val="002E5D5D"/>
    <w:rsid w:val="002E647A"/>
    <w:rsid w:val="002E64CD"/>
    <w:rsid w:val="002E68E3"/>
    <w:rsid w:val="002E6A61"/>
    <w:rsid w:val="002E70B0"/>
    <w:rsid w:val="002E733D"/>
    <w:rsid w:val="002E735F"/>
    <w:rsid w:val="002E766E"/>
    <w:rsid w:val="002E784B"/>
    <w:rsid w:val="002E79BA"/>
    <w:rsid w:val="002E7D8A"/>
    <w:rsid w:val="002F07F8"/>
    <w:rsid w:val="002F125C"/>
    <w:rsid w:val="002F2393"/>
    <w:rsid w:val="002F2760"/>
    <w:rsid w:val="002F2BD8"/>
    <w:rsid w:val="002F2DD3"/>
    <w:rsid w:val="002F324C"/>
    <w:rsid w:val="002F35EA"/>
    <w:rsid w:val="002F36CD"/>
    <w:rsid w:val="002F3A6A"/>
    <w:rsid w:val="002F3A6D"/>
    <w:rsid w:val="002F3ACB"/>
    <w:rsid w:val="002F456D"/>
    <w:rsid w:val="002F4906"/>
    <w:rsid w:val="002F4B8D"/>
    <w:rsid w:val="002F4EE1"/>
    <w:rsid w:val="002F5215"/>
    <w:rsid w:val="002F5AEC"/>
    <w:rsid w:val="002F606F"/>
    <w:rsid w:val="002F61C4"/>
    <w:rsid w:val="002F61C8"/>
    <w:rsid w:val="002F6488"/>
    <w:rsid w:val="002F6FA9"/>
    <w:rsid w:val="002F7091"/>
    <w:rsid w:val="002F734B"/>
    <w:rsid w:val="002F745C"/>
    <w:rsid w:val="0030033D"/>
    <w:rsid w:val="00300605"/>
    <w:rsid w:val="00301019"/>
    <w:rsid w:val="00301D93"/>
    <w:rsid w:val="00302102"/>
    <w:rsid w:val="00302279"/>
    <w:rsid w:val="0030269A"/>
    <w:rsid w:val="00302E2A"/>
    <w:rsid w:val="00302F91"/>
    <w:rsid w:val="00303168"/>
    <w:rsid w:val="003032D1"/>
    <w:rsid w:val="003035B2"/>
    <w:rsid w:val="00303674"/>
    <w:rsid w:val="003037DE"/>
    <w:rsid w:val="00303CC5"/>
    <w:rsid w:val="00303CEE"/>
    <w:rsid w:val="00303D99"/>
    <w:rsid w:val="00303F64"/>
    <w:rsid w:val="003041D6"/>
    <w:rsid w:val="00304881"/>
    <w:rsid w:val="00304B54"/>
    <w:rsid w:val="00304D64"/>
    <w:rsid w:val="00305454"/>
    <w:rsid w:val="0030554D"/>
    <w:rsid w:val="00305B6C"/>
    <w:rsid w:val="00305C54"/>
    <w:rsid w:val="00306552"/>
    <w:rsid w:val="00306DEF"/>
    <w:rsid w:val="0030701F"/>
    <w:rsid w:val="0031016C"/>
    <w:rsid w:val="00310289"/>
    <w:rsid w:val="00310386"/>
    <w:rsid w:val="003103B2"/>
    <w:rsid w:val="00310A39"/>
    <w:rsid w:val="00310EB4"/>
    <w:rsid w:val="00311553"/>
    <w:rsid w:val="00311619"/>
    <w:rsid w:val="00311920"/>
    <w:rsid w:val="00311CA1"/>
    <w:rsid w:val="00311CD6"/>
    <w:rsid w:val="003121B3"/>
    <w:rsid w:val="003124F9"/>
    <w:rsid w:val="00312D3D"/>
    <w:rsid w:val="00312F10"/>
    <w:rsid w:val="00313469"/>
    <w:rsid w:val="00313DD4"/>
    <w:rsid w:val="00313F90"/>
    <w:rsid w:val="0031426B"/>
    <w:rsid w:val="003149B2"/>
    <w:rsid w:val="00314C9C"/>
    <w:rsid w:val="00314FBF"/>
    <w:rsid w:val="0031556A"/>
    <w:rsid w:val="003156D7"/>
    <w:rsid w:val="00315C68"/>
    <w:rsid w:val="00315CCD"/>
    <w:rsid w:val="00317281"/>
    <w:rsid w:val="003172C5"/>
    <w:rsid w:val="00317659"/>
    <w:rsid w:val="00317B1F"/>
    <w:rsid w:val="00317BFB"/>
    <w:rsid w:val="00317F9A"/>
    <w:rsid w:val="0032078B"/>
    <w:rsid w:val="00320F44"/>
    <w:rsid w:val="0032105D"/>
    <w:rsid w:val="003213F9"/>
    <w:rsid w:val="0032156F"/>
    <w:rsid w:val="00321CE1"/>
    <w:rsid w:val="00321EC9"/>
    <w:rsid w:val="00321F91"/>
    <w:rsid w:val="00321FB7"/>
    <w:rsid w:val="00322009"/>
    <w:rsid w:val="00322059"/>
    <w:rsid w:val="003224D2"/>
    <w:rsid w:val="003225E8"/>
    <w:rsid w:val="0032305A"/>
    <w:rsid w:val="003237D1"/>
    <w:rsid w:val="00323AB6"/>
    <w:rsid w:val="00323DBF"/>
    <w:rsid w:val="003249BA"/>
    <w:rsid w:val="00324DDB"/>
    <w:rsid w:val="0032576F"/>
    <w:rsid w:val="003258A6"/>
    <w:rsid w:val="00325AD4"/>
    <w:rsid w:val="00325D7F"/>
    <w:rsid w:val="00325DAF"/>
    <w:rsid w:val="003264A5"/>
    <w:rsid w:val="003268FB"/>
    <w:rsid w:val="00326C01"/>
    <w:rsid w:val="00327867"/>
    <w:rsid w:val="0032799B"/>
    <w:rsid w:val="003279D2"/>
    <w:rsid w:val="00330044"/>
    <w:rsid w:val="003301E0"/>
    <w:rsid w:val="00330DAD"/>
    <w:rsid w:val="003311B4"/>
    <w:rsid w:val="00331C9F"/>
    <w:rsid w:val="00331CEF"/>
    <w:rsid w:val="00331DC1"/>
    <w:rsid w:val="00331FBF"/>
    <w:rsid w:val="00332161"/>
    <w:rsid w:val="00332324"/>
    <w:rsid w:val="003327E6"/>
    <w:rsid w:val="0033281A"/>
    <w:rsid w:val="00332B12"/>
    <w:rsid w:val="00332C6D"/>
    <w:rsid w:val="003331C8"/>
    <w:rsid w:val="00333848"/>
    <w:rsid w:val="00333922"/>
    <w:rsid w:val="00334CD9"/>
    <w:rsid w:val="00334DAE"/>
    <w:rsid w:val="00335373"/>
    <w:rsid w:val="00335712"/>
    <w:rsid w:val="00335726"/>
    <w:rsid w:val="00335CB4"/>
    <w:rsid w:val="00335D33"/>
    <w:rsid w:val="00336019"/>
    <w:rsid w:val="00336760"/>
    <w:rsid w:val="003369E5"/>
    <w:rsid w:val="00336DD7"/>
    <w:rsid w:val="00336F21"/>
    <w:rsid w:val="00336F59"/>
    <w:rsid w:val="00337198"/>
    <w:rsid w:val="00337AEC"/>
    <w:rsid w:val="00337CBC"/>
    <w:rsid w:val="0034019A"/>
    <w:rsid w:val="003401F4"/>
    <w:rsid w:val="003409A1"/>
    <w:rsid w:val="0034101D"/>
    <w:rsid w:val="00341140"/>
    <w:rsid w:val="00341631"/>
    <w:rsid w:val="003418E8"/>
    <w:rsid w:val="003419C9"/>
    <w:rsid w:val="00341CC5"/>
    <w:rsid w:val="00341D95"/>
    <w:rsid w:val="003428FC"/>
    <w:rsid w:val="00342DB5"/>
    <w:rsid w:val="003434B5"/>
    <w:rsid w:val="0034352E"/>
    <w:rsid w:val="003437FE"/>
    <w:rsid w:val="00343C50"/>
    <w:rsid w:val="003454A5"/>
    <w:rsid w:val="0034598B"/>
    <w:rsid w:val="00345B5B"/>
    <w:rsid w:val="00346622"/>
    <w:rsid w:val="00346684"/>
    <w:rsid w:val="00346891"/>
    <w:rsid w:val="00346C46"/>
    <w:rsid w:val="00347427"/>
    <w:rsid w:val="00347487"/>
    <w:rsid w:val="00347723"/>
    <w:rsid w:val="00347C65"/>
    <w:rsid w:val="00350129"/>
    <w:rsid w:val="0035019E"/>
    <w:rsid w:val="00350281"/>
    <w:rsid w:val="003507DB"/>
    <w:rsid w:val="00350FA3"/>
    <w:rsid w:val="003512AA"/>
    <w:rsid w:val="0035154B"/>
    <w:rsid w:val="00351B07"/>
    <w:rsid w:val="00351CBD"/>
    <w:rsid w:val="00352616"/>
    <w:rsid w:val="003528AA"/>
    <w:rsid w:val="0035290C"/>
    <w:rsid w:val="00352EF7"/>
    <w:rsid w:val="00352FC3"/>
    <w:rsid w:val="003530F0"/>
    <w:rsid w:val="0035400C"/>
    <w:rsid w:val="0035530A"/>
    <w:rsid w:val="003554A3"/>
    <w:rsid w:val="003562F0"/>
    <w:rsid w:val="00356580"/>
    <w:rsid w:val="003565DA"/>
    <w:rsid w:val="00356C8C"/>
    <w:rsid w:val="00356F25"/>
    <w:rsid w:val="00357584"/>
    <w:rsid w:val="003578EE"/>
    <w:rsid w:val="00357CEC"/>
    <w:rsid w:val="00357E31"/>
    <w:rsid w:val="00357F35"/>
    <w:rsid w:val="00360CBD"/>
    <w:rsid w:val="003610A9"/>
    <w:rsid w:val="003610AC"/>
    <w:rsid w:val="003617ED"/>
    <w:rsid w:val="00361973"/>
    <w:rsid w:val="00361C96"/>
    <w:rsid w:val="00361D3B"/>
    <w:rsid w:val="003625B4"/>
    <w:rsid w:val="0036307E"/>
    <w:rsid w:val="00363836"/>
    <w:rsid w:val="00363C6F"/>
    <w:rsid w:val="00363F1D"/>
    <w:rsid w:val="00364121"/>
    <w:rsid w:val="0036533D"/>
    <w:rsid w:val="00365EAA"/>
    <w:rsid w:val="003663C1"/>
    <w:rsid w:val="00366403"/>
    <w:rsid w:val="003665AB"/>
    <w:rsid w:val="00366902"/>
    <w:rsid w:val="00366DEE"/>
    <w:rsid w:val="00367592"/>
    <w:rsid w:val="00367E72"/>
    <w:rsid w:val="00367E90"/>
    <w:rsid w:val="00370494"/>
    <w:rsid w:val="003704E6"/>
    <w:rsid w:val="00370634"/>
    <w:rsid w:val="00370D25"/>
    <w:rsid w:val="00370EC6"/>
    <w:rsid w:val="003717FE"/>
    <w:rsid w:val="00371B29"/>
    <w:rsid w:val="00371E0A"/>
    <w:rsid w:val="0037234B"/>
    <w:rsid w:val="00372533"/>
    <w:rsid w:val="00372774"/>
    <w:rsid w:val="00372F28"/>
    <w:rsid w:val="00372F31"/>
    <w:rsid w:val="0037362D"/>
    <w:rsid w:val="00373A19"/>
    <w:rsid w:val="0037406F"/>
    <w:rsid w:val="003740C5"/>
    <w:rsid w:val="0037418C"/>
    <w:rsid w:val="0037439D"/>
    <w:rsid w:val="00374DEA"/>
    <w:rsid w:val="0037510B"/>
    <w:rsid w:val="003751E1"/>
    <w:rsid w:val="00375D65"/>
    <w:rsid w:val="003766F8"/>
    <w:rsid w:val="003767D8"/>
    <w:rsid w:val="00376BBC"/>
    <w:rsid w:val="0037726A"/>
    <w:rsid w:val="00377550"/>
    <w:rsid w:val="00377BA0"/>
    <w:rsid w:val="00377C6B"/>
    <w:rsid w:val="003800FD"/>
    <w:rsid w:val="00380106"/>
    <w:rsid w:val="00380253"/>
    <w:rsid w:val="00380A61"/>
    <w:rsid w:val="00380BEF"/>
    <w:rsid w:val="00380EA9"/>
    <w:rsid w:val="003812F9"/>
    <w:rsid w:val="003814F0"/>
    <w:rsid w:val="00381E07"/>
    <w:rsid w:val="003828B7"/>
    <w:rsid w:val="00382E85"/>
    <w:rsid w:val="0038300D"/>
    <w:rsid w:val="0038371B"/>
    <w:rsid w:val="00383992"/>
    <w:rsid w:val="00383B9C"/>
    <w:rsid w:val="003841B7"/>
    <w:rsid w:val="003849AB"/>
    <w:rsid w:val="003850D7"/>
    <w:rsid w:val="003851E6"/>
    <w:rsid w:val="00385715"/>
    <w:rsid w:val="00385788"/>
    <w:rsid w:val="003863EA"/>
    <w:rsid w:val="00386A7E"/>
    <w:rsid w:val="00386BC9"/>
    <w:rsid w:val="00387C21"/>
    <w:rsid w:val="00390047"/>
    <w:rsid w:val="003901F2"/>
    <w:rsid w:val="00390384"/>
    <w:rsid w:val="0039045C"/>
    <w:rsid w:val="003907DA"/>
    <w:rsid w:val="00391614"/>
    <w:rsid w:val="00391708"/>
    <w:rsid w:val="00391769"/>
    <w:rsid w:val="00391944"/>
    <w:rsid w:val="00391FDD"/>
    <w:rsid w:val="0039215A"/>
    <w:rsid w:val="00392378"/>
    <w:rsid w:val="003931BB"/>
    <w:rsid w:val="00393331"/>
    <w:rsid w:val="00393A71"/>
    <w:rsid w:val="00393A98"/>
    <w:rsid w:val="003941E0"/>
    <w:rsid w:val="003953E1"/>
    <w:rsid w:val="003956B3"/>
    <w:rsid w:val="00395934"/>
    <w:rsid w:val="00395B6B"/>
    <w:rsid w:val="00395CF3"/>
    <w:rsid w:val="00396236"/>
    <w:rsid w:val="0039697B"/>
    <w:rsid w:val="00397E09"/>
    <w:rsid w:val="00397FD9"/>
    <w:rsid w:val="00397FDE"/>
    <w:rsid w:val="003A0000"/>
    <w:rsid w:val="003A01A8"/>
    <w:rsid w:val="003A08DB"/>
    <w:rsid w:val="003A0A4D"/>
    <w:rsid w:val="003A0CBD"/>
    <w:rsid w:val="003A142E"/>
    <w:rsid w:val="003A1FB0"/>
    <w:rsid w:val="003A2629"/>
    <w:rsid w:val="003A263A"/>
    <w:rsid w:val="003A2F81"/>
    <w:rsid w:val="003A3174"/>
    <w:rsid w:val="003A3744"/>
    <w:rsid w:val="003A3854"/>
    <w:rsid w:val="003A3CA6"/>
    <w:rsid w:val="003A3D30"/>
    <w:rsid w:val="003A3F52"/>
    <w:rsid w:val="003A3FC3"/>
    <w:rsid w:val="003A4F7D"/>
    <w:rsid w:val="003A5117"/>
    <w:rsid w:val="003A5543"/>
    <w:rsid w:val="003A582E"/>
    <w:rsid w:val="003A5D78"/>
    <w:rsid w:val="003A5E2F"/>
    <w:rsid w:val="003A6147"/>
    <w:rsid w:val="003A68BE"/>
    <w:rsid w:val="003A6E9A"/>
    <w:rsid w:val="003A73D3"/>
    <w:rsid w:val="003A7844"/>
    <w:rsid w:val="003A7ACA"/>
    <w:rsid w:val="003A7B84"/>
    <w:rsid w:val="003A7D49"/>
    <w:rsid w:val="003B05B1"/>
    <w:rsid w:val="003B09EE"/>
    <w:rsid w:val="003B0ABF"/>
    <w:rsid w:val="003B0E96"/>
    <w:rsid w:val="003B0EE3"/>
    <w:rsid w:val="003B15F8"/>
    <w:rsid w:val="003B182D"/>
    <w:rsid w:val="003B185A"/>
    <w:rsid w:val="003B2184"/>
    <w:rsid w:val="003B2427"/>
    <w:rsid w:val="003B3177"/>
    <w:rsid w:val="003B3280"/>
    <w:rsid w:val="003B32FF"/>
    <w:rsid w:val="003B3D37"/>
    <w:rsid w:val="003B3E6A"/>
    <w:rsid w:val="003B46AD"/>
    <w:rsid w:val="003B4994"/>
    <w:rsid w:val="003B4D7D"/>
    <w:rsid w:val="003B5D67"/>
    <w:rsid w:val="003B5DD2"/>
    <w:rsid w:val="003B6B9C"/>
    <w:rsid w:val="003B6E27"/>
    <w:rsid w:val="003B764A"/>
    <w:rsid w:val="003C0853"/>
    <w:rsid w:val="003C0B79"/>
    <w:rsid w:val="003C0CEB"/>
    <w:rsid w:val="003C0EE1"/>
    <w:rsid w:val="003C1098"/>
    <w:rsid w:val="003C109F"/>
    <w:rsid w:val="003C1161"/>
    <w:rsid w:val="003C1BA9"/>
    <w:rsid w:val="003C1C6C"/>
    <w:rsid w:val="003C1DC2"/>
    <w:rsid w:val="003C2446"/>
    <w:rsid w:val="003C2544"/>
    <w:rsid w:val="003C2A54"/>
    <w:rsid w:val="003C3055"/>
    <w:rsid w:val="003C33F7"/>
    <w:rsid w:val="003C343A"/>
    <w:rsid w:val="003C392E"/>
    <w:rsid w:val="003C4969"/>
    <w:rsid w:val="003C4B7D"/>
    <w:rsid w:val="003C51B1"/>
    <w:rsid w:val="003C5422"/>
    <w:rsid w:val="003C5702"/>
    <w:rsid w:val="003C617D"/>
    <w:rsid w:val="003C62F4"/>
    <w:rsid w:val="003C6803"/>
    <w:rsid w:val="003C6A04"/>
    <w:rsid w:val="003C6D80"/>
    <w:rsid w:val="003C76E2"/>
    <w:rsid w:val="003C771E"/>
    <w:rsid w:val="003D0338"/>
    <w:rsid w:val="003D0551"/>
    <w:rsid w:val="003D0961"/>
    <w:rsid w:val="003D0B60"/>
    <w:rsid w:val="003D0C3A"/>
    <w:rsid w:val="003D2072"/>
    <w:rsid w:val="003D2228"/>
    <w:rsid w:val="003D2CDC"/>
    <w:rsid w:val="003D2F24"/>
    <w:rsid w:val="003D3144"/>
    <w:rsid w:val="003D34B3"/>
    <w:rsid w:val="003D3CD7"/>
    <w:rsid w:val="003D3E38"/>
    <w:rsid w:val="003D448C"/>
    <w:rsid w:val="003D44C2"/>
    <w:rsid w:val="003D454B"/>
    <w:rsid w:val="003D567A"/>
    <w:rsid w:val="003D57A0"/>
    <w:rsid w:val="003D64B4"/>
    <w:rsid w:val="003D66D5"/>
    <w:rsid w:val="003D693B"/>
    <w:rsid w:val="003D6F61"/>
    <w:rsid w:val="003D70AA"/>
    <w:rsid w:val="003D7821"/>
    <w:rsid w:val="003E029B"/>
    <w:rsid w:val="003E0B97"/>
    <w:rsid w:val="003E0BD1"/>
    <w:rsid w:val="003E18EF"/>
    <w:rsid w:val="003E1B71"/>
    <w:rsid w:val="003E1C5B"/>
    <w:rsid w:val="003E239D"/>
    <w:rsid w:val="003E2569"/>
    <w:rsid w:val="003E259C"/>
    <w:rsid w:val="003E2B30"/>
    <w:rsid w:val="003E2CBF"/>
    <w:rsid w:val="003E344B"/>
    <w:rsid w:val="003E3531"/>
    <w:rsid w:val="003E35FE"/>
    <w:rsid w:val="003E41D5"/>
    <w:rsid w:val="003E422B"/>
    <w:rsid w:val="003E4683"/>
    <w:rsid w:val="003E46BA"/>
    <w:rsid w:val="003E4D9D"/>
    <w:rsid w:val="003E5BDD"/>
    <w:rsid w:val="003E61EC"/>
    <w:rsid w:val="003E62A2"/>
    <w:rsid w:val="003E6444"/>
    <w:rsid w:val="003E688E"/>
    <w:rsid w:val="003E6F65"/>
    <w:rsid w:val="003E71C2"/>
    <w:rsid w:val="003E73CA"/>
    <w:rsid w:val="003E7447"/>
    <w:rsid w:val="003F088A"/>
    <w:rsid w:val="003F189D"/>
    <w:rsid w:val="003F1CEF"/>
    <w:rsid w:val="003F1D3D"/>
    <w:rsid w:val="003F2237"/>
    <w:rsid w:val="003F2319"/>
    <w:rsid w:val="003F278F"/>
    <w:rsid w:val="003F29FD"/>
    <w:rsid w:val="003F2BCF"/>
    <w:rsid w:val="003F33FA"/>
    <w:rsid w:val="003F360B"/>
    <w:rsid w:val="003F3783"/>
    <w:rsid w:val="003F3C9F"/>
    <w:rsid w:val="003F3DEC"/>
    <w:rsid w:val="003F419A"/>
    <w:rsid w:val="003F4550"/>
    <w:rsid w:val="003F459E"/>
    <w:rsid w:val="003F495C"/>
    <w:rsid w:val="003F4A94"/>
    <w:rsid w:val="003F4B99"/>
    <w:rsid w:val="003F4F6B"/>
    <w:rsid w:val="003F513C"/>
    <w:rsid w:val="003F52B2"/>
    <w:rsid w:val="003F5613"/>
    <w:rsid w:val="003F58AE"/>
    <w:rsid w:val="003F5C43"/>
    <w:rsid w:val="003F6039"/>
    <w:rsid w:val="003F6322"/>
    <w:rsid w:val="003F6627"/>
    <w:rsid w:val="003F6C13"/>
    <w:rsid w:val="003F7470"/>
    <w:rsid w:val="003F74C1"/>
    <w:rsid w:val="003F7537"/>
    <w:rsid w:val="003F7833"/>
    <w:rsid w:val="003F7BA3"/>
    <w:rsid w:val="003F7CF7"/>
    <w:rsid w:val="0040005E"/>
    <w:rsid w:val="004001A1"/>
    <w:rsid w:val="00400517"/>
    <w:rsid w:val="0040062E"/>
    <w:rsid w:val="004007BA"/>
    <w:rsid w:val="00400E47"/>
    <w:rsid w:val="004011A9"/>
    <w:rsid w:val="00401ADE"/>
    <w:rsid w:val="00401E10"/>
    <w:rsid w:val="00401F82"/>
    <w:rsid w:val="00402919"/>
    <w:rsid w:val="004033AA"/>
    <w:rsid w:val="00403E6F"/>
    <w:rsid w:val="00404072"/>
    <w:rsid w:val="00404A69"/>
    <w:rsid w:val="00404BC0"/>
    <w:rsid w:val="00404F3E"/>
    <w:rsid w:val="00405212"/>
    <w:rsid w:val="004054C6"/>
    <w:rsid w:val="00405B1A"/>
    <w:rsid w:val="00405EBE"/>
    <w:rsid w:val="00405F4F"/>
    <w:rsid w:val="00405F50"/>
    <w:rsid w:val="00405FBD"/>
    <w:rsid w:val="0040604B"/>
    <w:rsid w:val="00406359"/>
    <w:rsid w:val="004064BA"/>
    <w:rsid w:val="00406AC9"/>
    <w:rsid w:val="00406DF7"/>
    <w:rsid w:val="00407290"/>
    <w:rsid w:val="00407D91"/>
    <w:rsid w:val="00410C76"/>
    <w:rsid w:val="00411525"/>
    <w:rsid w:val="00411907"/>
    <w:rsid w:val="004124CD"/>
    <w:rsid w:val="00412796"/>
    <w:rsid w:val="00412856"/>
    <w:rsid w:val="00412933"/>
    <w:rsid w:val="00412F1C"/>
    <w:rsid w:val="00413069"/>
    <w:rsid w:val="00413280"/>
    <w:rsid w:val="004134A4"/>
    <w:rsid w:val="0041366F"/>
    <w:rsid w:val="00413840"/>
    <w:rsid w:val="00413BE3"/>
    <w:rsid w:val="00413BF7"/>
    <w:rsid w:val="00414028"/>
    <w:rsid w:val="004145EF"/>
    <w:rsid w:val="0041467B"/>
    <w:rsid w:val="00414760"/>
    <w:rsid w:val="00414CF1"/>
    <w:rsid w:val="004153B5"/>
    <w:rsid w:val="0041547A"/>
    <w:rsid w:val="00415591"/>
    <w:rsid w:val="00415754"/>
    <w:rsid w:val="004157AA"/>
    <w:rsid w:val="00416837"/>
    <w:rsid w:val="0041697A"/>
    <w:rsid w:val="00416F9A"/>
    <w:rsid w:val="00417383"/>
    <w:rsid w:val="00417E1E"/>
    <w:rsid w:val="00417EE3"/>
    <w:rsid w:val="004202C2"/>
    <w:rsid w:val="00420301"/>
    <w:rsid w:val="004207EB"/>
    <w:rsid w:val="00420DA2"/>
    <w:rsid w:val="0042106A"/>
    <w:rsid w:val="004216D0"/>
    <w:rsid w:val="00421730"/>
    <w:rsid w:val="00421920"/>
    <w:rsid w:val="00421C60"/>
    <w:rsid w:val="0042238F"/>
    <w:rsid w:val="004228E8"/>
    <w:rsid w:val="00422EC9"/>
    <w:rsid w:val="00422F00"/>
    <w:rsid w:val="00423518"/>
    <w:rsid w:val="00423522"/>
    <w:rsid w:val="004235DB"/>
    <w:rsid w:val="00423628"/>
    <w:rsid w:val="004236DF"/>
    <w:rsid w:val="00423885"/>
    <w:rsid w:val="00423AC7"/>
    <w:rsid w:val="0042429A"/>
    <w:rsid w:val="004245D8"/>
    <w:rsid w:val="00424703"/>
    <w:rsid w:val="004248FD"/>
    <w:rsid w:val="00424D0C"/>
    <w:rsid w:val="004255EC"/>
    <w:rsid w:val="00425632"/>
    <w:rsid w:val="00425CEE"/>
    <w:rsid w:val="00425DDE"/>
    <w:rsid w:val="00425F53"/>
    <w:rsid w:val="0042630D"/>
    <w:rsid w:val="004267A6"/>
    <w:rsid w:val="00426837"/>
    <w:rsid w:val="00426CA5"/>
    <w:rsid w:val="00426FF7"/>
    <w:rsid w:val="004271E9"/>
    <w:rsid w:val="00427345"/>
    <w:rsid w:val="004274B0"/>
    <w:rsid w:val="00427835"/>
    <w:rsid w:val="00427DA4"/>
    <w:rsid w:val="00430671"/>
    <w:rsid w:val="00430DF0"/>
    <w:rsid w:val="004318D6"/>
    <w:rsid w:val="00431ACD"/>
    <w:rsid w:val="00432145"/>
    <w:rsid w:val="00432553"/>
    <w:rsid w:val="00432A42"/>
    <w:rsid w:val="00432A98"/>
    <w:rsid w:val="00433EF6"/>
    <w:rsid w:val="0043431C"/>
    <w:rsid w:val="00434E75"/>
    <w:rsid w:val="00434EB1"/>
    <w:rsid w:val="00434EF4"/>
    <w:rsid w:val="00435AB3"/>
    <w:rsid w:val="00435B9E"/>
    <w:rsid w:val="0043606A"/>
    <w:rsid w:val="00436D1C"/>
    <w:rsid w:val="00436DA3"/>
    <w:rsid w:val="00437276"/>
    <w:rsid w:val="0043784A"/>
    <w:rsid w:val="00437BBE"/>
    <w:rsid w:val="00437E9A"/>
    <w:rsid w:val="004405E7"/>
    <w:rsid w:val="00440B51"/>
    <w:rsid w:val="00440CA6"/>
    <w:rsid w:val="004418B8"/>
    <w:rsid w:val="00441FC8"/>
    <w:rsid w:val="004433CD"/>
    <w:rsid w:val="00443788"/>
    <w:rsid w:val="004439FA"/>
    <w:rsid w:val="0044420E"/>
    <w:rsid w:val="00444AFF"/>
    <w:rsid w:val="0044535F"/>
    <w:rsid w:val="00445965"/>
    <w:rsid w:val="00445A94"/>
    <w:rsid w:val="00445B12"/>
    <w:rsid w:val="00445C95"/>
    <w:rsid w:val="0044655E"/>
    <w:rsid w:val="00446856"/>
    <w:rsid w:val="00446A46"/>
    <w:rsid w:val="00446B53"/>
    <w:rsid w:val="00446C2D"/>
    <w:rsid w:val="004501AC"/>
    <w:rsid w:val="00450C09"/>
    <w:rsid w:val="00451E03"/>
    <w:rsid w:val="00452B58"/>
    <w:rsid w:val="00453081"/>
    <w:rsid w:val="00453646"/>
    <w:rsid w:val="004537F9"/>
    <w:rsid w:val="00453BAA"/>
    <w:rsid w:val="00453FDC"/>
    <w:rsid w:val="00455075"/>
    <w:rsid w:val="004554AB"/>
    <w:rsid w:val="004555B7"/>
    <w:rsid w:val="004555EE"/>
    <w:rsid w:val="0045566E"/>
    <w:rsid w:val="0045585D"/>
    <w:rsid w:val="00455ED5"/>
    <w:rsid w:val="0045693B"/>
    <w:rsid w:val="00456969"/>
    <w:rsid w:val="00456A85"/>
    <w:rsid w:val="00456B54"/>
    <w:rsid w:val="00456BBC"/>
    <w:rsid w:val="00456BD5"/>
    <w:rsid w:val="00456C28"/>
    <w:rsid w:val="004573AA"/>
    <w:rsid w:val="0045768A"/>
    <w:rsid w:val="004578C2"/>
    <w:rsid w:val="00457E2B"/>
    <w:rsid w:val="0046041C"/>
    <w:rsid w:val="00460DDA"/>
    <w:rsid w:val="004611C2"/>
    <w:rsid w:val="00461A48"/>
    <w:rsid w:val="00461ADD"/>
    <w:rsid w:val="00461B86"/>
    <w:rsid w:val="004622E6"/>
    <w:rsid w:val="00462396"/>
    <w:rsid w:val="00462574"/>
    <w:rsid w:val="00462690"/>
    <w:rsid w:val="004628AD"/>
    <w:rsid w:val="00462BE3"/>
    <w:rsid w:val="004633DA"/>
    <w:rsid w:val="0046348A"/>
    <w:rsid w:val="0046348F"/>
    <w:rsid w:val="0046390E"/>
    <w:rsid w:val="00463EFE"/>
    <w:rsid w:val="004643DC"/>
    <w:rsid w:val="00464643"/>
    <w:rsid w:val="00464A1B"/>
    <w:rsid w:val="00464AA9"/>
    <w:rsid w:val="00464ABD"/>
    <w:rsid w:val="00464C54"/>
    <w:rsid w:val="0046500C"/>
    <w:rsid w:val="0046624A"/>
    <w:rsid w:val="00466334"/>
    <w:rsid w:val="00466585"/>
    <w:rsid w:val="004665FC"/>
    <w:rsid w:val="00466657"/>
    <w:rsid w:val="00466B2A"/>
    <w:rsid w:val="00466D80"/>
    <w:rsid w:val="004670B8"/>
    <w:rsid w:val="004671BF"/>
    <w:rsid w:val="00467749"/>
    <w:rsid w:val="00467AF7"/>
    <w:rsid w:val="00470137"/>
    <w:rsid w:val="004705DC"/>
    <w:rsid w:val="004708C0"/>
    <w:rsid w:val="0047096B"/>
    <w:rsid w:val="00470A16"/>
    <w:rsid w:val="00471047"/>
    <w:rsid w:val="00472545"/>
    <w:rsid w:val="00472A7F"/>
    <w:rsid w:val="00472E7A"/>
    <w:rsid w:val="00472F16"/>
    <w:rsid w:val="00473144"/>
    <w:rsid w:val="00473DD3"/>
    <w:rsid w:val="0047428C"/>
    <w:rsid w:val="0047478E"/>
    <w:rsid w:val="00474B86"/>
    <w:rsid w:val="00474DCA"/>
    <w:rsid w:val="00474FCE"/>
    <w:rsid w:val="00475AD9"/>
    <w:rsid w:val="0047640C"/>
    <w:rsid w:val="00476699"/>
    <w:rsid w:val="004767F2"/>
    <w:rsid w:val="00476F8E"/>
    <w:rsid w:val="004771E3"/>
    <w:rsid w:val="00477875"/>
    <w:rsid w:val="00477BD9"/>
    <w:rsid w:val="00477D01"/>
    <w:rsid w:val="00480873"/>
    <w:rsid w:val="00481261"/>
    <w:rsid w:val="00481513"/>
    <w:rsid w:val="00481886"/>
    <w:rsid w:val="0048194E"/>
    <w:rsid w:val="004821CB"/>
    <w:rsid w:val="0048225F"/>
    <w:rsid w:val="00482716"/>
    <w:rsid w:val="00482B82"/>
    <w:rsid w:val="00482D56"/>
    <w:rsid w:val="004832BC"/>
    <w:rsid w:val="0048388A"/>
    <w:rsid w:val="004843F0"/>
    <w:rsid w:val="00484474"/>
    <w:rsid w:val="0048449F"/>
    <w:rsid w:val="004848B5"/>
    <w:rsid w:val="00484C85"/>
    <w:rsid w:val="00484DB4"/>
    <w:rsid w:val="00485523"/>
    <w:rsid w:val="004856D3"/>
    <w:rsid w:val="00486199"/>
    <w:rsid w:val="004865B1"/>
    <w:rsid w:val="00486793"/>
    <w:rsid w:val="004867FC"/>
    <w:rsid w:val="004868D1"/>
    <w:rsid w:val="00486C66"/>
    <w:rsid w:val="00486E1E"/>
    <w:rsid w:val="004873B1"/>
    <w:rsid w:val="004876F7"/>
    <w:rsid w:val="00487817"/>
    <w:rsid w:val="0048795C"/>
    <w:rsid w:val="00487FE7"/>
    <w:rsid w:val="00490020"/>
    <w:rsid w:val="004900EA"/>
    <w:rsid w:val="004905AD"/>
    <w:rsid w:val="004909A3"/>
    <w:rsid w:val="00490E1D"/>
    <w:rsid w:val="00491415"/>
    <w:rsid w:val="004920E1"/>
    <w:rsid w:val="004920F1"/>
    <w:rsid w:val="00492BA7"/>
    <w:rsid w:val="00492BC6"/>
    <w:rsid w:val="0049339A"/>
    <w:rsid w:val="004935C4"/>
    <w:rsid w:val="004937AC"/>
    <w:rsid w:val="00493A84"/>
    <w:rsid w:val="00493CA2"/>
    <w:rsid w:val="00493D83"/>
    <w:rsid w:val="00493E23"/>
    <w:rsid w:val="00493F98"/>
    <w:rsid w:val="00494A3F"/>
    <w:rsid w:val="00494BF0"/>
    <w:rsid w:val="00494F4A"/>
    <w:rsid w:val="004951A8"/>
    <w:rsid w:val="004952EC"/>
    <w:rsid w:val="00495AAC"/>
    <w:rsid w:val="00495B9F"/>
    <w:rsid w:val="00495CE1"/>
    <w:rsid w:val="0049621B"/>
    <w:rsid w:val="00496874"/>
    <w:rsid w:val="00497808"/>
    <w:rsid w:val="0049786C"/>
    <w:rsid w:val="004979B1"/>
    <w:rsid w:val="004A0261"/>
    <w:rsid w:val="004A0639"/>
    <w:rsid w:val="004A064A"/>
    <w:rsid w:val="004A12B2"/>
    <w:rsid w:val="004A1703"/>
    <w:rsid w:val="004A2037"/>
    <w:rsid w:val="004A2133"/>
    <w:rsid w:val="004A2909"/>
    <w:rsid w:val="004A2CA3"/>
    <w:rsid w:val="004A2CAA"/>
    <w:rsid w:val="004A2D3E"/>
    <w:rsid w:val="004A3032"/>
    <w:rsid w:val="004A306F"/>
    <w:rsid w:val="004A34A2"/>
    <w:rsid w:val="004A352E"/>
    <w:rsid w:val="004A3805"/>
    <w:rsid w:val="004A4689"/>
    <w:rsid w:val="004A47B5"/>
    <w:rsid w:val="004A48B4"/>
    <w:rsid w:val="004A574F"/>
    <w:rsid w:val="004A5F98"/>
    <w:rsid w:val="004A6005"/>
    <w:rsid w:val="004A6085"/>
    <w:rsid w:val="004A610F"/>
    <w:rsid w:val="004A6306"/>
    <w:rsid w:val="004A75D5"/>
    <w:rsid w:val="004A774E"/>
    <w:rsid w:val="004A77AB"/>
    <w:rsid w:val="004A793C"/>
    <w:rsid w:val="004A7A56"/>
    <w:rsid w:val="004A7C41"/>
    <w:rsid w:val="004B0389"/>
    <w:rsid w:val="004B047B"/>
    <w:rsid w:val="004B0826"/>
    <w:rsid w:val="004B0A12"/>
    <w:rsid w:val="004B0AE3"/>
    <w:rsid w:val="004B0CCD"/>
    <w:rsid w:val="004B0E7E"/>
    <w:rsid w:val="004B10E8"/>
    <w:rsid w:val="004B12F5"/>
    <w:rsid w:val="004B141E"/>
    <w:rsid w:val="004B15A8"/>
    <w:rsid w:val="004B1681"/>
    <w:rsid w:val="004B178D"/>
    <w:rsid w:val="004B17CD"/>
    <w:rsid w:val="004B18A3"/>
    <w:rsid w:val="004B1A3B"/>
    <w:rsid w:val="004B1A70"/>
    <w:rsid w:val="004B1FA0"/>
    <w:rsid w:val="004B28DA"/>
    <w:rsid w:val="004B3D9C"/>
    <w:rsid w:val="004B3DC9"/>
    <w:rsid w:val="004B44F5"/>
    <w:rsid w:val="004B4CDC"/>
    <w:rsid w:val="004B6005"/>
    <w:rsid w:val="004B61A9"/>
    <w:rsid w:val="004B68C8"/>
    <w:rsid w:val="004B6C81"/>
    <w:rsid w:val="004B6D46"/>
    <w:rsid w:val="004B7239"/>
    <w:rsid w:val="004B77F4"/>
    <w:rsid w:val="004B7A83"/>
    <w:rsid w:val="004B7E9A"/>
    <w:rsid w:val="004C0346"/>
    <w:rsid w:val="004C1176"/>
    <w:rsid w:val="004C14C9"/>
    <w:rsid w:val="004C1AAA"/>
    <w:rsid w:val="004C1CD4"/>
    <w:rsid w:val="004C2BA6"/>
    <w:rsid w:val="004C2D00"/>
    <w:rsid w:val="004C3164"/>
    <w:rsid w:val="004C34D2"/>
    <w:rsid w:val="004C38CA"/>
    <w:rsid w:val="004C3ADC"/>
    <w:rsid w:val="004C40AF"/>
    <w:rsid w:val="004C42AE"/>
    <w:rsid w:val="004C4581"/>
    <w:rsid w:val="004C4844"/>
    <w:rsid w:val="004C4FDD"/>
    <w:rsid w:val="004C501B"/>
    <w:rsid w:val="004C629A"/>
    <w:rsid w:val="004C659F"/>
    <w:rsid w:val="004C6665"/>
    <w:rsid w:val="004C69CF"/>
    <w:rsid w:val="004C6EDD"/>
    <w:rsid w:val="004C6F2B"/>
    <w:rsid w:val="004C73B4"/>
    <w:rsid w:val="004C78DF"/>
    <w:rsid w:val="004C7D56"/>
    <w:rsid w:val="004C7EDB"/>
    <w:rsid w:val="004D02EE"/>
    <w:rsid w:val="004D06AC"/>
    <w:rsid w:val="004D0C33"/>
    <w:rsid w:val="004D0F7A"/>
    <w:rsid w:val="004D1001"/>
    <w:rsid w:val="004D121E"/>
    <w:rsid w:val="004D1B1C"/>
    <w:rsid w:val="004D2192"/>
    <w:rsid w:val="004D3199"/>
    <w:rsid w:val="004D3373"/>
    <w:rsid w:val="004D35AF"/>
    <w:rsid w:val="004D41B7"/>
    <w:rsid w:val="004D425E"/>
    <w:rsid w:val="004D4750"/>
    <w:rsid w:val="004D5108"/>
    <w:rsid w:val="004D519A"/>
    <w:rsid w:val="004D5529"/>
    <w:rsid w:val="004D6478"/>
    <w:rsid w:val="004D649A"/>
    <w:rsid w:val="004D6540"/>
    <w:rsid w:val="004D6A23"/>
    <w:rsid w:val="004D70FF"/>
    <w:rsid w:val="004D73C3"/>
    <w:rsid w:val="004D7878"/>
    <w:rsid w:val="004D792C"/>
    <w:rsid w:val="004D7C77"/>
    <w:rsid w:val="004D7EAB"/>
    <w:rsid w:val="004E030A"/>
    <w:rsid w:val="004E0669"/>
    <w:rsid w:val="004E10FF"/>
    <w:rsid w:val="004E1FD4"/>
    <w:rsid w:val="004E2B21"/>
    <w:rsid w:val="004E2C2C"/>
    <w:rsid w:val="004E3A17"/>
    <w:rsid w:val="004E3B1D"/>
    <w:rsid w:val="004E3F5E"/>
    <w:rsid w:val="004E45B0"/>
    <w:rsid w:val="004E46AA"/>
    <w:rsid w:val="004E4899"/>
    <w:rsid w:val="004E51AF"/>
    <w:rsid w:val="004E5233"/>
    <w:rsid w:val="004E59E5"/>
    <w:rsid w:val="004E5A45"/>
    <w:rsid w:val="004E5BD5"/>
    <w:rsid w:val="004E6313"/>
    <w:rsid w:val="004E6399"/>
    <w:rsid w:val="004E68CE"/>
    <w:rsid w:val="004E6E1F"/>
    <w:rsid w:val="004E6EA9"/>
    <w:rsid w:val="004E7F64"/>
    <w:rsid w:val="004F0127"/>
    <w:rsid w:val="004F02B6"/>
    <w:rsid w:val="004F034F"/>
    <w:rsid w:val="004F03BE"/>
    <w:rsid w:val="004F08E2"/>
    <w:rsid w:val="004F0D7C"/>
    <w:rsid w:val="004F1167"/>
    <w:rsid w:val="004F13B5"/>
    <w:rsid w:val="004F21DF"/>
    <w:rsid w:val="004F2E0E"/>
    <w:rsid w:val="004F2EAE"/>
    <w:rsid w:val="004F3772"/>
    <w:rsid w:val="004F402E"/>
    <w:rsid w:val="004F43C4"/>
    <w:rsid w:val="004F4673"/>
    <w:rsid w:val="004F49DF"/>
    <w:rsid w:val="004F4F98"/>
    <w:rsid w:val="004F51E7"/>
    <w:rsid w:val="004F54EE"/>
    <w:rsid w:val="004F555B"/>
    <w:rsid w:val="004F56A6"/>
    <w:rsid w:val="004F5AFD"/>
    <w:rsid w:val="004F5E81"/>
    <w:rsid w:val="004F5E9D"/>
    <w:rsid w:val="004F6318"/>
    <w:rsid w:val="004F6832"/>
    <w:rsid w:val="004F69F6"/>
    <w:rsid w:val="004F6D4B"/>
    <w:rsid w:val="004F6F30"/>
    <w:rsid w:val="004F7385"/>
    <w:rsid w:val="004F79AC"/>
    <w:rsid w:val="004F7AAA"/>
    <w:rsid w:val="004F7AAB"/>
    <w:rsid w:val="005010A3"/>
    <w:rsid w:val="0050141A"/>
    <w:rsid w:val="00501DFB"/>
    <w:rsid w:val="005022EA"/>
    <w:rsid w:val="00502676"/>
    <w:rsid w:val="00502C41"/>
    <w:rsid w:val="00503201"/>
    <w:rsid w:val="0050392C"/>
    <w:rsid w:val="00504405"/>
    <w:rsid w:val="005045CD"/>
    <w:rsid w:val="00504613"/>
    <w:rsid w:val="00504D42"/>
    <w:rsid w:val="00505022"/>
    <w:rsid w:val="005053AD"/>
    <w:rsid w:val="0050558B"/>
    <w:rsid w:val="00506775"/>
    <w:rsid w:val="00506A3B"/>
    <w:rsid w:val="00506B2D"/>
    <w:rsid w:val="00506BC4"/>
    <w:rsid w:val="00506E9B"/>
    <w:rsid w:val="00507059"/>
    <w:rsid w:val="00507769"/>
    <w:rsid w:val="0050786E"/>
    <w:rsid w:val="00507F23"/>
    <w:rsid w:val="00510470"/>
    <w:rsid w:val="0051093D"/>
    <w:rsid w:val="00510A4D"/>
    <w:rsid w:val="00510B07"/>
    <w:rsid w:val="00510F73"/>
    <w:rsid w:val="00510FA5"/>
    <w:rsid w:val="00510FF7"/>
    <w:rsid w:val="0051143C"/>
    <w:rsid w:val="005114CA"/>
    <w:rsid w:val="00511508"/>
    <w:rsid w:val="00511A95"/>
    <w:rsid w:val="00511AA6"/>
    <w:rsid w:val="00512C84"/>
    <w:rsid w:val="00512CEE"/>
    <w:rsid w:val="00512D94"/>
    <w:rsid w:val="005136AC"/>
    <w:rsid w:val="005137AD"/>
    <w:rsid w:val="00513C4B"/>
    <w:rsid w:val="005140BE"/>
    <w:rsid w:val="00514300"/>
    <w:rsid w:val="0051436B"/>
    <w:rsid w:val="00514910"/>
    <w:rsid w:val="00514A9C"/>
    <w:rsid w:val="00514DEB"/>
    <w:rsid w:val="00514F74"/>
    <w:rsid w:val="00515133"/>
    <w:rsid w:val="00515377"/>
    <w:rsid w:val="00516160"/>
    <w:rsid w:val="00516FB9"/>
    <w:rsid w:val="00516FFF"/>
    <w:rsid w:val="00517342"/>
    <w:rsid w:val="00517418"/>
    <w:rsid w:val="0051755B"/>
    <w:rsid w:val="005179A8"/>
    <w:rsid w:val="005207D8"/>
    <w:rsid w:val="00522A76"/>
    <w:rsid w:val="00523930"/>
    <w:rsid w:val="00523E19"/>
    <w:rsid w:val="0052432B"/>
    <w:rsid w:val="005244F1"/>
    <w:rsid w:val="005246FA"/>
    <w:rsid w:val="00524923"/>
    <w:rsid w:val="0052578B"/>
    <w:rsid w:val="00525FCB"/>
    <w:rsid w:val="005267F9"/>
    <w:rsid w:val="00526ECE"/>
    <w:rsid w:val="00527C5C"/>
    <w:rsid w:val="0053026A"/>
    <w:rsid w:val="00530DF1"/>
    <w:rsid w:val="00531067"/>
    <w:rsid w:val="00531B83"/>
    <w:rsid w:val="00531D7B"/>
    <w:rsid w:val="00532338"/>
    <w:rsid w:val="00532430"/>
    <w:rsid w:val="00532B51"/>
    <w:rsid w:val="00532D29"/>
    <w:rsid w:val="00533660"/>
    <w:rsid w:val="00533921"/>
    <w:rsid w:val="00533D4F"/>
    <w:rsid w:val="00534AA0"/>
    <w:rsid w:val="0053536B"/>
    <w:rsid w:val="00537321"/>
    <w:rsid w:val="00537CDC"/>
    <w:rsid w:val="00537D37"/>
    <w:rsid w:val="00540CA6"/>
    <w:rsid w:val="00540E82"/>
    <w:rsid w:val="0054130E"/>
    <w:rsid w:val="005416A9"/>
    <w:rsid w:val="00541811"/>
    <w:rsid w:val="00541861"/>
    <w:rsid w:val="00541C69"/>
    <w:rsid w:val="00541C72"/>
    <w:rsid w:val="005422B7"/>
    <w:rsid w:val="005423A0"/>
    <w:rsid w:val="00542587"/>
    <w:rsid w:val="00542F18"/>
    <w:rsid w:val="00542F58"/>
    <w:rsid w:val="00543D59"/>
    <w:rsid w:val="0054439C"/>
    <w:rsid w:val="005443F7"/>
    <w:rsid w:val="0054455A"/>
    <w:rsid w:val="005447A3"/>
    <w:rsid w:val="005450D0"/>
    <w:rsid w:val="0054517F"/>
    <w:rsid w:val="00545671"/>
    <w:rsid w:val="00545866"/>
    <w:rsid w:val="00545E34"/>
    <w:rsid w:val="00545F35"/>
    <w:rsid w:val="00546059"/>
    <w:rsid w:val="00546721"/>
    <w:rsid w:val="00546938"/>
    <w:rsid w:val="00546A0B"/>
    <w:rsid w:val="00546A7C"/>
    <w:rsid w:val="00546E11"/>
    <w:rsid w:val="00547175"/>
    <w:rsid w:val="0054737A"/>
    <w:rsid w:val="005477A2"/>
    <w:rsid w:val="00547CDB"/>
    <w:rsid w:val="00547DB9"/>
    <w:rsid w:val="0055006C"/>
    <w:rsid w:val="0055027E"/>
    <w:rsid w:val="005504B6"/>
    <w:rsid w:val="005505BD"/>
    <w:rsid w:val="00551256"/>
    <w:rsid w:val="0055138F"/>
    <w:rsid w:val="00551758"/>
    <w:rsid w:val="0055185F"/>
    <w:rsid w:val="00551A5C"/>
    <w:rsid w:val="00551FF2"/>
    <w:rsid w:val="0055229F"/>
    <w:rsid w:val="00552CF7"/>
    <w:rsid w:val="00553051"/>
    <w:rsid w:val="00553C5E"/>
    <w:rsid w:val="005549DC"/>
    <w:rsid w:val="00554D38"/>
    <w:rsid w:val="00554EC4"/>
    <w:rsid w:val="00554F11"/>
    <w:rsid w:val="005555D3"/>
    <w:rsid w:val="00555D82"/>
    <w:rsid w:val="00555E74"/>
    <w:rsid w:val="00556453"/>
    <w:rsid w:val="00556AE4"/>
    <w:rsid w:val="00556B6C"/>
    <w:rsid w:val="00556B86"/>
    <w:rsid w:val="00560185"/>
    <w:rsid w:val="0056194C"/>
    <w:rsid w:val="00561971"/>
    <w:rsid w:val="00561AC5"/>
    <w:rsid w:val="00561D00"/>
    <w:rsid w:val="00561DF0"/>
    <w:rsid w:val="005620A6"/>
    <w:rsid w:val="005624AB"/>
    <w:rsid w:val="005626F1"/>
    <w:rsid w:val="00562917"/>
    <w:rsid w:val="005633BC"/>
    <w:rsid w:val="005634D7"/>
    <w:rsid w:val="0056404C"/>
    <w:rsid w:val="005641EF"/>
    <w:rsid w:val="005643CA"/>
    <w:rsid w:val="00564878"/>
    <w:rsid w:val="00564E3C"/>
    <w:rsid w:val="00565799"/>
    <w:rsid w:val="00565A4A"/>
    <w:rsid w:val="00566E83"/>
    <w:rsid w:val="0056732F"/>
    <w:rsid w:val="00567A01"/>
    <w:rsid w:val="00567BB0"/>
    <w:rsid w:val="0057031E"/>
    <w:rsid w:val="00570782"/>
    <w:rsid w:val="005717C4"/>
    <w:rsid w:val="00571B8C"/>
    <w:rsid w:val="005720A1"/>
    <w:rsid w:val="00572365"/>
    <w:rsid w:val="00572E5B"/>
    <w:rsid w:val="005749B0"/>
    <w:rsid w:val="0057500E"/>
    <w:rsid w:val="005751CD"/>
    <w:rsid w:val="00575670"/>
    <w:rsid w:val="00575D0F"/>
    <w:rsid w:val="00575ED9"/>
    <w:rsid w:val="00576151"/>
    <w:rsid w:val="005765E3"/>
    <w:rsid w:val="00576B39"/>
    <w:rsid w:val="00576D32"/>
    <w:rsid w:val="00577403"/>
    <w:rsid w:val="00577D01"/>
    <w:rsid w:val="00577DA3"/>
    <w:rsid w:val="00577F6D"/>
    <w:rsid w:val="00580265"/>
    <w:rsid w:val="00580DDF"/>
    <w:rsid w:val="005811B7"/>
    <w:rsid w:val="0058180C"/>
    <w:rsid w:val="005828BE"/>
    <w:rsid w:val="0058305E"/>
    <w:rsid w:val="005833DC"/>
    <w:rsid w:val="00583BA0"/>
    <w:rsid w:val="00583F7A"/>
    <w:rsid w:val="00584042"/>
    <w:rsid w:val="00584591"/>
    <w:rsid w:val="00584A0C"/>
    <w:rsid w:val="00584CBB"/>
    <w:rsid w:val="00585387"/>
    <w:rsid w:val="005854FE"/>
    <w:rsid w:val="0058572C"/>
    <w:rsid w:val="00586162"/>
    <w:rsid w:val="00586228"/>
    <w:rsid w:val="00586391"/>
    <w:rsid w:val="00586586"/>
    <w:rsid w:val="00586611"/>
    <w:rsid w:val="0058693F"/>
    <w:rsid w:val="00586D9F"/>
    <w:rsid w:val="005872AC"/>
    <w:rsid w:val="00587702"/>
    <w:rsid w:val="00590DB3"/>
    <w:rsid w:val="0059109C"/>
    <w:rsid w:val="005912F6"/>
    <w:rsid w:val="005916DB"/>
    <w:rsid w:val="00591BA2"/>
    <w:rsid w:val="00591C7B"/>
    <w:rsid w:val="00591E7D"/>
    <w:rsid w:val="0059253F"/>
    <w:rsid w:val="00592B14"/>
    <w:rsid w:val="00593476"/>
    <w:rsid w:val="00593CCE"/>
    <w:rsid w:val="0059441B"/>
    <w:rsid w:val="00594584"/>
    <w:rsid w:val="005945BB"/>
    <w:rsid w:val="00594601"/>
    <w:rsid w:val="005946D3"/>
    <w:rsid w:val="005947A4"/>
    <w:rsid w:val="00594D94"/>
    <w:rsid w:val="005951C6"/>
    <w:rsid w:val="00595579"/>
    <w:rsid w:val="005957DB"/>
    <w:rsid w:val="0059591C"/>
    <w:rsid w:val="00595E0F"/>
    <w:rsid w:val="005970DE"/>
    <w:rsid w:val="00597412"/>
    <w:rsid w:val="0059757D"/>
    <w:rsid w:val="00597631"/>
    <w:rsid w:val="00597B12"/>
    <w:rsid w:val="00597B49"/>
    <w:rsid w:val="00597B5D"/>
    <w:rsid w:val="005A0932"/>
    <w:rsid w:val="005A0DB5"/>
    <w:rsid w:val="005A130A"/>
    <w:rsid w:val="005A1873"/>
    <w:rsid w:val="005A2CA7"/>
    <w:rsid w:val="005A2F4C"/>
    <w:rsid w:val="005A323C"/>
    <w:rsid w:val="005A329D"/>
    <w:rsid w:val="005A3477"/>
    <w:rsid w:val="005A3B54"/>
    <w:rsid w:val="005A4213"/>
    <w:rsid w:val="005A477D"/>
    <w:rsid w:val="005A5185"/>
    <w:rsid w:val="005A572E"/>
    <w:rsid w:val="005A5DCD"/>
    <w:rsid w:val="005A5DE4"/>
    <w:rsid w:val="005A6A9C"/>
    <w:rsid w:val="005A7381"/>
    <w:rsid w:val="005A7A93"/>
    <w:rsid w:val="005B06ED"/>
    <w:rsid w:val="005B0784"/>
    <w:rsid w:val="005B084E"/>
    <w:rsid w:val="005B131A"/>
    <w:rsid w:val="005B1FBA"/>
    <w:rsid w:val="005B21F7"/>
    <w:rsid w:val="005B2501"/>
    <w:rsid w:val="005B2810"/>
    <w:rsid w:val="005B29D0"/>
    <w:rsid w:val="005B303E"/>
    <w:rsid w:val="005B32F2"/>
    <w:rsid w:val="005B3540"/>
    <w:rsid w:val="005B4489"/>
    <w:rsid w:val="005B4A94"/>
    <w:rsid w:val="005B4B08"/>
    <w:rsid w:val="005B4C38"/>
    <w:rsid w:val="005B4E41"/>
    <w:rsid w:val="005B4F5C"/>
    <w:rsid w:val="005B525D"/>
    <w:rsid w:val="005B56AD"/>
    <w:rsid w:val="005B5739"/>
    <w:rsid w:val="005B599E"/>
    <w:rsid w:val="005B59E9"/>
    <w:rsid w:val="005B59F3"/>
    <w:rsid w:val="005B602E"/>
    <w:rsid w:val="005B615E"/>
    <w:rsid w:val="005B63F9"/>
    <w:rsid w:val="005B6AF4"/>
    <w:rsid w:val="005B6EAC"/>
    <w:rsid w:val="005B74AE"/>
    <w:rsid w:val="005B74B1"/>
    <w:rsid w:val="005C0268"/>
    <w:rsid w:val="005C02EF"/>
    <w:rsid w:val="005C04CB"/>
    <w:rsid w:val="005C0647"/>
    <w:rsid w:val="005C0BB2"/>
    <w:rsid w:val="005C18FE"/>
    <w:rsid w:val="005C1CFE"/>
    <w:rsid w:val="005C1EFD"/>
    <w:rsid w:val="005C1FF0"/>
    <w:rsid w:val="005C23E7"/>
    <w:rsid w:val="005C24CE"/>
    <w:rsid w:val="005C26B0"/>
    <w:rsid w:val="005C2B22"/>
    <w:rsid w:val="005C2ED2"/>
    <w:rsid w:val="005C3D13"/>
    <w:rsid w:val="005C3E1E"/>
    <w:rsid w:val="005C414A"/>
    <w:rsid w:val="005C43E2"/>
    <w:rsid w:val="005C443F"/>
    <w:rsid w:val="005C491C"/>
    <w:rsid w:val="005C4D4E"/>
    <w:rsid w:val="005C4FF7"/>
    <w:rsid w:val="005C5116"/>
    <w:rsid w:val="005C53DE"/>
    <w:rsid w:val="005C55F1"/>
    <w:rsid w:val="005C5816"/>
    <w:rsid w:val="005C5966"/>
    <w:rsid w:val="005C5DD1"/>
    <w:rsid w:val="005C6224"/>
    <w:rsid w:val="005C64DE"/>
    <w:rsid w:val="005C68AE"/>
    <w:rsid w:val="005C6EE2"/>
    <w:rsid w:val="005C7DD7"/>
    <w:rsid w:val="005D01B5"/>
    <w:rsid w:val="005D0AB9"/>
    <w:rsid w:val="005D0DD9"/>
    <w:rsid w:val="005D0E1C"/>
    <w:rsid w:val="005D16AD"/>
    <w:rsid w:val="005D2016"/>
    <w:rsid w:val="005D2A66"/>
    <w:rsid w:val="005D2E4E"/>
    <w:rsid w:val="005D314F"/>
    <w:rsid w:val="005D336F"/>
    <w:rsid w:val="005D3AD0"/>
    <w:rsid w:val="005D3BEB"/>
    <w:rsid w:val="005D3F2B"/>
    <w:rsid w:val="005D44A0"/>
    <w:rsid w:val="005D4608"/>
    <w:rsid w:val="005D47C0"/>
    <w:rsid w:val="005D49B4"/>
    <w:rsid w:val="005D509C"/>
    <w:rsid w:val="005D5415"/>
    <w:rsid w:val="005D5D15"/>
    <w:rsid w:val="005D704B"/>
    <w:rsid w:val="005D7174"/>
    <w:rsid w:val="005D72E1"/>
    <w:rsid w:val="005D7578"/>
    <w:rsid w:val="005E06C0"/>
    <w:rsid w:val="005E09F5"/>
    <w:rsid w:val="005E0C6C"/>
    <w:rsid w:val="005E0E78"/>
    <w:rsid w:val="005E154E"/>
    <w:rsid w:val="005E1A06"/>
    <w:rsid w:val="005E27AC"/>
    <w:rsid w:val="005E287C"/>
    <w:rsid w:val="005E2C46"/>
    <w:rsid w:val="005E36CC"/>
    <w:rsid w:val="005E3ED8"/>
    <w:rsid w:val="005E49C0"/>
    <w:rsid w:val="005E51F2"/>
    <w:rsid w:val="005E52D4"/>
    <w:rsid w:val="005E5758"/>
    <w:rsid w:val="005E58D3"/>
    <w:rsid w:val="005E5C04"/>
    <w:rsid w:val="005E6402"/>
    <w:rsid w:val="005E68F5"/>
    <w:rsid w:val="005E6E16"/>
    <w:rsid w:val="005E6FD7"/>
    <w:rsid w:val="005E712C"/>
    <w:rsid w:val="005E71B7"/>
    <w:rsid w:val="005E7481"/>
    <w:rsid w:val="005E74E5"/>
    <w:rsid w:val="005E7964"/>
    <w:rsid w:val="005F05C8"/>
    <w:rsid w:val="005F1542"/>
    <w:rsid w:val="005F15B4"/>
    <w:rsid w:val="005F208F"/>
    <w:rsid w:val="005F22D3"/>
    <w:rsid w:val="005F2409"/>
    <w:rsid w:val="005F2D48"/>
    <w:rsid w:val="005F3185"/>
    <w:rsid w:val="005F3CB8"/>
    <w:rsid w:val="005F400E"/>
    <w:rsid w:val="005F40E8"/>
    <w:rsid w:val="005F4F53"/>
    <w:rsid w:val="005F504D"/>
    <w:rsid w:val="005F56D5"/>
    <w:rsid w:val="005F5709"/>
    <w:rsid w:val="005F59A1"/>
    <w:rsid w:val="005F5A89"/>
    <w:rsid w:val="005F5F6A"/>
    <w:rsid w:val="005F622E"/>
    <w:rsid w:val="005F6490"/>
    <w:rsid w:val="005F72B8"/>
    <w:rsid w:val="005F7342"/>
    <w:rsid w:val="00601199"/>
    <w:rsid w:val="0060186C"/>
    <w:rsid w:val="006018A5"/>
    <w:rsid w:val="00601FD8"/>
    <w:rsid w:val="006025FA"/>
    <w:rsid w:val="00602612"/>
    <w:rsid w:val="006032A1"/>
    <w:rsid w:val="0060344F"/>
    <w:rsid w:val="006036C0"/>
    <w:rsid w:val="00603A61"/>
    <w:rsid w:val="00603E83"/>
    <w:rsid w:val="00603ECD"/>
    <w:rsid w:val="00604438"/>
    <w:rsid w:val="00604637"/>
    <w:rsid w:val="006046C5"/>
    <w:rsid w:val="006046F2"/>
    <w:rsid w:val="00604E88"/>
    <w:rsid w:val="00604F59"/>
    <w:rsid w:val="006053B0"/>
    <w:rsid w:val="006056D4"/>
    <w:rsid w:val="006057A3"/>
    <w:rsid w:val="00605C30"/>
    <w:rsid w:val="00606672"/>
    <w:rsid w:val="006067E8"/>
    <w:rsid w:val="00606CA3"/>
    <w:rsid w:val="00607401"/>
    <w:rsid w:val="00607406"/>
    <w:rsid w:val="006074D3"/>
    <w:rsid w:val="006077A4"/>
    <w:rsid w:val="00607B37"/>
    <w:rsid w:val="006107DC"/>
    <w:rsid w:val="00610A3C"/>
    <w:rsid w:val="00610D64"/>
    <w:rsid w:val="00610F78"/>
    <w:rsid w:val="00611073"/>
    <w:rsid w:val="00611168"/>
    <w:rsid w:val="0061166D"/>
    <w:rsid w:val="006116C3"/>
    <w:rsid w:val="00611859"/>
    <w:rsid w:val="00611D00"/>
    <w:rsid w:val="0061273A"/>
    <w:rsid w:val="00612B38"/>
    <w:rsid w:val="00612BAA"/>
    <w:rsid w:val="00612D71"/>
    <w:rsid w:val="006138D7"/>
    <w:rsid w:val="0061392B"/>
    <w:rsid w:val="006142C2"/>
    <w:rsid w:val="00614484"/>
    <w:rsid w:val="00614F7B"/>
    <w:rsid w:val="00614FEF"/>
    <w:rsid w:val="0061509C"/>
    <w:rsid w:val="00615A45"/>
    <w:rsid w:val="00615E83"/>
    <w:rsid w:val="00615ED9"/>
    <w:rsid w:val="00616017"/>
    <w:rsid w:val="006165A8"/>
    <w:rsid w:val="006172DB"/>
    <w:rsid w:val="00617406"/>
    <w:rsid w:val="00617CC8"/>
    <w:rsid w:val="00617FA8"/>
    <w:rsid w:val="006205EC"/>
    <w:rsid w:val="00620AAE"/>
    <w:rsid w:val="00621B30"/>
    <w:rsid w:val="00621C46"/>
    <w:rsid w:val="00622398"/>
    <w:rsid w:val="006224CB"/>
    <w:rsid w:val="006224F6"/>
    <w:rsid w:val="006229C2"/>
    <w:rsid w:val="00622F92"/>
    <w:rsid w:val="00623CD8"/>
    <w:rsid w:val="00623DA3"/>
    <w:rsid w:val="00624204"/>
    <w:rsid w:val="0062443B"/>
    <w:rsid w:val="006248E3"/>
    <w:rsid w:val="006259CC"/>
    <w:rsid w:val="00625B80"/>
    <w:rsid w:val="006261AA"/>
    <w:rsid w:val="0062664D"/>
    <w:rsid w:val="006267D0"/>
    <w:rsid w:val="006268AB"/>
    <w:rsid w:val="00626970"/>
    <w:rsid w:val="00626EA0"/>
    <w:rsid w:val="006273E7"/>
    <w:rsid w:val="00627867"/>
    <w:rsid w:val="00627C81"/>
    <w:rsid w:val="00627F48"/>
    <w:rsid w:val="0063029B"/>
    <w:rsid w:val="00630321"/>
    <w:rsid w:val="006303DB"/>
    <w:rsid w:val="0063060C"/>
    <w:rsid w:val="00631997"/>
    <w:rsid w:val="00631ECD"/>
    <w:rsid w:val="006323AC"/>
    <w:rsid w:val="006327DE"/>
    <w:rsid w:val="006328F1"/>
    <w:rsid w:val="00632CF4"/>
    <w:rsid w:val="0063306B"/>
    <w:rsid w:val="00633366"/>
    <w:rsid w:val="00633CDD"/>
    <w:rsid w:val="00633F15"/>
    <w:rsid w:val="0063455F"/>
    <w:rsid w:val="00634D85"/>
    <w:rsid w:val="00635575"/>
    <w:rsid w:val="00635705"/>
    <w:rsid w:val="00635814"/>
    <w:rsid w:val="00635914"/>
    <w:rsid w:val="00635EE1"/>
    <w:rsid w:val="006360B0"/>
    <w:rsid w:val="00636490"/>
    <w:rsid w:val="00636998"/>
    <w:rsid w:val="0063721C"/>
    <w:rsid w:val="00637298"/>
    <w:rsid w:val="0063773A"/>
    <w:rsid w:val="00637786"/>
    <w:rsid w:val="00637E92"/>
    <w:rsid w:val="00637FBE"/>
    <w:rsid w:val="0064016E"/>
    <w:rsid w:val="006401FC"/>
    <w:rsid w:val="00640651"/>
    <w:rsid w:val="006406EE"/>
    <w:rsid w:val="00640821"/>
    <w:rsid w:val="00640A3A"/>
    <w:rsid w:val="00640B19"/>
    <w:rsid w:val="00640C28"/>
    <w:rsid w:val="00640E2A"/>
    <w:rsid w:val="00641361"/>
    <w:rsid w:val="00641B2E"/>
    <w:rsid w:val="00641C9A"/>
    <w:rsid w:val="00642344"/>
    <w:rsid w:val="00642967"/>
    <w:rsid w:val="00642984"/>
    <w:rsid w:val="00642B26"/>
    <w:rsid w:val="00643433"/>
    <w:rsid w:val="00643449"/>
    <w:rsid w:val="00643F32"/>
    <w:rsid w:val="0064407D"/>
    <w:rsid w:val="00644240"/>
    <w:rsid w:val="006443A7"/>
    <w:rsid w:val="00644FC3"/>
    <w:rsid w:val="0064523A"/>
    <w:rsid w:val="006452AA"/>
    <w:rsid w:val="00645704"/>
    <w:rsid w:val="00645827"/>
    <w:rsid w:val="00645F1D"/>
    <w:rsid w:val="00646BF2"/>
    <w:rsid w:val="0064764D"/>
    <w:rsid w:val="0064769A"/>
    <w:rsid w:val="00647758"/>
    <w:rsid w:val="00647836"/>
    <w:rsid w:val="00650780"/>
    <w:rsid w:val="006507E8"/>
    <w:rsid w:val="006509DF"/>
    <w:rsid w:val="00650B79"/>
    <w:rsid w:val="006510C3"/>
    <w:rsid w:val="0065293D"/>
    <w:rsid w:val="006538E6"/>
    <w:rsid w:val="00654003"/>
    <w:rsid w:val="00654A8D"/>
    <w:rsid w:val="00655072"/>
    <w:rsid w:val="00655497"/>
    <w:rsid w:val="00655A00"/>
    <w:rsid w:val="00655ADD"/>
    <w:rsid w:val="00655AE8"/>
    <w:rsid w:val="00655C4A"/>
    <w:rsid w:val="00655D19"/>
    <w:rsid w:val="00656089"/>
    <w:rsid w:val="0065609A"/>
    <w:rsid w:val="006560E8"/>
    <w:rsid w:val="006567A3"/>
    <w:rsid w:val="00656BA6"/>
    <w:rsid w:val="00656D62"/>
    <w:rsid w:val="0065714E"/>
    <w:rsid w:val="006574CD"/>
    <w:rsid w:val="006574E6"/>
    <w:rsid w:val="00657535"/>
    <w:rsid w:val="00657B42"/>
    <w:rsid w:val="00657B5E"/>
    <w:rsid w:val="00657DB2"/>
    <w:rsid w:val="00660B79"/>
    <w:rsid w:val="00660C7D"/>
    <w:rsid w:val="00660F85"/>
    <w:rsid w:val="0066106F"/>
    <w:rsid w:val="00661170"/>
    <w:rsid w:val="00661203"/>
    <w:rsid w:val="00661B5C"/>
    <w:rsid w:val="00662E1B"/>
    <w:rsid w:val="00662EE6"/>
    <w:rsid w:val="0066318B"/>
    <w:rsid w:val="00663865"/>
    <w:rsid w:val="006638C5"/>
    <w:rsid w:val="00663B4D"/>
    <w:rsid w:val="00663CBF"/>
    <w:rsid w:val="00663D69"/>
    <w:rsid w:val="00663E39"/>
    <w:rsid w:val="00663FCF"/>
    <w:rsid w:val="0066476A"/>
    <w:rsid w:val="00664804"/>
    <w:rsid w:val="0066497E"/>
    <w:rsid w:val="006651B1"/>
    <w:rsid w:val="006652A2"/>
    <w:rsid w:val="006653EE"/>
    <w:rsid w:val="00665622"/>
    <w:rsid w:val="0066583A"/>
    <w:rsid w:val="0066721D"/>
    <w:rsid w:val="006677F4"/>
    <w:rsid w:val="00670F01"/>
    <w:rsid w:val="006710B1"/>
    <w:rsid w:val="0067121F"/>
    <w:rsid w:val="0067149C"/>
    <w:rsid w:val="00671501"/>
    <w:rsid w:val="006715C7"/>
    <w:rsid w:val="006716B6"/>
    <w:rsid w:val="006719C9"/>
    <w:rsid w:val="00672697"/>
    <w:rsid w:val="006729BB"/>
    <w:rsid w:val="006736AE"/>
    <w:rsid w:val="00673D77"/>
    <w:rsid w:val="00673EE1"/>
    <w:rsid w:val="00674067"/>
    <w:rsid w:val="00674474"/>
    <w:rsid w:val="0067497C"/>
    <w:rsid w:val="00674A7C"/>
    <w:rsid w:val="00674B0D"/>
    <w:rsid w:val="006764F7"/>
    <w:rsid w:val="00676DC8"/>
    <w:rsid w:val="0067736D"/>
    <w:rsid w:val="00677A73"/>
    <w:rsid w:val="00680B38"/>
    <w:rsid w:val="00680B8A"/>
    <w:rsid w:val="006815A6"/>
    <w:rsid w:val="00682443"/>
    <w:rsid w:val="0068268C"/>
    <w:rsid w:val="00682BC2"/>
    <w:rsid w:val="00683071"/>
    <w:rsid w:val="006835F9"/>
    <w:rsid w:val="006837E1"/>
    <w:rsid w:val="006840E0"/>
    <w:rsid w:val="00684ED0"/>
    <w:rsid w:val="00685020"/>
    <w:rsid w:val="00685088"/>
    <w:rsid w:val="0068548B"/>
    <w:rsid w:val="0068560A"/>
    <w:rsid w:val="00685AC9"/>
    <w:rsid w:val="00685F97"/>
    <w:rsid w:val="0068672A"/>
    <w:rsid w:val="006867A1"/>
    <w:rsid w:val="00686863"/>
    <w:rsid w:val="00686A95"/>
    <w:rsid w:val="0068711F"/>
    <w:rsid w:val="00687258"/>
    <w:rsid w:val="00687378"/>
    <w:rsid w:val="0068786B"/>
    <w:rsid w:val="00687A94"/>
    <w:rsid w:val="00687BD2"/>
    <w:rsid w:val="00687C2D"/>
    <w:rsid w:val="00687C33"/>
    <w:rsid w:val="00687DFD"/>
    <w:rsid w:val="00687E55"/>
    <w:rsid w:val="006901D8"/>
    <w:rsid w:val="00690CA7"/>
    <w:rsid w:val="00690D45"/>
    <w:rsid w:val="00690D5B"/>
    <w:rsid w:val="00690E79"/>
    <w:rsid w:val="00691B57"/>
    <w:rsid w:val="00691BCC"/>
    <w:rsid w:val="00692490"/>
    <w:rsid w:val="00693473"/>
    <w:rsid w:val="00693818"/>
    <w:rsid w:val="00693BD5"/>
    <w:rsid w:val="00693C96"/>
    <w:rsid w:val="00693E15"/>
    <w:rsid w:val="00693EFA"/>
    <w:rsid w:val="00694331"/>
    <w:rsid w:val="006943F9"/>
    <w:rsid w:val="0069466B"/>
    <w:rsid w:val="006949D2"/>
    <w:rsid w:val="00695382"/>
    <w:rsid w:val="00695818"/>
    <w:rsid w:val="0069594E"/>
    <w:rsid w:val="00695C79"/>
    <w:rsid w:val="00695D2D"/>
    <w:rsid w:val="00695EA6"/>
    <w:rsid w:val="00696085"/>
    <w:rsid w:val="006969CC"/>
    <w:rsid w:val="00696A15"/>
    <w:rsid w:val="00696B9B"/>
    <w:rsid w:val="00697181"/>
    <w:rsid w:val="006971E5"/>
    <w:rsid w:val="006975CC"/>
    <w:rsid w:val="00697CC0"/>
    <w:rsid w:val="006A02D2"/>
    <w:rsid w:val="006A18E3"/>
    <w:rsid w:val="006A194A"/>
    <w:rsid w:val="006A1F0F"/>
    <w:rsid w:val="006A22BC"/>
    <w:rsid w:val="006A2B05"/>
    <w:rsid w:val="006A2CAD"/>
    <w:rsid w:val="006A2EF8"/>
    <w:rsid w:val="006A33C4"/>
    <w:rsid w:val="006A35B5"/>
    <w:rsid w:val="006A3EF6"/>
    <w:rsid w:val="006A3F08"/>
    <w:rsid w:val="006A40E4"/>
    <w:rsid w:val="006A488D"/>
    <w:rsid w:val="006A48A7"/>
    <w:rsid w:val="006A4C38"/>
    <w:rsid w:val="006A5242"/>
    <w:rsid w:val="006A5D35"/>
    <w:rsid w:val="006A5D40"/>
    <w:rsid w:val="006A673B"/>
    <w:rsid w:val="006A6774"/>
    <w:rsid w:val="006A6926"/>
    <w:rsid w:val="006A697F"/>
    <w:rsid w:val="006A6BE7"/>
    <w:rsid w:val="006A72DF"/>
    <w:rsid w:val="006A737E"/>
    <w:rsid w:val="006A76CA"/>
    <w:rsid w:val="006A7F85"/>
    <w:rsid w:val="006B04E4"/>
    <w:rsid w:val="006B089B"/>
    <w:rsid w:val="006B08C9"/>
    <w:rsid w:val="006B0C82"/>
    <w:rsid w:val="006B0E1D"/>
    <w:rsid w:val="006B0F20"/>
    <w:rsid w:val="006B11EE"/>
    <w:rsid w:val="006B18FD"/>
    <w:rsid w:val="006B20B6"/>
    <w:rsid w:val="006B2A25"/>
    <w:rsid w:val="006B2AE3"/>
    <w:rsid w:val="006B3126"/>
    <w:rsid w:val="006B3CA3"/>
    <w:rsid w:val="006B4127"/>
    <w:rsid w:val="006B4B11"/>
    <w:rsid w:val="006B4C00"/>
    <w:rsid w:val="006B4C71"/>
    <w:rsid w:val="006B4F5D"/>
    <w:rsid w:val="006B53D6"/>
    <w:rsid w:val="006B55B0"/>
    <w:rsid w:val="006B575C"/>
    <w:rsid w:val="006B5EB8"/>
    <w:rsid w:val="006B63EA"/>
    <w:rsid w:val="006B65FB"/>
    <w:rsid w:val="006B6744"/>
    <w:rsid w:val="006B7F15"/>
    <w:rsid w:val="006C064B"/>
    <w:rsid w:val="006C0B7A"/>
    <w:rsid w:val="006C0E54"/>
    <w:rsid w:val="006C116D"/>
    <w:rsid w:val="006C11C7"/>
    <w:rsid w:val="006C16C4"/>
    <w:rsid w:val="006C22A7"/>
    <w:rsid w:val="006C23F1"/>
    <w:rsid w:val="006C2DF4"/>
    <w:rsid w:val="006C3506"/>
    <w:rsid w:val="006C3666"/>
    <w:rsid w:val="006C3740"/>
    <w:rsid w:val="006C3818"/>
    <w:rsid w:val="006C4250"/>
    <w:rsid w:val="006C4606"/>
    <w:rsid w:val="006C49F7"/>
    <w:rsid w:val="006C4B21"/>
    <w:rsid w:val="006C4E05"/>
    <w:rsid w:val="006C5176"/>
    <w:rsid w:val="006C522D"/>
    <w:rsid w:val="006C552D"/>
    <w:rsid w:val="006C573B"/>
    <w:rsid w:val="006C5CF5"/>
    <w:rsid w:val="006C627D"/>
    <w:rsid w:val="006C6472"/>
    <w:rsid w:val="006C6816"/>
    <w:rsid w:val="006C683C"/>
    <w:rsid w:val="006C6AC4"/>
    <w:rsid w:val="006C6EE1"/>
    <w:rsid w:val="006C76C3"/>
    <w:rsid w:val="006C78F4"/>
    <w:rsid w:val="006D0292"/>
    <w:rsid w:val="006D0B94"/>
    <w:rsid w:val="006D0DAF"/>
    <w:rsid w:val="006D17CC"/>
    <w:rsid w:val="006D1947"/>
    <w:rsid w:val="006D1B90"/>
    <w:rsid w:val="006D241B"/>
    <w:rsid w:val="006D2BC9"/>
    <w:rsid w:val="006D2CC3"/>
    <w:rsid w:val="006D3016"/>
    <w:rsid w:val="006D33FF"/>
    <w:rsid w:val="006D3A95"/>
    <w:rsid w:val="006D3C4A"/>
    <w:rsid w:val="006D447E"/>
    <w:rsid w:val="006D455A"/>
    <w:rsid w:val="006D461B"/>
    <w:rsid w:val="006D5660"/>
    <w:rsid w:val="006D59E6"/>
    <w:rsid w:val="006D622D"/>
    <w:rsid w:val="006D65EA"/>
    <w:rsid w:val="006D66D0"/>
    <w:rsid w:val="006D6A3E"/>
    <w:rsid w:val="006D6D4A"/>
    <w:rsid w:val="006D6E42"/>
    <w:rsid w:val="006D7155"/>
    <w:rsid w:val="006D7A72"/>
    <w:rsid w:val="006D7C05"/>
    <w:rsid w:val="006E0335"/>
    <w:rsid w:val="006E044F"/>
    <w:rsid w:val="006E10A1"/>
    <w:rsid w:val="006E1A4A"/>
    <w:rsid w:val="006E1DCA"/>
    <w:rsid w:val="006E2123"/>
    <w:rsid w:val="006E26FE"/>
    <w:rsid w:val="006E2C90"/>
    <w:rsid w:val="006E3594"/>
    <w:rsid w:val="006E36C4"/>
    <w:rsid w:val="006E3839"/>
    <w:rsid w:val="006E3B07"/>
    <w:rsid w:val="006E3DCD"/>
    <w:rsid w:val="006E4775"/>
    <w:rsid w:val="006E4CC8"/>
    <w:rsid w:val="006E546B"/>
    <w:rsid w:val="006E5695"/>
    <w:rsid w:val="006E56D4"/>
    <w:rsid w:val="006E5D7C"/>
    <w:rsid w:val="006E5F5C"/>
    <w:rsid w:val="006E60D6"/>
    <w:rsid w:val="006E6465"/>
    <w:rsid w:val="006E65C1"/>
    <w:rsid w:val="006E710A"/>
    <w:rsid w:val="006E74E7"/>
    <w:rsid w:val="006E75B5"/>
    <w:rsid w:val="006E7B69"/>
    <w:rsid w:val="006E7FDC"/>
    <w:rsid w:val="006F12D5"/>
    <w:rsid w:val="006F1507"/>
    <w:rsid w:val="006F1CAD"/>
    <w:rsid w:val="006F367C"/>
    <w:rsid w:val="006F39CF"/>
    <w:rsid w:val="006F43D6"/>
    <w:rsid w:val="006F4408"/>
    <w:rsid w:val="006F4528"/>
    <w:rsid w:val="006F46A3"/>
    <w:rsid w:val="006F4A82"/>
    <w:rsid w:val="006F4F26"/>
    <w:rsid w:val="006F5BBA"/>
    <w:rsid w:val="006F5FA5"/>
    <w:rsid w:val="006F63BE"/>
    <w:rsid w:val="006F6816"/>
    <w:rsid w:val="006F6CD3"/>
    <w:rsid w:val="006F6E14"/>
    <w:rsid w:val="006F70F8"/>
    <w:rsid w:val="006F7102"/>
    <w:rsid w:val="006F740B"/>
    <w:rsid w:val="006F7D10"/>
    <w:rsid w:val="0070085A"/>
    <w:rsid w:val="00701682"/>
    <w:rsid w:val="00701B40"/>
    <w:rsid w:val="00701EAF"/>
    <w:rsid w:val="00702113"/>
    <w:rsid w:val="00702186"/>
    <w:rsid w:val="00702362"/>
    <w:rsid w:val="007028FE"/>
    <w:rsid w:val="00702AF7"/>
    <w:rsid w:val="00702C2A"/>
    <w:rsid w:val="0070312C"/>
    <w:rsid w:val="007035AE"/>
    <w:rsid w:val="00703738"/>
    <w:rsid w:val="00703D70"/>
    <w:rsid w:val="00704910"/>
    <w:rsid w:val="00704E5C"/>
    <w:rsid w:val="007057CB"/>
    <w:rsid w:val="007058CB"/>
    <w:rsid w:val="00705CEB"/>
    <w:rsid w:val="0070614E"/>
    <w:rsid w:val="007061C6"/>
    <w:rsid w:val="007063D0"/>
    <w:rsid w:val="00706988"/>
    <w:rsid w:val="00706A11"/>
    <w:rsid w:val="007073F4"/>
    <w:rsid w:val="007077DB"/>
    <w:rsid w:val="0071067C"/>
    <w:rsid w:val="00710C37"/>
    <w:rsid w:val="00710ED4"/>
    <w:rsid w:val="00710FDB"/>
    <w:rsid w:val="00711486"/>
    <w:rsid w:val="007115CA"/>
    <w:rsid w:val="00712215"/>
    <w:rsid w:val="007128EF"/>
    <w:rsid w:val="007129F3"/>
    <w:rsid w:val="00712D8D"/>
    <w:rsid w:val="007130A3"/>
    <w:rsid w:val="007136C4"/>
    <w:rsid w:val="00713CE9"/>
    <w:rsid w:val="00713D6A"/>
    <w:rsid w:val="00713FDC"/>
    <w:rsid w:val="00714165"/>
    <w:rsid w:val="00714323"/>
    <w:rsid w:val="007143EA"/>
    <w:rsid w:val="00714800"/>
    <w:rsid w:val="00714B3B"/>
    <w:rsid w:val="00714B53"/>
    <w:rsid w:val="00714DDB"/>
    <w:rsid w:val="00715641"/>
    <w:rsid w:val="00715953"/>
    <w:rsid w:val="00715AAA"/>
    <w:rsid w:val="00715EBE"/>
    <w:rsid w:val="00716269"/>
    <w:rsid w:val="007162EF"/>
    <w:rsid w:val="007163D3"/>
    <w:rsid w:val="007163E3"/>
    <w:rsid w:val="00716416"/>
    <w:rsid w:val="00716886"/>
    <w:rsid w:val="00716B34"/>
    <w:rsid w:val="00716EFF"/>
    <w:rsid w:val="00717135"/>
    <w:rsid w:val="007171F6"/>
    <w:rsid w:val="00717283"/>
    <w:rsid w:val="00717768"/>
    <w:rsid w:val="00720057"/>
    <w:rsid w:val="00720AEB"/>
    <w:rsid w:val="007213DE"/>
    <w:rsid w:val="00721851"/>
    <w:rsid w:val="0072189E"/>
    <w:rsid w:val="00722234"/>
    <w:rsid w:val="007222F2"/>
    <w:rsid w:val="00722311"/>
    <w:rsid w:val="00722A56"/>
    <w:rsid w:val="00723482"/>
    <w:rsid w:val="00723570"/>
    <w:rsid w:val="007237C7"/>
    <w:rsid w:val="00723A50"/>
    <w:rsid w:val="007240A8"/>
    <w:rsid w:val="007240E1"/>
    <w:rsid w:val="007243DC"/>
    <w:rsid w:val="007244EE"/>
    <w:rsid w:val="00724FA4"/>
    <w:rsid w:val="007252C3"/>
    <w:rsid w:val="007252CE"/>
    <w:rsid w:val="007255DE"/>
    <w:rsid w:val="00725C6E"/>
    <w:rsid w:val="007266FB"/>
    <w:rsid w:val="007270F1"/>
    <w:rsid w:val="00727390"/>
    <w:rsid w:val="00730800"/>
    <w:rsid w:val="00730AE2"/>
    <w:rsid w:val="00730B8A"/>
    <w:rsid w:val="007318E8"/>
    <w:rsid w:val="007319E2"/>
    <w:rsid w:val="00731D8E"/>
    <w:rsid w:val="00732669"/>
    <w:rsid w:val="00733428"/>
    <w:rsid w:val="00733818"/>
    <w:rsid w:val="00733C66"/>
    <w:rsid w:val="0073462B"/>
    <w:rsid w:val="007346D6"/>
    <w:rsid w:val="00734C47"/>
    <w:rsid w:val="00734F10"/>
    <w:rsid w:val="00735841"/>
    <w:rsid w:val="00735E81"/>
    <w:rsid w:val="00736205"/>
    <w:rsid w:val="00736412"/>
    <w:rsid w:val="007367A0"/>
    <w:rsid w:val="00737798"/>
    <w:rsid w:val="00737831"/>
    <w:rsid w:val="00740024"/>
    <w:rsid w:val="007403CD"/>
    <w:rsid w:val="00740503"/>
    <w:rsid w:val="00740FAB"/>
    <w:rsid w:val="00741305"/>
    <w:rsid w:val="007421CF"/>
    <w:rsid w:val="00742DA7"/>
    <w:rsid w:val="00743132"/>
    <w:rsid w:val="007431E8"/>
    <w:rsid w:val="0074411B"/>
    <w:rsid w:val="007459EB"/>
    <w:rsid w:val="00745C2E"/>
    <w:rsid w:val="00745D01"/>
    <w:rsid w:val="0074730F"/>
    <w:rsid w:val="007476C3"/>
    <w:rsid w:val="00747BAE"/>
    <w:rsid w:val="0075046A"/>
    <w:rsid w:val="00750A43"/>
    <w:rsid w:val="00750EB6"/>
    <w:rsid w:val="00750FD1"/>
    <w:rsid w:val="007511B2"/>
    <w:rsid w:val="00751328"/>
    <w:rsid w:val="00751B92"/>
    <w:rsid w:val="00751E36"/>
    <w:rsid w:val="007523F3"/>
    <w:rsid w:val="0075270F"/>
    <w:rsid w:val="00752D21"/>
    <w:rsid w:val="007530BA"/>
    <w:rsid w:val="00753839"/>
    <w:rsid w:val="0075386F"/>
    <w:rsid w:val="00753AED"/>
    <w:rsid w:val="00753EDD"/>
    <w:rsid w:val="00754067"/>
    <w:rsid w:val="00754C32"/>
    <w:rsid w:val="00754D2C"/>
    <w:rsid w:val="00755BBC"/>
    <w:rsid w:val="00755C9B"/>
    <w:rsid w:val="00755F02"/>
    <w:rsid w:val="0075614E"/>
    <w:rsid w:val="0075694C"/>
    <w:rsid w:val="00756EDF"/>
    <w:rsid w:val="00757359"/>
    <w:rsid w:val="007577F6"/>
    <w:rsid w:val="00757CED"/>
    <w:rsid w:val="0076025C"/>
    <w:rsid w:val="007602AA"/>
    <w:rsid w:val="007605BE"/>
    <w:rsid w:val="007609B0"/>
    <w:rsid w:val="00760D2E"/>
    <w:rsid w:val="00760EDD"/>
    <w:rsid w:val="00761F99"/>
    <w:rsid w:val="00762667"/>
    <w:rsid w:val="007627F8"/>
    <w:rsid w:val="0076294F"/>
    <w:rsid w:val="0076309C"/>
    <w:rsid w:val="00763848"/>
    <w:rsid w:val="0076394D"/>
    <w:rsid w:val="00763AA7"/>
    <w:rsid w:val="00763C72"/>
    <w:rsid w:val="0076419C"/>
    <w:rsid w:val="007649F7"/>
    <w:rsid w:val="00765000"/>
    <w:rsid w:val="007652EF"/>
    <w:rsid w:val="00765513"/>
    <w:rsid w:val="00765D26"/>
    <w:rsid w:val="00765DE1"/>
    <w:rsid w:val="007668A2"/>
    <w:rsid w:val="00766A39"/>
    <w:rsid w:val="00766CC5"/>
    <w:rsid w:val="00766D51"/>
    <w:rsid w:val="00766F7F"/>
    <w:rsid w:val="00767231"/>
    <w:rsid w:val="007674F3"/>
    <w:rsid w:val="0076765F"/>
    <w:rsid w:val="00767ADF"/>
    <w:rsid w:val="0077059F"/>
    <w:rsid w:val="0077060D"/>
    <w:rsid w:val="007713E4"/>
    <w:rsid w:val="00771B13"/>
    <w:rsid w:val="00771BFB"/>
    <w:rsid w:val="007720B4"/>
    <w:rsid w:val="007720D6"/>
    <w:rsid w:val="00772A87"/>
    <w:rsid w:val="00772BDC"/>
    <w:rsid w:val="00774CFA"/>
    <w:rsid w:val="00775193"/>
    <w:rsid w:val="00775778"/>
    <w:rsid w:val="00775DA1"/>
    <w:rsid w:val="00776B4C"/>
    <w:rsid w:val="00776DDF"/>
    <w:rsid w:val="00776FC0"/>
    <w:rsid w:val="0077719A"/>
    <w:rsid w:val="00777437"/>
    <w:rsid w:val="007775B9"/>
    <w:rsid w:val="007776B4"/>
    <w:rsid w:val="00777954"/>
    <w:rsid w:val="00777FA2"/>
    <w:rsid w:val="00780066"/>
    <w:rsid w:val="007800EA"/>
    <w:rsid w:val="00780512"/>
    <w:rsid w:val="00780792"/>
    <w:rsid w:val="00780799"/>
    <w:rsid w:val="00781538"/>
    <w:rsid w:val="00781A7E"/>
    <w:rsid w:val="00781BE2"/>
    <w:rsid w:val="00781F0C"/>
    <w:rsid w:val="007825DD"/>
    <w:rsid w:val="0078309E"/>
    <w:rsid w:val="007834A1"/>
    <w:rsid w:val="00783628"/>
    <w:rsid w:val="00783C74"/>
    <w:rsid w:val="00783D5D"/>
    <w:rsid w:val="00783DB2"/>
    <w:rsid w:val="00784C2F"/>
    <w:rsid w:val="0078598E"/>
    <w:rsid w:val="007860C5"/>
    <w:rsid w:val="00786331"/>
    <w:rsid w:val="00786A09"/>
    <w:rsid w:val="00786B14"/>
    <w:rsid w:val="00786B53"/>
    <w:rsid w:val="00786F5E"/>
    <w:rsid w:val="00787A6E"/>
    <w:rsid w:val="00787BCF"/>
    <w:rsid w:val="00787CC1"/>
    <w:rsid w:val="00787F32"/>
    <w:rsid w:val="007903DF"/>
    <w:rsid w:val="007903F0"/>
    <w:rsid w:val="00790434"/>
    <w:rsid w:val="00790495"/>
    <w:rsid w:val="00790D6D"/>
    <w:rsid w:val="00790F09"/>
    <w:rsid w:val="0079115F"/>
    <w:rsid w:val="00791180"/>
    <w:rsid w:val="0079180A"/>
    <w:rsid w:val="007918A9"/>
    <w:rsid w:val="007918C1"/>
    <w:rsid w:val="00792832"/>
    <w:rsid w:val="0079299E"/>
    <w:rsid w:val="00792C8E"/>
    <w:rsid w:val="00792D22"/>
    <w:rsid w:val="007934BC"/>
    <w:rsid w:val="00793556"/>
    <w:rsid w:val="0079377D"/>
    <w:rsid w:val="00793AB2"/>
    <w:rsid w:val="00793FD4"/>
    <w:rsid w:val="0079409E"/>
    <w:rsid w:val="0079462F"/>
    <w:rsid w:val="00794AC8"/>
    <w:rsid w:val="0079556B"/>
    <w:rsid w:val="00795D86"/>
    <w:rsid w:val="00795FDD"/>
    <w:rsid w:val="0079651F"/>
    <w:rsid w:val="00796770"/>
    <w:rsid w:val="00796C1A"/>
    <w:rsid w:val="00796F8F"/>
    <w:rsid w:val="007973B4"/>
    <w:rsid w:val="0079769B"/>
    <w:rsid w:val="00797934"/>
    <w:rsid w:val="00797C1A"/>
    <w:rsid w:val="00797C67"/>
    <w:rsid w:val="00797D24"/>
    <w:rsid w:val="007A0644"/>
    <w:rsid w:val="007A0BDD"/>
    <w:rsid w:val="007A15E2"/>
    <w:rsid w:val="007A2612"/>
    <w:rsid w:val="007A2F5B"/>
    <w:rsid w:val="007A3E11"/>
    <w:rsid w:val="007A44B4"/>
    <w:rsid w:val="007A482E"/>
    <w:rsid w:val="007A4839"/>
    <w:rsid w:val="007A49B4"/>
    <w:rsid w:val="007A4A67"/>
    <w:rsid w:val="007A4C7C"/>
    <w:rsid w:val="007A4C97"/>
    <w:rsid w:val="007A53BF"/>
    <w:rsid w:val="007A564F"/>
    <w:rsid w:val="007A5667"/>
    <w:rsid w:val="007A595B"/>
    <w:rsid w:val="007A5D89"/>
    <w:rsid w:val="007A6104"/>
    <w:rsid w:val="007A6326"/>
    <w:rsid w:val="007A6C66"/>
    <w:rsid w:val="007A704E"/>
    <w:rsid w:val="007A76F3"/>
    <w:rsid w:val="007A7D3D"/>
    <w:rsid w:val="007B04AC"/>
    <w:rsid w:val="007B04DD"/>
    <w:rsid w:val="007B05C1"/>
    <w:rsid w:val="007B061F"/>
    <w:rsid w:val="007B06A3"/>
    <w:rsid w:val="007B0F62"/>
    <w:rsid w:val="007B0FB3"/>
    <w:rsid w:val="007B1604"/>
    <w:rsid w:val="007B16E0"/>
    <w:rsid w:val="007B1FDB"/>
    <w:rsid w:val="007B2129"/>
    <w:rsid w:val="007B225D"/>
    <w:rsid w:val="007B2561"/>
    <w:rsid w:val="007B2AAB"/>
    <w:rsid w:val="007B2FDC"/>
    <w:rsid w:val="007B31A8"/>
    <w:rsid w:val="007B35D3"/>
    <w:rsid w:val="007B37B3"/>
    <w:rsid w:val="007B434F"/>
    <w:rsid w:val="007B4AE6"/>
    <w:rsid w:val="007B4BFC"/>
    <w:rsid w:val="007B5F1C"/>
    <w:rsid w:val="007B665C"/>
    <w:rsid w:val="007B6CF9"/>
    <w:rsid w:val="007B703B"/>
    <w:rsid w:val="007B7626"/>
    <w:rsid w:val="007B777C"/>
    <w:rsid w:val="007B7914"/>
    <w:rsid w:val="007B79AD"/>
    <w:rsid w:val="007B79EC"/>
    <w:rsid w:val="007B7F2E"/>
    <w:rsid w:val="007C04B5"/>
    <w:rsid w:val="007C04E3"/>
    <w:rsid w:val="007C0A21"/>
    <w:rsid w:val="007C0F82"/>
    <w:rsid w:val="007C1279"/>
    <w:rsid w:val="007C1360"/>
    <w:rsid w:val="007C165D"/>
    <w:rsid w:val="007C1C64"/>
    <w:rsid w:val="007C22CB"/>
    <w:rsid w:val="007C230F"/>
    <w:rsid w:val="007C2969"/>
    <w:rsid w:val="007C2E75"/>
    <w:rsid w:val="007C2F8E"/>
    <w:rsid w:val="007C31CD"/>
    <w:rsid w:val="007C3AD7"/>
    <w:rsid w:val="007C3E54"/>
    <w:rsid w:val="007C443E"/>
    <w:rsid w:val="007C4D65"/>
    <w:rsid w:val="007C50EF"/>
    <w:rsid w:val="007C51F1"/>
    <w:rsid w:val="007C5562"/>
    <w:rsid w:val="007C6441"/>
    <w:rsid w:val="007C660E"/>
    <w:rsid w:val="007C6749"/>
    <w:rsid w:val="007C6DBD"/>
    <w:rsid w:val="007C7404"/>
    <w:rsid w:val="007C7885"/>
    <w:rsid w:val="007C7C0E"/>
    <w:rsid w:val="007C7FFD"/>
    <w:rsid w:val="007D0189"/>
    <w:rsid w:val="007D04AA"/>
    <w:rsid w:val="007D100A"/>
    <w:rsid w:val="007D1653"/>
    <w:rsid w:val="007D17B4"/>
    <w:rsid w:val="007D1CEC"/>
    <w:rsid w:val="007D26C1"/>
    <w:rsid w:val="007D28FC"/>
    <w:rsid w:val="007D2DD5"/>
    <w:rsid w:val="007D302A"/>
    <w:rsid w:val="007D3653"/>
    <w:rsid w:val="007D379B"/>
    <w:rsid w:val="007D3919"/>
    <w:rsid w:val="007D3D58"/>
    <w:rsid w:val="007D41A6"/>
    <w:rsid w:val="007D4E41"/>
    <w:rsid w:val="007D6A00"/>
    <w:rsid w:val="007E05FA"/>
    <w:rsid w:val="007E19AD"/>
    <w:rsid w:val="007E1DD1"/>
    <w:rsid w:val="007E1F63"/>
    <w:rsid w:val="007E26E6"/>
    <w:rsid w:val="007E277C"/>
    <w:rsid w:val="007E27EB"/>
    <w:rsid w:val="007E3154"/>
    <w:rsid w:val="007E35D7"/>
    <w:rsid w:val="007E372A"/>
    <w:rsid w:val="007E3F44"/>
    <w:rsid w:val="007E48BC"/>
    <w:rsid w:val="007E4C85"/>
    <w:rsid w:val="007E5FAA"/>
    <w:rsid w:val="007E63D1"/>
    <w:rsid w:val="007E68B7"/>
    <w:rsid w:val="007E79F7"/>
    <w:rsid w:val="007F0216"/>
    <w:rsid w:val="007F02E8"/>
    <w:rsid w:val="007F0952"/>
    <w:rsid w:val="007F0F22"/>
    <w:rsid w:val="007F1440"/>
    <w:rsid w:val="007F18E0"/>
    <w:rsid w:val="007F1AB4"/>
    <w:rsid w:val="007F20CD"/>
    <w:rsid w:val="007F2108"/>
    <w:rsid w:val="007F29FC"/>
    <w:rsid w:val="007F3171"/>
    <w:rsid w:val="007F3630"/>
    <w:rsid w:val="007F372A"/>
    <w:rsid w:val="007F503F"/>
    <w:rsid w:val="007F57D5"/>
    <w:rsid w:val="007F600E"/>
    <w:rsid w:val="007F69C7"/>
    <w:rsid w:val="007F6A72"/>
    <w:rsid w:val="007F7BF7"/>
    <w:rsid w:val="00800670"/>
    <w:rsid w:val="00800760"/>
    <w:rsid w:val="00800A8D"/>
    <w:rsid w:val="00801BF2"/>
    <w:rsid w:val="00801D1E"/>
    <w:rsid w:val="00801E23"/>
    <w:rsid w:val="0080202F"/>
    <w:rsid w:val="0080310E"/>
    <w:rsid w:val="00803635"/>
    <w:rsid w:val="00803641"/>
    <w:rsid w:val="008039C9"/>
    <w:rsid w:val="008043DA"/>
    <w:rsid w:val="00804908"/>
    <w:rsid w:val="00804BD0"/>
    <w:rsid w:val="00804D5B"/>
    <w:rsid w:val="00804F12"/>
    <w:rsid w:val="008052EA"/>
    <w:rsid w:val="00805576"/>
    <w:rsid w:val="008055E0"/>
    <w:rsid w:val="00805653"/>
    <w:rsid w:val="00805C39"/>
    <w:rsid w:val="00806649"/>
    <w:rsid w:val="00807559"/>
    <w:rsid w:val="008078A6"/>
    <w:rsid w:val="00807C45"/>
    <w:rsid w:val="00810523"/>
    <w:rsid w:val="008106BA"/>
    <w:rsid w:val="008119D1"/>
    <w:rsid w:val="00812271"/>
    <w:rsid w:val="0081286D"/>
    <w:rsid w:val="00812BB7"/>
    <w:rsid w:val="00812CE5"/>
    <w:rsid w:val="00813464"/>
    <w:rsid w:val="00813537"/>
    <w:rsid w:val="00813584"/>
    <w:rsid w:val="00813B0A"/>
    <w:rsid w:val="00813BBC"/>
    <w:rsid w:val="00813C5C"/>
    <w:rsid w:val="008144E7"/>
    <w:rsid w:val="00814C04"/>
    <w:rsid w:val="0081507B"/>
    <w:rsid w:val="008166FE"/>
    <w:rsid w:val="00817201"/>
    <w:rsid w:val="0081723E"/>
    <w:rsid w:val="0081725F"/>
    <w:rsid w:val="008177A2"/>
    <w:rsid w:val="00820276"/>
    <w:rsid w:val="008202D8"/>
    <w:rsid w:val="00820704"/>
    <w:rsid w:val="00820748"/>
    <w:rsid w:val="00820CA5"/>
    <w:rsid w:val="00820D57"/>
    <w:rsid w:val="0082147F"/>
    <w:rsid w:val="008217C1"/>
    <w:rsid w:val="008218DB"/>
    <w:rsid w:val="008219E3"/>
    <w:rsid w:val="00821D85"/>
    <w:rsid w:val="00822687"/>
    <w:rsid w:val="00823066"/>
    <w:rsid w:val="00823324"/>
    <w:rsid w:val="008233F6"/>
    <w:rsid w:val="00823A63"/>
    <w:rsid w:val="0082406F"/>
    <w:rsid w:val="00824A70"/>
    <w:rsid w:val="008250CB"/>
    <w:rsid w:val="008253F4"/>
    <w:rsid w:val="00825EB6"/>
    <w:rsid w:val="00826B7E"/>
    <w:rsid w:val="00826E0F"/>
    <w:rsid w:val="008273E0"/>
    <w:rsid w:val="00827B90"/>
    <w:rsid w:val="00827F72"/>
    <w:rsid w:val="008300AD"/>
    <w:rsid w:val="008303E3"/>
    <w:rsid w:val="0083071C"/>
    <w:rsid w:val="00831154"/>
    <w:rsid w:val="008312A2"/>
    <w:rsid w:val="00831AF8"/>
    <w:rsid w:val="0083271D"/>
    <w:rsid w:val="008328BD"/>
    <w:rsid w:val="00832CAF"/>
    <w:rsid w:val="0083307E"/>
    <w:rsid w:val="008338B3"/>
    <w:rsid w:val="00834390"/>
    <w:rsid w:val="008348C7"/>
    <w:rsid w:val="0083491F"/>
    <w:rsid w:val="00834A31"/>
    <w:rsid w:val="00834A4A"/>
    <w:rsid w:val="00834A80"/>
    <w:rsid w:val="00835A34"/>
    <w:rsid w:val="0083609D"/>
    <w:rsid w:val="00836327"/>
    <w:rsid w:val="00836511"/>
    <w:rsid w:val="00836869"/>
    <w:rsid w:val="008369CE"/>
    <w:rsid w:val="008373A4"/>
    <w:rsid w:val="00837913"/>
    <w:rsid w:val="0083791E"/>
    <w:rsid w:val="00837B53"/>
    <w:rsid w:val="00837B56"/>
    <w:rsid w:val="00837D27"/>
    <w:rsid w:val="008401B9"/>
    <w:rsid w:val="00840591"/>
    <w:rsid w:val="00840B17"/>
    <w:rsid w:val="00840C3B"/>
    <w:rsid w:val="00840FB2"/>
    <w:rsid w:val="00841D40"/>
    <w:rsid w:val="00841DCE"/>
    <w:rsid w:val="008421EF"/>
    <w:rsid w:val="00842B72"/>
    <w:rsid w:val="00842C39"/>
    <w:rsid w:val="00842DEF"/>
    <w:rsid w:val="00842F5D"/>
    <w:rsid w:val="008432C3"/>
    <w:rsid w:val="00843387"/>
    <w:rsid w:val="008434A4"/>
    <w:rsid w:val="008436B2"/>
    <w:rsid w:val="008436F2"/>
    <w:rsid w:val="00844E17"/>
    <w:rsid w:val="00844E19"/>
    <w:rsid w:val="008450BC"/>
    <w:rsid w:val="008451E0"/>
    <w:rsid w:val="0084568D"/>
    <w:rsid w:val="00845C0F"/>
    <w:rsid w:val="00845E02"/>
    <w:rsid w:val="008461E1"/>
    <w:rsid w:val="008462D5"/>
    <w:rsid w:val="0084648E"/>
    <w:rsid w:val="00846960"/>
    <w:rsid w:val="00847066"/>
    <w:rsid w:val="0084719F"/>
    <w:rsid w:val="00847323"/>
    <w:rsid w:val="008473AA"/>
    <w:rsid w:val="008475B1"/>
    <w:rsid w:val="00850185"/>
    <w:rsid w:val="008507E2"/>
    <w:rsid w:val="00850813"/>
    <w:rsid w:val="00850849"/>
    <w:rsid w:val="00850ACD"/>
    <w:rsid w:val="00850B09"/>
    <w:rsid w:val="0085137E"/>
    <w:rsid w:val="00852190"/>
    <w:rsid w:val="0085256B"/>
    <w:rsid w:val="00852BC2"/>
    <w:rsid w:val="0085334B"/>
    <w:rsid w:val="008537BA"/>
    <w:rsid w:val="00854376"/>
    <w:rsid w:val="00854F3F"/>
    <w:rsid w:val="00855146"/>
    <w:rsid w:val="008559EC"/>
    <w:rsid w:val="00855DDA"/>
    <w:rsid w:val="00855EF6"/>
    <w:rsid w:val="00856712"/>
    <w:rsid w:val="00856E67"/>
    <w:rsid w:val="00857CC6"/>
    <w:rsid w:val="00857F40"/>
    <w:rsid w:val="0086062A"/>
    <w:rsid w:val="00860808"/>
    <w:rsid w:val="00860D3A"/>
    <w:rsid w:val="00861047"/>
    <w:rsid w:val="00861124"/>
    <w:rsid w:val="00861C13"/>
    <w:rsid w:val="00861DE3"/>
    <w:rsid w:val="00862349"/>
    <w:rsid w:val="00862E05"/>
    <w:rsid w:val="0086356A"/>
    <w:rsid w:val="0086388A"/>
    <w:rsid w:val="008638D8"/>
    <w:rsid w:val="008639FE"/>
    <w:rsid w:val="00863A06"/>
    <w:rsid w:val="008643B3"/>
    <w:rsid w:val="008646CC"/>
    <w:rsid w:val="0086480D"/>
    <w:rsid w:val="008650F6"/>
    <w:rsid w:val="0086571E"/>
    <w:rsid w:val="00866649"/>
    <w:rsid w:val="0086669E"/>
    <w:rsid w:val="00866774"/>
    <w:rsid w:val="00866ED5"/>
    <w:rsid w:val="0086778E"/>
    <w:rsid w:val="008678A2"/>
    <w:rsid w:val="00870214"/>
    <w:rsid w:val="00870C34"/>
    <w:rsid w:val="00870CA9"/>
    <w:rsid w:val="00871116"/>
    <w:rsid w:val="008713F7"/>
    <w:rsid w:val="0087144D"/>
    <w:rsid w:val="00871F39"/>
    <w:rsid w:val="008726DF"/>
    <w:rsid w:val="008729AC"/>
    <w:rsid w:val="008729E2"/>
    <w:rsid w:val="00872BED"/>
    <w:rsid w:val="00873D32"/>
    <w:rsid w:val="00874636"/>
    <w:rsid w:val="00874653"/>
    <w:rsid w:val="008748C6"/>
    <w:rsid w:val="00875C0E"/>
    <w:rsid w:val="0087642E"/>
    <w:rsid w:val="0087705D"/>
    <w:rsid w:val="00877A55"/>
    <w:rsid w:val="00880675"/>
    <w:rsid w:val="008817C3"/>
    <w:rsid w:val="008819FD"/>
    <w:rsid w:val="00881B2B"/>
    <w:rsid w:val="00881BE9"/>
    <w:rsid w:val="00882044"/>
    <w:rsid w:val="008821DF"/>
    <w:rsid w:val="00882358"/>
    <w:rsid w:val="008823B8"/>
    <w:rsid w:val="00882EC1"/>
    <w:rsid w:val="00882FD1"/>
    <w:rsid w:val="00883418"/>
    <w:rsid w:val="0088348D"/>
    <w:rsid w:val="00883681"/>
    <w:rsid w:val="00883912"/>
    <w:rsid w:val="0088396A"/>
    <w:rsid w:val="0088414E"/>
    <w:rsid w:val="00884265"/>
    <w:rsid w:val="00884BAE"/>
    <w:rsid w:val="00884C96"/>
    <w:rsid w:val="00884F46"/>
    <w:rsid w:val="00885C51"/>
    <w:rsid w:val="00885F82"/>
    <w:rsid w:val="0088643B"/>
    <w:rsid w:val="00886627"/>
    <w:rsid w:val="008866AC"/>
    <w:rsid w:val="00886BCC"/>
    <w:rsid w:val="008870A4"/>
    <w:rsid w:val="008872A7"/>
    <w:rsid w:val="00887707"/>
    <w:rsid w:val="00887C09"/>
    <w:rsid w:val="0089013A"/>
    <w:rsid w:val="00890B8F"/>
    <w:rsid w:val="00890BF3"/>
    <w:rsid w:val="00890CE9"/>
    <w:rsid w:val="00890E0F"/>
    <w:rsid w:val="00891667"/>
    <w:rsid w:val="0089169D"/>
    <w:rsid w:val="00891732"/>
    <w:rsid w:val="008917E6"/>
    <w:rsid w:val="0089199E"/>
    <w:rsid w:val="00891E51"/>
    <w:rsid w:val="0089325E"/>
    <w:rsid w:val="008937D2"/>
    <w:rsid w:val="00893AB6"/>
    <w:rsid w:val="00893C29"/>
    <w:rsid w:val="008944C1"/>
    <w:rsid w:val="00895018"/>
    <w:rsid w:val="0089607B"/>
    <w:rsid w:val="00896797"/>
    <w:rsid w:val="00896952"/>
    <w:rsid w:val="00896B85"/>
    <w:rsid w:val="00897208"/>
    <w:rsid w:val="00897294"/>
    <w:rsid w:val="00897316"/>
    <w:rsid w:val="00897906"/>
    <w:rsid w:val="00897A6F"/>
    <w:rsid w:val="00897F2E"/>
    <w:rsid w:val="008A0053"/>
    <w:rsid w:val="008A0125"/>
    <w:rsid w:val="008A03A2"/>
    <w:rsid w:val="008A03FC"/>
    <w:rsid w:val="008A10FD"/>
    <w:rsid w:val="008A11AD"/>
    <w:rsid w:val="008A1605"/>
    <w:rsid w:val="008A1EC5"/>
    <w:rsid w:val="008A1FAA"/>
    <w:rsid w:val="008A1FF6"/>
    <w:rsid w:val="008A2280"/>
    <w:rsid w:val="008A22A0"/>
    <w:rsid w:val="008A243D"/>
    <w:rsid w:val="008A30E1"/>
    <w:rsid w:val="008A31B1"/>
    <w:rsid w:val="008A32E3"/>
    <w:rsid w:val="008A362A"/>
    <w:rsid w:val="008A380D"/>
    <w:rsid w:val="008A3E55"/>
    <w:rsid w:val="008A4252"/>
    <w:rsid w:val="008A428D"/>
    <w:rsid w:val="008A479B"/>
    <w:rsid w:val="008A48A4"/>
    <w:rsid w:val="008A5080"/>
    <w:rsid w:val="008A537B"/>
    <w:rsid w:val="008A596B"/>
    <w:rsid w:val="008A5FBB"/>
    <w:rsid w:val="008A6DDF"/>
    <w:rsid w:val="008A7045"/>
    <w:rsid w:val="008A7DF4"/>
    <w:rsid w:val="008B04F7"/>
    <w:rsid w:val="008B0645"/>
    <w:rsid w:val="008B06D4"/>
    <w:rsid w:val="008B097D"/>
    <w:rsid w:val="008B09A2"/>
    <w:rsid w:val="008B1381"/>
    <w:rsid w:val="008B16A3"/>
    <w:rsid w:val="008B1BBB"/>
    <w:rsid w:val="008B1F27"/>
    <w:rsid w:val="008B24EF"/>
    <w:rsid w:val="008B2CF3"/>
    <w:rsid w:val="008B2CFE"/>
    <w:rsid w:val="008B3779"/>
    <w:rsid w:val="008B39DC"/>
    <w:rsid w:val="008B3FBE"/>
    <w:rsid w:val="008B40A1"/>
    <w:rsid w:val="008B4854"/>
    <w:rsid w:val="008B5FD7"/>
    <w:rsid w:val="008B62D0"/>
    <w:rsid w:val="008B6476"/>
    <w:rsid w:val="008B6B09"/>
    <w:rsid w:val="008B6B9D"/>
    <w:rsid w:val="008B7871"/>
    <w:rsid w:val="008B7AB4"/>
    <w:rsid w:val="008B7E2A"/>
    <w:rsid w:val="008C02D2"/>
    <w:rsid w:val="008C03C0"/>
    <w:rsid w:val="008C0AD1"/>
    <w:rsid w:val="008C1265"/>
    <w:rsid w:val="008C12BA"/>
    <w:rsid w:val="008C1504"/>
    <w:rsid w:val="008C15E7"/>
    <w:rsid w:val="008C165E"/>
    <w:rsid w:val="008C16F6"/>
    <w:rsid w:val="008C191E"/>
    <w:rsid w:val="008C1DD5"/>
    <w:rsid w:val="008C2591"/>
    <w:rsid w:val="008C2873"/>
    <w:rsid w:val="008C3A64"/>
    <w:rsid w:val="008C4061"/>
    <w:rsid w:val="008C4165"/>
    <w:rsid w:val="008C4E76"/>
    <w:rsid w:val="008C519E"/>
    <w:rsid w:val="008C5498"/>
    <w:rsid w:val="008C55E2"/>
    <w:rsid w:val="008C62A0"/>
    <w:rsid w:val="008C6E06"/>
    <w:rsid w:val="008C7726"/>
    <w:rsid w:val="008C7AFF"/>
    <w:rsid w:val="008C7B8C"/>
    <w:rsid w:val="008D0026"/>
    <w:rsid w:val="008D0318"/>
    <w:rsid w:val="008D06C6"/>
    <w:rsid w:val="008D07D1"/>
    <w:rsid w:val="008D08D0"/>
    <w:rsid w:val="008D0E91"/>
    <w:rsid w:val="008D1274"/>
    <w:rsid w:val="008D1347"/>
    <w:rsid w:val="008D13E1"/>
    <w:rsid w:val="008D15DB"/>
    <w:rsid w:val="008D1643"/>
    <w:rsid w:val="008D1E2E"/>
    <w:rsid w:val="008D202A"/>
    <w:rsid w:val="008D2288"/>
    <w:rsid w:val="008D27C3"/>
    <w:rsid w:val="008D35E1"/>
    <w:rsid w:val="008D36CE"/>
    <w:rsid w:val="008D37F1"/>
    <w:rsid w:val="008D4DC9"/>
    <w:rsid w:val="008D4DFA"/>
    <w:rsid w:val="008D4FB0"/>
    <w:rsid w:val="008D4FC0"/>
    <w:rsid w:val="008D510D"/>
    <w:rsid w:val="008D515F"/>
    <w:rsid w:val="008D5387"/>
    <w:rsid w:val="008D59CF"/>
    <w:rsid w:val="008D5BC2"/>
    <w:rsid w:val="008D5E9D"/>
    <w:rsid w:val="008D63A3"/>
    <w:rsid w:val="008D656C"/>
    <w:rsid w:val="008D6603"/>
    <w:rsid w:val="008D775B"/>
    <w:rsid w:val="008D7839"/>
    <w:rsid w:val="008D7BA0"/>
    <w:rsid w:val="008D7F64"/>
    <w:rsid w:val="008E097E"/>
    <w:rsid w:val="008E139C"/>
    <w:rsid w:val="008E13DF"/>
    <w:rsid w:val="008E1B05"/>
    <w:rsid w:val="008E1E78"/>
    <w:rsid w:val="008E25FA"/>
    <w:rsid w:val="008E3448"/>
    <w:rsid w:val="008E3671"/>
    <w:rsid w:val="008E3680"/>
    <w:rsid w:val="008E37CD"/>
    <w:rsid w:val="008E39C4"/>
    <w:rsid w:val="008E3D10"/>
    <w:rsid w:val="008E3FC5"/>
    <w:rsid w:val="008E446B"/>
    <w:rsid w:val="008E584D"/>
    <w:rsid w:val="008E6250"/>
    <w:rsid w:val="008E6744"/>
    <w:rsid w:val="008E6B43"/>
    <w:rsid w:val="008E6BEE"/>
    <w:rsid w:val="008E708D"/>
    <w:rsid w:val="008E7C9F"/>
    <w:rsid w:val="008F01F6"/>
    <w:rsid w:val="008F02F9"/>
    <w:rsid w:val="008F05A6"/>
    <w:rsid w:val="008F191B"/>
    <w:rsid w:val="008F1C95"/>
    <w:rsid w:val="008F2594"/>
    <w:rsid w:val="008F25FA"/>
    <w:rsid w:val="008F2861"/>
    <w:rsid w:val="008F3175"/>
    <w:rsid w:val="008F3541"/>
    <w:rsid w:val="008F464F"/>
    <w:rsid w:val="008F4826"/>
    <w:rsid w:val="008F4875"/>
    <w:rsid w:val="008F4DED"/>
    <w:rsid w:val="008F5090"/>
    <w:rsid w:val="008F5165"/>
    <w:rsid w:val="008F5CF1"/>
    <w:rsid w:val="008F6B9F"/>
    <w:rsid w:val="008F720C"/>
    <w:rsid w:val="008F76C9"/>
    <w:rsid w:val="008F77A2"/>
    <w:rsid w:val="008F77E6"/>
    <w:rsid w:val="008F7981"/>
    <w:rsid w:val="008F7B45"/>
    <w:rsid w:val="008F7C2A"/>
    <w:rsid w:val="00900156"/>
    <w:rsid w:val="009017BE"/>
    <w:rsid w:val="00901DF0"/>
    <w:rsid w:val="00901E68"/>
    <w:rsid w:val="00902292"/>
    <w:rsid w:val="00902960"/>
    <w:rsid w:val="00902B0F"/>
    <w:rsid w:val="00903132"/>
    <w:rsid w:val="009035DD"/>
    <w:rsid w:val="009038DE"/>
    <w:rsid w:val="009039B8"/>
    <w:rsid w:val="009042C9"/>
    <w:rsid w:val="00904380"/>
    <w:rsid w:val="00904A39"/>
    <w:rsid w:val="00904A7F"/>
    <w:rsid w:val="00904F40"/>
    <w:rsid w:val="009056E6"/>
    <w:rsid w:val="00905D46"/>
    <w:rsid w:val="0090798E"/>
    <w:rsid w:val="009079C5"/>
    <w:rsid w:val="009104B0"/>
    <w:rsid w:val="00910CC5"/>
    <w:rsid w:val="00911E67"/>
    <w:rsid w:val="00912422"/>
    <w:rsid w:val="00912947"/>
    <w:rsid w:val="009136FF"/>
    <w:rsid w:val="00913C91"/>
    <w:rsid w:val="00913C95"/>
    <w:rsid w:val="0091509A"/>
    <w:rsid w:val="00915449"/>
    <w:rsid w:val="00915666"/>
    <w:rsid w:val="00915887"/>
    <w:rsid w:val="00915B13"/>
    <w:rsid w:val="00915C05"/>
    <w:rsid w:val="00915CA7"/>
    <w:rsid w:val="00915F61"/>
    <w:rsid w:val="00915FC0"/>
    <w:rsid w:val="00916071"/>
    <w:rsid w:val="00916092"/>
    <w:rsid w:val="00916222"/>
    <w:rsid w:val="009164C9"/>
    <w:rsid w:val="00916CFA"/>
    <w:rsid w:val="00917027"/>
    <w:rsid w:val="0091706B"/>
    <w:rsid w:val="00917A93"/>
    <w:rsid w:val="00917AF5"/>
    <w:rsid w:val="00917C6F"/>
    <w:rsid w:val="0092016F"/>
    <w:rsid w:val="009201E6"/>
    <w:rsid w:val="00920249"/>
    <w:rsid w:val="009204A8"/>
    <w:rsid w:val="00920970"/>
    <w:rsid w:val="00920C28"/>
    <w:rsid w:val="00920E47"/>
    <w:rsid w:val="00921C6B"/>
    <w:rsid w:val="00922B64"/>
    <w:rsid w:val="00922C34"/>
    <w:rsid w:val="00923948"/>
    <w:rsid w:val="00923A62"/>
    <w:rsid w:val="00923FDE"/>
    <w:rsid w:val="009245D0"/>
    <w:rsid w:val="0092490B"/>
    <w:rsid w:val="00924A21"/>
    <w:rsid w:val="00924A72"/>
    <w:rsid w:val="00924B30"/>
    <w:rsid w:val="00924B77"/>
    <w:rsid w:val="00924BAF"/>
    <w:rsid w:val="00924DBB"/>
    <w:rsid w:val="009250C3"/>
    <w:rsid w:val="00925797"/>
    <w:rsid w:val="009260A8"/>
    <w:rsid w:val="00926315"/>
    <w:rsid w:val="009268DF"/>
    <w:rsid w:val="00926C05"/>
    <w:rsid w:val="00927537"/>
    <w:rsid w:val="009305B0"/>
    <w:rsid w:val="00930FEC"/>
    <w:rsid w:val="00931CFD"/>
    <w:rsid w:val="00932087"/>
    <w:rsid w:val="00932F14"/>
    <w:rsid w:val="009331F1"/>
    <w:rsid w:val="009332EC"/>
    <w:rsid w:val="00933758"/>
    <w:rsid w:val="00933CA0"/>
    <w:rsid w:val="009348DE"/>
    <w:rsid w:val="00934ED1"/>
    <w:rsid w:val="00935F18"/>
    <w:rsid w:val="00936126"/>
    <w:rsid w:val="0093624C"/>
    <w:rsid w:val="009367A5"/>
    <w:rsid w:val="0093698C"/>
    <w:rsid w:val="00936A3B"/>
    <w:rsid w:val="00936BB0"/>
    <w:rsid w:val="00936BEB"/>
    <w:rsid w:val="00936E39"/>
    <w:rsid w:val="00936FD5"/>
    <w:rsid w:val="00937644"/>
    <w:rsid w:val="00937CBE"/>
    <w:rsid w:val="00940372"/>
    <w:rsid w:val="009408A9"/>
    <w:rsid w:val="009409DD"/>
    <w:rsid w:val="00940B6D"/>
    <w:rsid w:val="00940C60"/>
    <w:rsid w:val="00940FB5"/>
    <w:rsid w:val="00941150"/>
    <w:rsid w:val="0094163C"/>
    <w:rsid w:val="009419B8"/>
    <w:rsid w:val="0094228F"/>
    <w:rsid w:val="0094247F"/>
    <w:rsid w:val="00942D60"/>
    <w:rsid w:val="00942F8C"/>
    <w:rsid w:val="0094358A"/>
    <w:rsid w:val="0094370F"/>
    <w:rsid w:val="00943D18"/>
    <w:rsid w:val="00943FC1"/>
    <w:rsid w:val="00944334"/>
    <w:rsid w:val="00944A66"/>
    <w:rsid w:val="0094526E"/>
    <w:rsid w:val="009458C0"/>
    <w:rsid w:val="009460FA"/>
    <w:rsid w:val="00946153"/>
    <w:rsid w:val="009467E1"/>
    <w:rsid w:val="00946971"/>
    <w:rsid w:val="00946BC0"/>
    <w:rsid w:val="009473F3"/>
    <w:rsid w:val="00947534"/>
    <w:rsid w:val="009475F8"/>
    <w:rsid w:val="009478A1"/>
    <w:rsid w:val="00947E0F"/>
    <w:rsid w:val="009501A3"/>
    <w:rsid w:val="009509E9"/>
    <w:rsid w:val="00950C35"/>
    <w:rsid w:val="0095101F"/>
    <w:rsid w:val="009517D8"/>
    <w:rsid w:val="00951D28"/>
    <w:rsid w:val="00952931"/>
    <w:rsid w:val="0095299E"/>
    <w:rsid w:val="00952A80"/>
    <w:rsid w:val="00952B93"/>
    <w:rsid w:val="00952BBB"/>
    <w:rsid w:val="00952BDB"/>
    <w:rsid w:val="00953D67"/>
    <w:rsid w:val="009544AD"/>
    <w:rsid w:val="00954987"/>
    <w:rsid w:val="00954CA3"/>
    <w:rsid w:val="00955114"/>
    <w:rsid w:val="00955212"/>
    <w:rsid w:val="0095608F"/>
    <w:rsid w:val="009569AD"/>
    <w:rsid w:val="00956CBF"/>
    <w:rsid w:val="009570FD"/>
    <w:rsid w:val="00957A5B"/>
    <w:rsid w:val="00957C6D"/>
    <w:rsid w:val="00957CB0"/>
    <w:rsid w:val="00957DA8"/>
    <w:rsid w:val="00957FAF"/>
    <w:rsid w:val="00960168"/>
    <w:rsid w:val="009603F0"/>
    <w:rsid w:val="00961413"/>
    <w:rsid w:val="00961A85"/>
    <w:rsid w:val="00961FD9"/>
    <w:rsid w:val="0096209A"/>
    <w:rsid w:val="0096237E"/>
    <w:rsid w:val="00962C03"/>
    <w:rsid w:val="00962C19"/>
    <w:rsid w:val="00962F6B"/>
    <w:rsid w:val="0096338F"/>
    <w:rsid w:val="009634B7"/>
    <w:rsid w:val="00963764"/>
    <w:rsid w:val="009640C1"/>
    <w:rsid w:val="0096460C"/>
    <w:rsid w:val="00964B4B"/>
    <w:rsid w:val="0096523B"/>
    <w:rsid w:val="00965920"/>
    <w:rsid w:val="00965B60"/>
    <w:rsid w:val="00966093"/>
    <w:rsid w:val="0096623B"/>
    <w:rsid w:val="00966308"/>
    <w:rsid w:val="00966387"/>
    <w:rsid w:val="0096654D"/>
    <w:rsid w:val="009666D7"/>
    <w:rsid w:val="00966711"/>
    <w:rsid w:val="009667C1"/>
    <w:rsid w:val="00966C44"/>
    <w:rsid w:val="00967263"/>
    <w:rsid w:val="0096731E"/>
    <w:rsid w:val="00967592"/>
    <w:rsid w:val="0097035C"/>
    <w:rsid w:val="00970426"/>
    <w:rsid w:val="009715F2"/>
    <w:rsid w:val="00971A3F"/>
    <w:rsid w:val="00971BE2"/>
    <w:rsid w:val="00971F7D"/>
    <w:rsid w:val="00972071"/>
    <w:rsid w:val="009722C7"/>
    <w:rsid w:val="00972735"/>
    <w:rsid w:val="00972A72"/>
    <w:rsid w:val="00972D06"/>
    <w:rsid w:val="00972D49"/>
    <w:rsid w:val="009733E0"/>
    <w:rsid w:val="0097344E"/>
    <w:rsid w:val="009735BE"/>
    <w:rsid w:val="00973903"/>
    <w:rsid w:val="00974517"/>
    <w:rsid w:val="00974AC2"/>
    <w:rsid w:val="00974C7A"/>
    <w:rsid w:val="009757AB"/>
    <w:rsid w:val="00975EE9"/>
    <w:rsid w:val="00976761"/>
    <w:rsid w:val="009768EE"/>
    <w:rsid w:val="00976D03"/>
    <w:rsid w:val="0097705B"/>
    <w:rsid w:val="00977A55"/>
    <w:rsid w:val="00977F7A"/>
    <w:rsid w:val="00980016"/>
    <w:rsid w:val="00980755"/>
    <w:rsid w:val="00980B9B"/>
    <w:rsid w:val="00980D24"/>
    <w:rsid w:val="0098128D"/>
    <w:rsid w:val="00981AF5"/>
    <w:rsid w:val="00981CE1"/>
    <w:rsid w:val="00981E2F"/>
    <w:rsid w:val="0098255A"/>
    <w:rsid w:val="009825C2"/>
    <w:rsid w:val="009830C8"/>
    <w:rsid w:val="0098329D"/>
    <w:rsid w:val="00983DA9"/>
    <w:rsid w:val="00984F0A"/>
    <w:rsid w:val="009850BF"/>
    <w:rsid w:val="009866E1"/>
    <w:rsid w:val="00986E51"/>
    <w:rsid w:val="00987021"/>
    <w:rsid w:val="00987417"/>
    <w:rsid w:val="009874AC"/>
    <w:rsid w:val="0098776C"/>
    <w:rsid w:val="00987A47"/>
    <w:rsid w:val="00987F2F"/>
    <w:rsid w:val="009907C2"/>
    <w:rsid w:val="009907DF"/>
    <w:rsid w:val="00991034"/>
    <w:rsid w:val="00991504"/>
    <w:rsid w:val="00992009"/>
    <w:rsid w:val="009921E0"/>
    <w:rsid w:val="00992409"/>
    <w:rsid w:val="00992569"/>
    <w:rsid w:val="00992606"/>
    <w:rsid w:val="009928B1"/>
    <w:rsid w:val="009929A9"/>
    <w:rsid w:val="00992B8D"/>
    <w:rsid w:val="0099323D"/>
    <w:rsid w:val="009934D5"/>
    <w:rsid w:val="009940E9"/>
    <w:rsid w:val="00994DF5"/>
    <w:rsid w:val="009954AC"/>
    <w:rsid w:val="009958FD"/>
    <w:rsid w:val="00995C32"/>
    <w:rsid w:val="00995E43"/>
    <w:rsid w:val="0099623A"/>
    <w:rsid w:val="009972BD"/>
    <w:rsid w:val="009974C8"/>
    <w:rsid w:val="00997A92"/>
    <w:rsid w:val="00997B75"/>
    <w:rsid w:val="00997FB6"/>
    <w:rsid w:val="009A08F4"/>
    <w:rsid w:val="009A0B81"/>
    <w:rsid w:val="009A0DDE"/>
    <w:rsid w:val="009A10F0"/>
    <w:rsid w:val="009A11EF"/>
    <w:rsid w:val="009A138B"/>
    <w:rsid w:val="009A1480"/>
    <w:rsid w:val="009A18B0"/>
    <w:rsid w:val="009A2699"/>
    <w:rsid w:val="009A2AEB"/>
    <w:rsid w:val="009A2DC9"/>
    <w:rsid w:val="009A3026"/>
    <w:rsid w:val="009A3490"/>
    <w:rsid w:val="009A391C"/>
    <w:rsid w:val="009A3E62"/>
    <w:rsid w:val="009A4062"/>
    <w:rsid w:val="009A4103"/>
    <w:rsid w:val="009A46CD"/>
    <w:rsid w:val="009A4FBE"/>
    <w:rsid w:val="009A5ACA"/>
    <w:rsid w:val="009A61A4"/>
    <w:rsid w:val="009A67B7"/>
    <w:rsid w:val="009A6895"/>
    <w:rsid w:val="009A69DB"/>
    <w:rsid w:val="009A6DA1"/>
    <w:rsid w:val="009A6DB4"/>
    <w:rsid w:val="009A72E7"/>
    <w:rsid w:val="009B0E25"/>
    <w:rsid w:val="009B1142"/>
    <w:rsid w:val="009B15E1"/>
    <w:rsid w:val="009B163D"/>
    <w:rsid w:val="009B23A1"/>
    <w:rsid w:val="009B2A85"/>
    <w:rsid w:val="009B2BD5"/>
    <w:rsid w:val="009B322C"/>
    <w:rsid w:val="009B3F00"/>
    <w:rsid w:val="009B41A0"/>
    <w:rsid w:val="009B4391"/>
    <w:rsid w:val="009B493E"/>
    <w:rsid w:val="009B4D9D"/>
    <w:rsid w:val="009B4E75"/>
    <w:rsid w:val="009B5098"/>
    <w:rsid w:val="009B50FD"/>
    <w:rsid w:val="009B5654"/>
    <w:rsid w:val="009B56C9"/>
    <w:rsid w:val="009B579A"/>
    <w:rsid w:val="009B5BE6"/>
    <w:rsid w:val="009B5F38"/>
    <w:rsid w:val="009B61D3"/>
    <w:rsid w:val="009B6223"/>
    <w:rsid w:val="009B67DB"/>
    <w:rsid w:val="009B6E2E"/>
    <w:rsid w:val="009B6F00"/>
    <w:rsid w:val="009B7375"/>
    <w:rsid w:val="009B7C80"/>
    <w:rsid w:val="009B7F3C"/>
    <w:rsid w:val="009C03CC"/>
    <w:rsid w:val="009C0ECF"/>
    <w:rsid w:val="009C0F46"/>
    <w:rsid w:val="009C1473"/>
    <w:rsid w:val="009C184E"/>
    <w:rsid w:val="009C23DF"/>
    <w:rsid w:val="009C2609"/>
    <w:rsid w:val="009C31D9"/>
    <w:rsid w:val="009C3552"/>
    <w:rsid w:val="009C3573"/>
    <w:rsid w:val="009C376D"/>
    <w:rsid w:val="009C454D"/>
    <w:rsid w:val="009C463D"/>
    <w:rsid w:val="009C47B0"/>
    <w:rsid w:val="009C48FB"/>
    <w:rsid w:val="009C4AFC"/>
    <w:rsid w:val="009C5B89"/>
    <w:rsid w:val="009C5C0E"/>
    <w:rsid w:val="009C5C1D"/>
    <w:rsid w:val="009C5E06"/>
    <w:rsid w:val="009C6787"/>
    <w:rsid w:val="009C6797"/>
    <w:rsid w:val="009C7186"/>
    <w:rsid w:val="009C767F"/>
    <w:rsid w:val="009D044C"/>
    <w:rsid w:val="009D06BE"/>
    <w:rsid w:val="009D09E4"/>
    <w:rsid w:val="009D0BEC"/>
    <w:rsid w:val="009D0D51"/>
    <w:rsid w:val="009D2363"/>
    <w:rsid w:val="009D261A"/>
    <w:rsid w:val="009D35F4"/>
    <w:rsid w:val="009D3825"/>
    <w:rsid w:val="009D3BF7"/>
    <w:rsid w:val="009D3D42"/>
    <w:rsid w:val="009D4472"/>
    <w:rsid w:val="009D5135"/>
    <w:rsid w:val="009D5290"/>
    <w:rsid w:val="009D7061"/>
    <w:rsid w:val="009D7102"/>
    <w:rsid w:val="009E01FE"/>
    <w:rsid w:val="009E0A61"/>
    <w:rsid w:val="009E10E8"/>
    <w:rsid w:val="009E1309"/>
    <w:rsid w:val="009E1AB2"/>
    <w:rsid w:val="009E1CCD"/>
    <w:rsid w:val="009E1DBF"/>
    <w:rsid w:val="009E1FB9"/>
    <w:rsid w:val="009E1FD4"/>
    <w:rsid w:val="009E2002"/>
    <w:rsid w:val="009E241D"/>
    <w:rsid w:val="009E24B6"/>
    <w:rsid w:val="009E3010"/>
    <w:rsid w:val="009E308D"/>
    <w:rsid w:val="009E3125"/>
    <w:rsid w:val="009E337F"/>
    <w:rsid w:val="009E3B00"/>
    <w:rsid w:val="009E3D44"/>
    <w:rsid w:val="009E3DC8"/>
    <w:rsid w:val="009E4262"/>
    <w:rsid w:val="009E46F5"/>
    <w:rsid w:val="009E4AB1"/>
    <w:rsid w:val="009E4EAD"/>
    <w:rsid w:val="009E50D5"/>
    <w:rsid w:val="009E5C21"/>
    <w:rsid w:val="009E647D"/>
    <w:rsid w:val="009E6590"/>
    <w:rsid w:val="009E7047"/>
    <w:rsid w:val="009E7270"/>
    <w:rsid w:val="009E7649"/>
    <w:rsid w:val="009F08F7"/>
    <w:rsid w:val="009F0F92"/>
    <w:rsid w:val="009F11C5"/>
    <w:rsid w:val="009F1298"/>
    <w:rsid w:val="009F133B"/>
    <w:rsid w:val="009F13F2"/>
    <w:rsid w:val="009F173C"/>
    <w:rsid w:val="009F19F4"/>
    <w:rsid w:val="009F2471"/>
    <w:rsid w:val="009F24F5"/>
    <w:rsid w:val="009F2CE5"/>
    <w:rsid w:val="009F2F76"/>
    <w:rsid w:val="009F3391"/>
    <w:rsid w:val="009F3406"/>
    <w:rsid w:val="009F383B"/>
    <w:rsid w:val="009F3DF9"/>
    <w:rsid w:val="009F416D"/>
    <w:rsid w:val="009F4295"/>
    <w:rsid w:val="009F4340"/>
    <w:rsid w:val="009F460F"/>
    <w:rsid w:val="009F47CB"/>
    <w:rsid w:val="009F48B2"/>
    <w:rsid w:val="009F49A9"/>
    <w:rsid w:val="009F4EE7"/>
    <w:rsid w:val="009F500D"/>
    <w:rsid w:val="009F5622"/>
    <w:rsid w:val="009F5829"/>
    <w:rsid w:val="009F58F1"/>
    <w:rsid w:val="009F5D67"/>
    <w:rsid w:val="009F676F"/>
    <w:rsid w:val="009F68F1"/>
    <w:rsid w:val="009F6E7B"/>
    <w:rsid w:val="009F7015"/>
    <w:rsid w:val="009F7065"/>
    <w:rsid w:val="009F73DE"/>
    <w:rsid w:val="009F782C"/>
    <w:rsid w:val="009F7BBE"/>
    <w:rsid w:val="009F7FA8"/>
    <w:rsid w:val="00A00058"/>
    <w:rsid w:val="00A00578"/>
    <w:rsid w:val="00A0081C"/>
    <w:rsid w:val="00A01268"/>
    <w:rsid w:val="00A013CD"/>
    <w:rsid w:val="00A01943"/>
    <w:rsid w:val="00A01D16"/>
    <w:rsid w:val="00A02DDC"/>
    <w:rsid w:val="00A036E6"/>
    <w:rsid w:val="00A03E67"/>
    <w:rsid w:val="00A03F07"/>
    <w:rsid w:val="00A04537"/>
    <w:rsid w:val="00A0458C"/>
    <w:rsid w:val="00A0461E"/>
    <w:rsid w:val="00A04A7F"/>
    <w:rsid w:val="00A051B4"/>
    <w:rsid w:val="00A0540B"/>
    <w:rsid w:val="00A05B19"/>
    <w:rsid w:val="00A05B75"/>
    <w:rsid w:val="00A05C81"/>
    <w:rsid w:val="00A068D4"/>
    <w:rsid w:val="00A0696B"/>
    <w:rsid w:val="00A06E53"/>
    <w:rsid w:val="00A0724F"/>
    <w:rsid w:val="00A07300"/>
    <w:rsid w:val="00A07BC8"/>
    <w:rsid w:val="00A100C0"/>
    <w:rsid w:val="00A106F6"/>
    <w:rsid w:val="00A10CCC"/>
    <w:rsid w:val="00A10E75"/>
    <w:rsid w:val="00A11764"/>
    <w:rsid w:val="00A11E07"/>
    <w:rsid w:val="00A12364"/>
    <w:rsid w:val="00A12BDA"/>
    <w:rsid w:val="00A13168"/>
    <w:rsid w:val="00A1323D"/>
    <w:rsid w:val="00A13471"/>
    <w:rsid w:val="00A134C5"/>
    <w:rsid w:val="00A14198"/>
    <w:rsid w:val="00A14958"/>
    <w:rsid w:val="00A14F71"/>
    <w:rsid w:val="00A15276"/>
    <w:rsid w:val="00A15301"/>
    <w:rsid w:val="00A155B1"/>
    <w:rsid w:val="00A155D3"/>
    <w:rsid w:val="00A15DB4"/>
    <w:rsid w:val="00A162D3"/>
    <w:rsid w:val="00A1641D"/>
    <w:rsid w:val="00A164AD"/>
    <w:rsid w:val="00A16BC1"/>
    <w:rsid w:val="00A16F89"/>
    <w:rsid w:val="00A17505"/>
    <w:rsid w:val="00A17655"/>
    <w:rsid w:val="00A207BA"/>
    <w:rsid w:val="00A208C2"/>
    <w:rsid w:val="00A220DB"/>
    <w:rsid w:val="00A22B76"/>
    <w:rsid w:val="00A2311E"/>
    <w:rsid w:val="00A232FF"/>
    <w:rsid w:val="00A234EF"/>
    <w:rsid w:val="00A23C64"/>
    <w:rsid w:val="00A2449C"/>
    <w:rsid w:val="00A24BA2"/>
    <w:rsid w:val="00A25028"/>
    <w:rsid w:val="00A261B1"/>
    <w:rsid w:val="00A263DC"/>
    <w:rsid w:val="00A26861"/>
    <w:rsid w:val="00A268D4"/>
    <w:rsid w:val="00A26B68"/>
    <w:rsid w:val="00A26DB7"/>
    <w:rsid w:val="00A278D2"/>
    <w:rsid w:val="00A27BDE"/>
    <w:rsid w:val="00A27FD7"/>
    <w:rsid w:val="00A3003C"/>
    <w:rsid w:val="00A300BA"/>
    <w:rsid w:val="00A30148"/>
    <w:rsid w:val="00A30250"/>
    <w:rsid w:val="00A317FC"/>
    <w:rsid w:val="00A318C7"/>
    <w:rsid w:val="00A318EB"/>
    <w:rsid w:val="00A31C48"/>
    <w:rsid w:val="00A32548"/>
    <w:rsid w:val="00A32C98"/>
    <w:rsid w:val="00A33C05"/>
    <w:rsid w:val="00A33C8A"/>
    <w:rsid w:val="00A33CC9"/>
    <w:rsid w:val="00A33CCA"/>
    <w:rsid w:val="00A33DCA"/>
    <w:rsid w:val="00A3400F"/>
    <w:rsid w:val="00A341CA"/>
    <w:rsid w:val="00A34500"/>
    <w:rsid w:val="00A34712"/>
    <w:rsid w:val="00A3496C"/>
    <w:rsid w:val="00A359D2"/>
    <w:rsid w:val="00A35CE8"/>
    <w:rsid w:val="00A35E60"/>
    <w:rsid w:val="00A36124"/>
    <w:rsid w:val="00A3631C"/>
    <w:rsid w:val="00A3632F"/>
    <w:rsid w:val="00A365B0"/>
    <w:rsid w:val="00A36C78"/>
    <w:rsid w:val="00A36CDA"/>
    <w:rsid w:val="00A36D47"/>
    <w:rsid w:val="00A36FAE"/>
    <w:rsid w:val="00A37939"/>
    <w:rsid w:val="00A37DBD"/>
    <w:rsid w:val="00A411B6"/>
    <w:rsid w:val="00A4179D"/>
    <w:rsid w:val="00A41860"/>
    <w:rsid w:val="00A418A7"/>
    <w:rsid w:val="00A41991"/>
    <w:rsid w:val="00A41AC2"/>
    <w:rsid w:val="00A41DEA"/>
    <w:rsid w:val="00A41E9A"/>
    <w:rsid w:val="00A423A3"/>
    <w:rsid w:val="00A42639"/>
    <w:rsid w:val="00A4294A"/>
    <w:rsid w:val="00A42959"/>
    <w:rsid w:val="00A42FE2"/>
    <w:rsid w:val="00A430AA"/>
    <w:rsid w:val="00A43E32"/>
    <w:rsid w:val="00A440A5"/>
    <w:rsid w:val="00A444EA"/>
    <w:rsid w:val="00A449DA"/>
    <w:rsid w:val="00A44A3F"/>
    <w:rsid w:val="00A44AAD"/>
    <w:rsid w:val="00A4534D"/>
    <w:rsid w:val="00A45495"/>
    <w:rsid w:val="00A45693"/>
    <w:rsid w:val="00A45BBC"/>
    <w:rsid w:val="00A4608D"/>
    <w:rsid w:val="00A4661F"/>
    <w:rsid w:val="00A46CEA"/>
    <w:rsid w:val="00A46D0A"/>
    <w:rsid w:val="00A50194"/>
    <w:rsid w:val="00A50748"/>
    <w:rsid w:val="00A50C1C"/>
    <w:rsid w:val="00A511F5"/>
    <w:rsid w:val="00A5122F"/>
    <w:rsid w:val="00A51A37"/>
    <w:rsid w:val="00A51E6F"/>
    <w:rsid w:val="00A51FC9"/>
    <w:rsid w:val="00A520A3"/>
    <w:rsid w:val="00A53414"/>
    <w:rsid w:val="00A53441"/>
    <w:rsid w:val="00A53900"/>
    <w:rsid w:val="00A5392B"/>
    <w:rsid w:val="00A53FCF"/>
    <w:rsid w:val="00A540F8"/>
    <w:rsid w:val="00A54AD7"/>
    <w:rsid w:val="00A54DFE"/>
    <w:rsid w:val="00A54E1B"/>
    <w:rsid w:val="00A5504F"/>
    <w:rsid w:val="00A5512F"/>
    <w:rsid w:val="00A551B9"/>
    <w:rsid w:val="00A552C2"/>
    <w:rsid w:val="00A55876"/>
    <w:rsid w:val="00A569AB"/>
    <w:rsid w:val="00A56DC7"/>
    <w:rsid w:val="00A57B3B"/>
    <w:rsid w:val="00A57FCD"/>
    <w:rsid w:val="00A6070D"/>
    <w:rsid w:val="00A61CEF"/>
    <w:rsid w:val="00A6225E"/>
    <w:rsid w:val="00A623CD"/>
    <w:rsid w:val="00A6241C"/>
    <w:rsid w:val="00A627ED"/>
    <w:rsid w:val="00A62C02"/>
    <w:rsid w:val="00A63182"/>
    <w:rsid w:val="00A637FF"/>
    <w:rsid w:val="00A63A1F"/>
    <w:rsid w:val="00A63E86"/>
    <w:rsid w:val="00A6421E"/>
    <w:rsid w:val="00A645FB"/>
    <w:rsid w:val="00A6506C"/>
    <w:rsid w:val="00A652AD"/>
    <w:rsid w:val="00A65452"/>
    <w:rsid w:val="00A65B4C"/>
    <w:rsid w:val="00A65D65"/>
    <w:rsid w:val="00A666C1"/>
    <w:rsid w:val="00A667AD"/>
    <w:rsid w:val="00A66DDE"/>
    <w:rsid w:val="00A66FB9"/>
    <w:rsid w:val="00A66FDD"/>
    <w:rsid w:val="00A671E6"/>
    <w:rsid w:val="00A676EE"/>
    <w:rsid w:val="00A6779D"/>
    <w:rsid w:val="00A67DFE"/>
    <w:rsid w:val="00A70075"/>
    <w:rsid w:val="00A70117"/>
    <w:rsid w:val="00A70226"/>
    <w:rsid w:val="00A702EE"/>
    <w:rsid w:val="00A709E5"/>
    <w:rsid w:val="00A70E1A"/>
    <w:rsid w:val="00A70F18"/>
    <w:rsid w:val="00A710AC"/>
    <w:rsid w:val="00A71422"/>
    <w:rsid w:val="00A72549"/>
    <w:rsid w:val="00A726BF"/>
    <w:rsid w:val="00A72B14"/>
    <w:rsid w:val="00A72E80"/>
    <w:rsid w:val="00A72FC8"/>
    <w:rsid w:val="00A730B6"/>
    <w:rsid w:val="00A73F3B"/>
    <w:rsid w:val="00A742B2"/>
    <w:rsid w:val="00A74D17"/>
    <w:rsid w:val="00A74FD1"/>
    <w:rsid w:val="00A750A7"/>
    <w:rsid w:val="00A75B10"/>
    <w:rsid w:val="00A810BC"/>
    <w:rsid w:val="00A81656"/>
    <w:rsid w:val="00A81C7D"/>
    <w:rsid w:val="00A8232D"/>
    <w:rsid w:val="00A82633"/>
    <w:rsid w:val="00A82A2A"/>
    <w:rsid w:val="00A82A7B"/>
    <w:rsid w:val="00A82AF7"/>
    <w:rsid w:val="00A83524"/>
    <w:rsid w:val="00A83BB0"/>
    <w:rsid w:val="00A8433A"/>
    <w:rsid w:val="00A84424"/>
    <w:rsid w:val="00A849DF"/>
    <w:rsid w:val="00A84A58"/>
    <w:rsid w:val="00A84B8D"/>
    <w:rsid w:val="00A85D9F"/>
    <w:rsid w:val="00A86BCE"/>
    <w:rsid w:val="00A86BF9"/>
    <w:rsid w:val="00A86C4C"/>
    <w:rsid w:val="00A87355"/>
    <w:rsid w:val="00A8750B"/>
    <w:rsid w:val="00A8756C"/>
    <w:rsid w:val="00A87C88"/>
    <w:rsid w:val="00A90210"/>
    <w:rsid w:val="00A9091C"/>
    <w:rsid w:val="00A90F1E"/>
    <w:rsid w:val="00A91487"/>
    <w:rsid w:val="00A917B3"/>
    <w:rsid w:val="00A91C0A"/>
    <w:rsid w:val="00A91E4D"/>
    <w:rsid w:val="00A91FB4"/>
    <w:rsid w:val="00A923D5"/>
    <w:rsid w:val="00A929A9"/>
    <w:rsid w:val="00A92DF7"/>
    <w:rsid w:val="00A93746"/>
    <w:rsid w:val="00A93EC0"/>
    <w:rsid w:val="00A94CEC"/>
    <w:rsid w:val="00A954D4"/>
    <w:rsid w:val="00A95828"/>
    <w:rsid w:val="00A95BA7"/>
    <w:rsid w:val="00A96073"/>
    <w:rsid w:val="00A96594"/>
    <w:rsid w:val="00A96A0F"/>
    <w:rsid w:val="00A96C59"/>
    <w:rsid w:val="00A96E5F"/>
    <w:rsid w:val="00A972CF"/>
    <w:rsid w:val="00A9734D"/>
    <w:rsid w:val="00A97A87"/>
    <w:rsid w:val="00A97F13"/>
    <w:rsid w:val="00A97F22"/>
    <w:rsid w:val="00A9E909"/>
    <w:rsid w:val="00AA0015"/>
    <w:rsid w:val="00AA0CD5"/>
    <w:rsid w:val="00AA1464"/>
    <w:rsid w:val="00AA14D2"/>
    <w:rsid w:val="00AA1915"/>
    <w:rsid w:val="00AA1AB1"/>
    <w:rsid w:val="00AA2318"/>
    <w:rsid w:val="00AA2331"/>
    <w:rsid w:val="00AA2621"/>
    <w:rsid w:val="00AA2875"/>
    <w:rsid w:val="00AA2B46"/>
    <w:rsid w:val="00AA2EF4"/>
    <w:rsid w:val="00AA335C"/>
    <w:rsid w:val="00AA34FD"/>
    <w:rsid w:val="00AA381F"/>
    <w:rsid w:val="00AA3AE7"/>
    <w:rsid w:val="00AA3D6F"/>
    <w:rsid w:val="00AA41BA"/>
    <w:rsid w:val="00AA42E6"/>
    <w:rsid w:val="00AA45A2"/>
    <w:rsid w:val="00AA4B1C"/>
    <w:rsid w:val="00AA50C4"/>
    <w:rsid w:val="00AA561D"/>
    <w:rsid w:val="00AA5ABF"/>
    <w:rsid w:val="00AA636F"/>
    <w:rsid w:val="00AA68CB"/>
    <w:rsid w:val="00AA6930"/>
    <w:rsid w:val="00AA6AC4"/>
    <w:rsid w:val="00AA6D0D"/>
    <w:rsid w:val="00AA6ED3"/>
    <w:rsid w:val="00AA6FA3"/>
    <w:rsid w:val="00AA728C"/>
    <w:rsid w:val="00AA7582"/>
    <w:rsid w:val="00AA76B3"/>
    <w:rsid w:val="00AA778F"/>
    <w:rsid w:val="00AA78E4"/>
    <w:rsid w:val="00AA79BD"/>
    <w:rsid w:val="00AA79C4"/>
    <w:rsid w:val="00AA7B2F"/>
    <w:rsid w:val="00AB0137"/>
    <w:rsid w:val="00AB01B7"/>
    <w:rsid w:val="00AB01FC"/>
    <w:rsid w:val="00AB0904"/>
    <w:rsid w:val="00AB149E"/>
    <w:rsid w:val="00AB1A19"/>
    <w:rsid w:val="00AB1CF1"/>
    <w:rsid w:val="00AB2A56"/>
    <w:rsid w:val="00AB2E9C"/>
    <w:rsid w:val="00AB3040"/>
    <w:rsid w:val="00AB3967"/>
    <w:rsid w:val="00AB482C"/>
    <w:rsid w:val="00AB4A01"/>
    <w:rsid w:val="00AB4AE2"/>
    <w:rsid w:val="00AB4D59"/>
    <w:rsid w:val="00AB4FB7"/>
    <w:rsid w:val="00AB5111"/>
    <w:rsid w:val="00AB5285"/>
    <w:rsid w:val="00AB5487"/>
    <w:rsid w:val="00AB5A60"/>
    <w:rsid w:val="00AB5C19"/>
    <w:rsid w:val="00AB5D21"/>
    <w:rsid w:val="00AB6358"/>
    <w:rsid w:val="00AB6AC5"/>
    <w:rsid w:val="00AB774A"/>
    <w:rsid w:val="00AB79D4"/>
    <w:rsid w:val="00AB7EB3"/>
    <w:rsid w:val="00AC0060"/>
    <w:rsid w:val="00AC030D"/>
    <w:rsid w:val="00AC05DA"/>
    <w:rsid w:val="00AC08E5"/>
    <w:rsid w:val="00AC0DBA"/>
    <w:rsid w:val="00AC0F29"/>
    <w:rsid w:val="00AC124D"/>
    <w:rsid w:val="00AC175A"/>
    <w:rsid w:val="00AC1D9D"/>
    <w:rsid w:val="00AC2100"/>
    <w:rsid w:val="00AC24E6"/>
    <w:rsid w:val="00AC294F"/>
    <w:rsid w:val="00AC2961"/>
    <w:rsid w:val="00AC297D"/>
    <w:rsid w:val="00AC313F"/>
    <w:rsid w:val="00AC32E1"/>
    <w:rsid w:val="00AC36E0"/>
    <w:rsid w:val="00AC3F9D"/>
    <w:rsid w:val="00AC428E"/>
    <w:rsid w:val="00AC5338"/>
    <w:rsid w:val="00AC5519"/>
    <w:rsid w:val="00AC57E7"/>
    <w:rsid w:val="00AC5F08"/>
    <w:rsid w:val="00AC6358"/>
    <w:rsid w:val="00AC6DDF"/>
    <w:rsid w:val="00AC7130"/>
    <w:rsid w:val="00AC7A2D"/>
    <w:rsid w:val="00AC7BA0"/>
    <w:rsid w:val="00AD009B"/>
    <w:rsid w:val="00AD01DA"/>
    <w:rsid w:val="00AD0751"/>
    <w:rsid w:val="00AD11D8"/>
    <w:rsid w:val="00AD1A8B"/>
    <w:rsid w:val="00AD1E44"/>
    <w:rsid w:val="00AD1EB9"/>
    <w:rsid w:val="00AD21EF"/>
    <w:rsid w:val="00AD2823"/>
    <w:rsid w:val="00AD2DBB"/>
    <w:rsid w:val="00AD344F"/>
    <w:rsid w:val="00AD34AF"/>
    <w:rsid w:val="00AD3ABB"/>
    <w:rsid w:val="00AD42F9"/>
    <w:rsid w:val="00AD4526"/>
    <w:rsid w:val="00AD542F"/>
    <w:rsid w:val="00AD54A6"/>
    <w:rsid w:val="00AD54D7"/>
    <w:rsid w:val="00AD57B9"/>
    <w:rsid w:val="00AD6032"/>
    <w:rsid w:val="00AD62FC"/>
    <w:rsid w:val="00AD6576"/>
    <w:rsid w:val="00AD675F"/>
    <w:rsid w:val="00AD6BB3"/>
    <w:rsid w:val="00AD710C"/>
    <w:rsid w:val="00AD7171"/>
    <w:rsid w:val="00AD79F8"/>
    <w:rsid w:val="00AE01FA"/>
    <w:rsid w:val="00AE02D8"/>
    <w:rsid w:val="00AE09CF"/>
    <w:rsid w:val="00AE09EF"/>
    <w:rsid w:val="00AE1160"/>
    <w:rsid w:val="00AE1431"/>
    <w:rsid w:val="00AE15DF"/>
    <w:rsid w:val="00AE16E9"/>
    <w:rsid w:val="00AE210A"/>
    <w:rsid w:val="00AE2422"/>
    <w:rsid w:val="00AE265E"/>
    <w:rsid w:val="00AE26E4"/>
    <w:rsid w:val="00AE2C7F"/>
    <w:rsid w:val="00AE376E"/>
    <w:rsid w:val="00AE3B7E"/>
    <w:rsid w:val="00AE3F64"/>
    <w:rsid w:val="00AE4082"/>
    <w:rsid w:val="00AE413D"/>
    <w:rsid w:val="00AE434B"/>
    <w:rsid w:val="00AE4756"/>
    <w:rsid w:val="00AE4B23"/>
    <w:rsid w:val="00AE4F05"/>
    <w:rsid w:val="00AE4FFD"/>
    <w:rsid w:val="00AE529A"/>
    <w:rsid w:val="00AE55D5"/>
    <w:rsid w:val="00AE62B2"/>
    <w:rsid w:val="00AE6615"/>
    <w:rsid w:val="00AE662C"/>
    <w:rsid w:val="00AE7472"/>
    <w:rsid w:val="00AE77B4"/>
    <w:rsid w:val="00AE796A"/>
    <w:rsid w:val="00AE79E5"/>
    <w:rsid w:val="00AE7AEF"/>
    <w:rsid w:val="00AE7C88"/>
    <w:rsid w:val="00AF0197"/>
    <w:rsid w:val="00AF0200"/>
    <w:rsid w:val="00AF0A6B"/>
    <w:rsid w:val="00AF0B9C"/>
    <w:rsid w:val="00AF0C5C"/>
    <w:rsid w:val="00AF1197"/>
    <w:rsid w:val="00AF1388"/>
    <w:rsid w:val="00AF160D"/>
    <w:rsid w:val="00AF16FE"/>
    <w:rsid w:val="00AF24FA"/>
    <w:rsid w:val="00AF252C"/>
    <w:rsid w:val="00AF267A"/>
    <w:rsid w:val="00AF2693"/>
    <w:rsid w:val="00AF28F5"/>
    <w:rsid w:val="00AF2B6B"/>
    <w:rsid w:val="00AF2FC1"/>
    <w:rsid w:val="00AF3230"/>
    <w:rsid w:val="00AF3606"/>
    <w:rsid w:val="00AF365C"/>
    <w:rsid w:val="00AF37D1"/>
    <w:rsid w:val="00AF387F"/>
    <w:rsid w:val="00AF397D"/>
    <w:rsid w:val="00AF4261"/>
    <w:rsid w:val="00AF4BFF"/>
    <w:rsid w:val="00AF5089"/>
    <w:rsid w:val="00AF542E"/>
    <w:rsid w:val="00AF5720"/>
    <w:rsid w:val="00AF5AF7"/>
    <w:rsid w:val="00AF5BF5"/>
    <w:rsid w:val="00AF5E17"/>
    <w:rsid w:val="00AF6940"/>
    <w:rsid w:val="00AF6EFC"/>
    <w:rsid w:val="00AF7E5C"/>
    <w:rsid w:val="00B00E7F"/>
    <w:rsid w:val="00B011E1"/>
    <w:rsid w:val="00B015E8"/>
    <w:rsid w:val="00B01804"/>
    <w:rsid w:val="00B01EAB"/>
    <w:rsid w:val="00B01EB3"/>
    <w:rsid w:val="00B0237D"/>
    <w:rsid w:val="00B0268B"/>
    <w:rsid w:val="00B02A68"/>
    <w:rsid w:val="00B02BC4"/>
    <w:rsid w:val="00B03B73"/>
    <w:rsid w:val="00B03C80"/>
    <w:rsid w:val="00B03E27"/>
    <w:rsid w:val="00B040DB"/>
    <w:rsid w:val="00B047BA"/>
    <w:rsid w:val="00B04B2A"/>
    <w:rsid w:val="00B04C34"/>
    <w:rsid w:val="00B0502B"/>
    <w:rsid w:val="00B05174"/>
    <w:rsid w:val="00B05230"/>
    <w:rsid w:val="00B0531D"/>
    <w:rsid w:val="00B05950"/>
    <w:rsid w:val="00B05D65"/>
    <w:rsid w:val="00B05E7C"/>
    <w:rsid w:val="00B064FF"/>
    <w:rsid w:val="00B0710A"/>
    <w:rsid w:val="00B072B1"/>
    <w:rsid w:val="00B07A2F"/>
    <w:rsid w:val="00B07AB1"/>
    <w:rsid w:val="00B07E63"/>
    <w:rsid w:val="00B101C5"/>
    <w:rsid w:val="00B10693"/>
    <w:rsid w:val="00B10814"/>
    <w:rsid w:val="00B11B70"/>
    <w:rsid w:val="00B122BA"/>
    <w:rsid w:val="00B12A13"/>
    <w:rsid w:val="00B12FDC"/>
    <w:rsid w:val="00B136C4"/>
    <w:rsid w:val="00B136E0"/>
    <w:rsid w:val="00B137DB"/>
    <w:rsid w:val="00B14C32"/>
    <w:rsid w:val="00B14D99"/>
    <w:rsid w:val="00B1514C"/>
    <w:rsid w:val="00B15D0F"/>
    <w:rsid w:val="00B16344"/>
    <w:rsid w:val="00B16486"/>
    <w:rsid w:val="00B167BF"/>
    <w:rsid w:val="00B16AFE"/>
    <w:rsid w:val="00B16D93"/>
    <w:rsid w:val="00B16EDA"/>
    <w:rsid w:val="00B17112"/>
    <w:rsid w:val="00B17185"/>
    <w:rsid w:val="00B179D6"/>
    <w:rsid w:val="00B17B48"/>
    <w:rsid w:val="00B17E4C"/>
    <w:rsid w:val="00B20B24"/>
    <w:rsid w:val="00B20C20"/>
    <w:rsid w:val="00B21055"/>
    <w:rsid w:val="00B213F7"/>
    <w:rsid w:val="00B2151E"/>
    <w:rsid w:val="00B21D66"/>
    <w:rsid w:val="00B21DCC"/>
    <w:rsid w:val="00B2214A"/>
    <w:rsid w:val="00B22A94"/>
    <w:rsid w:val="00B22ACC"/>
    <w:rsid w:val="00B232B6"/>
    <w:rsid w:val="00B23CDA"/>
    <w:rsid w:val="00B23DF9"/>
    <w:rsid w:val="00B23FB0"/>
    <w:rsid w:val="00B24571"/>
    <w:rsid w:val="00B2487A"/>
    <w:rsid w:val="00B24F96"/>
    <w:rsid w:val="00B2512A"/>
    <w:rsid w:val="00B25C7D"/>
    <w:rsid w:val="00B25F37"/>
    <w:rsid w:val="00B27462"/>
    <w:rsid w:val="00B27B06"/>
    <w:rsid w:val="00B27FB5"/>
    <w:rsid w:val="00B30D1E"/>
    <w:rsid w:val="00B30D54"/>
    <w:rsid w:val="00B30DD9"/>
    <w:rsid w:val="00B31666"/>
    <w:rsid w:val="00B31CB4"/>
    <w:rsid w:val="00B3204E"/>
    <w:rsid w:val="00B32136"/>
    <w:rsid w:val="00B321FF"/>
    <w:rsid w:val="00B32C56"/>
    <w:rsid w:val="00B33248"/>
    <w:rsid w:val="00B335B9"/>
    <w:rsid w:val="00B33ABF"/>
    <w:rsid w:val="00B340AE"/>
    <w:rsid w:val="00B34AE9"/>
    <w:rsid w:val="00B363CD"/>
    <w:rsid w:val="00B36734"/>
    <w:rsid w:val="00B3690D"/>
    <w:rsid w:val="00B37158"/>
    <w:rsid w:val="00B37AAE"/>
    <w:rsid w:val="00B4093E"/>
    <w:rsid w:val="00B41156"/>
    <w:rsid w:val="00B41201"/>
    <w:rsid w:val="00B4160F"/>
    <w:rsid w:val="00B418F5"/>
    <w:rsid w:val="00B41C65"/>
    <w:rsid w:val="00B425AA"/>
    <w:rsid w:val="00B428F9"/>
    <w:rsid w:val="00B43003"/>
    <w:rsid w:val="00B431C4"/>
    <w:rsid w:val="00B4335A"/>
    <w:rsid w:val="00B43717"/>
    <w:rsid w:val="00B43B6C"/>
    <w:rsid w:val="00B44422"/>
    <w:rsid w:val="00B454A2"/>
    <w:rsid w:val="00B45CBE"/>
    <w:rsid w:val="00B460E0"/>
    <w:rsid w:val="00B464E4"/>
    <w:rsid w:val="00B46672"/>
    <w:rsid w:val="00B46D4E"/>
    <w:rsid w:val="00B46EA0"/>
    <w:rsid w:val="00B47364"/>
    <w:rsid w:val="00B47401"/>
    <w:rsid w:val="00B476E2"/>
    <w:rsid w:val="00B478B9"/>
    <w:rsid w:val="00B47A1A"/>
    <w:rsid w:val="00B47A39"/>
    <w:rsid w:val="00B51406"/>
    <w:rsid w:val="00B5185D"/>
    <w:rsid w:val="00B51CBF"/>
    <w:rsid w:val="00B52339"/>
    <w:rsid w:val="00B529E0"/>
    <w:rsid w:val="00B52B16"/>
    <w:rsid w:val="00B53104"/>
    <w:rsid w:val="00B53352"/>
    <w:rsid w:val="00B533DF"/>
    <w:rsid w:val="00B53424"/>
    <w:rsid w:val="00B53666"/>
    <w:rsid w:val="00B54753"/>
    <w:rsid w:val="00B5497A"/>
    <w:rsid w:val="00B55028"/>
    <w:rsid w:val="00B55048"/>
    <w:rsid w:val="00B55714"/>
    <w:rsid w:val="00B55910"/>
    <w:rsid w:val="00B56171"/>
    <w:rsid w:val="00B5671A"/>
    <w:rsid w:val="00B56D9B"/>
    <w:rsid w:val="00B571E3"/>
    <w:rsid w:val="00B57C01"/>
    <w:rsid w:val="00B60051"/>
    <w:rsid w:val="00B600C4"/>
    <w:rsid w:val="00B608AA"/>
    <w:rsid w:val="00B60A39"/>
    <w:rsid w:val="00B610C1"/>
    <w:rsid w:val="00B61A62"/>
    <w:rsid w:val="00B61A9B"/>
    <w:rsid w:val="00B61CBF"/>
    <w:rsid w:val="00B61EAC"/>
    <w:rsid w:val="00B62004"/>
    <w:rsid w:val="00B62413"/>
    <w:rsid w:val="00B6372D"/>
    <w:rsid w:val="00B63BBA"/>
    <w:rsid w:val="00B64144"/>
    <w:rsid w:val="00B6426D"/>
    <w:rsid w:val="00B64282"/>
    <w:rsid w:val="00B64816"/>
    <w:rsid w:val="00B649FB"/>
    <w:rsid w:val="00B64D9F"/>
    <w:rsid w:val="00B64FD1"/>
    <w:rsid w:val="00B653F5"/>
    <w:rsid w:val="00B65603"/>
    <w:rsid w:val="00B6575C"/>
    <w:rsid w:val="00B6599D"/>
    <w:rsid w:val="00B65B6E"/>
    <w:rsid w:val="00B6610A"/>
    <w:rsid w:val="00B66126"/>
    <w:rsid w:val="00B66172"/>
    <w:rsid w:val="00B6649A"/>
    <w:rsid w:val="00B667BC"/>
    <w:rsid w:val="00B669D9"/>
    <w:rsid w:val="00B66F2E"/>
    <w:rsid w:val="00B67158"/>
    <w:rsid w:val="00B672A3"/>
    <w:rsid w:val="00B7017A"/>
    <w:rsid w:val="00B70429"/>
    <w:rsid w:val="00B70C48"/>
    <w:rsid w:val="00B70ED1"/>
    <w:rsid w:val="00B71B63"/>
    <w:rsid w:val="00B720AB"/>
    <w:rsid w:val="00B727AF"/>
    <w:rsid w:val="00B72D76"/>
    <w:rsid w:val="00B731D3"/>
    <w:rsid w:val="00B7345A"/>
    <w:rsid w:val="00B73EB0"/>
    <w:rsid w:val="00B74179"/>
    <w:rsid w:val="00B74A26"/>
    <w:rsid w:val="00B74D49"/>
    <w:rsid w:val="00B75717"/>
    <w:rsid w:val="00B75A37"/>
    <w:rsid w:val="00B75B57"/>
    <w:rsid w:val="00B75D6D"/>
    <w:rsid w:val="00B7736B"/>
    <w:rsid w:val="00B77C18"/>
    <w:rsid w:val="00B8081F"/>
    <w:rsid w:val="00B809C2"/>
    <w:rsid w:val="00B811B3"/>
    <w:rsid w:val="00B8171C"/>
    <w:rsid w:val="00B81C52"/>
    <w:rsid w:val="00B826AF"/>
    <w:rsid w:val="00B82B44"/>
    <w:rsid w:val="00B82BFA"/>
    <w:rsid w:val="00B82D5A"/>
    <w:rsid w:val="00B83341"/>
    <w:rsid w:val="00B839A3"/>
    <w:rsid w:val="00B840BE"/>
    <w:rsid w:val="00B84907"/>
    <w:rsid w:val="00B84C3D"/>
    <w:rsid w:val="00B863FB"/>
    <w:rsid w:val="00B8651A"/>
    <w:rsid w:val="00B86811"/>
    <w:rsid w:val="00B86C35"/>
    <w:rsid w:val="00B86E29"/>
    <w:rsid w:val="00B870C6"/>
    <w:rsid w:val="00B8768D"/>
    <w:rsid w:val="00B87D5A"/>
    <w:rsid w:val="00B90022"/>
    <w:rsid w:val="00B901F3"/>
    <w:rsid w:val="00B902BD"/>
    <w:rsid w:val="00B90D48"/>
    <w:rsid w:val="00B91364"/>
    <w:rsid w:val="00B9188C"/>
    <w:rsid w:val="00B91E9F"/>
    <w:rsid w:val="00B92501"/>
    <w:rsid w:val="00B927AA"/>
    <w:rsid w:val="00B92E45"/>
    <w:rsid w:val="00B93C61"/>
    <w:rsid w:val="00B93DDB"/>
    <w:rsid w:val="00B942C4"/>
    <w:rsid w:val="00B953E1"/>
    <w:rsid w:val="00B9545B"/>
    <w:rsid w:val="00B95550"/>
    <w:rsid w:val="00B95CDF"/>
    <w:rsid w:val="00B95CF4"/>
    <w:rsid w:val="00B95E9C"/>
    <w:rsid w:val="00B964A1"/>
    <w:rsid w:val="00B964C2"/>
    <w:rsid w:val="00B96966"/>
    <w:rsid w:val="00B9710F"/>
    <w:rsid w:val="00BA024E"/>
    <w:rsid w:val="00BA1009"/>
    <w:rsid w:val="00BA14FB"/>
    <w:rsid w:val="00BA1A3D"/>
    <w:rsid w:val="00BA1C61"/>
    <w:rsid w:val="00BA213F"/>
    <w:rsid w:val="00BA2831"/>
    <w:rsid w:val="00BA30F6"/>
    <w:rsid w:val="00BA3E1B"/>
    <w:rsid w:val="00BA4A73"/>
    <w:rsid w:val="00BA4ED3"/>
    <w:rsid w:val="00BA5536"/>
    <w:rsid w:val="00BA5A1C"/>
    <w:rsid w:val="00BA5AE5"/>
    <w:rsid w:val="00BA5CD3"/>
    <w:rsid w:val="00BA5D2D"/>
    <w:rsid w:val="00BA6283"/>
    <w:rsid w:val="00BA6C5E"/>
    <w:rsid w:val="00BA703F"/>
    <w:rsid w:val="00BA714D"/>
    <w:rsid w:val="00BA77F5"/>
    <w:rsid w:val="00BB004A"/>
    <w:rsid w:val="00BB06A0"/>
    <w:rsid w:val="00BB0715"/>
    <w:rsid w:val="00BB0748"/>
    <w:rsid w:val="00BB0B9F"/>
    <w:rsid w:val="00BB0EC9"/>
    <w:rsid w:val="00BB106E"/>
    <w:rsid w:val="00BB1A78"/>
    <w:rsid w:val="00BB2D92"/>
    <w:rsid w:val="00BB30CB"/>
    <w:rsid w:val="00BB3673"/>
    <w:rsid w:val="00BB3AB7"/>
    <w:rsid w:val="00BB3B08"/>
    <w:rsid w:val="00BB414C"/>
    <w:rsid w:val="00BB450F"/>
    <w:rsid w:val="00BB4A5E"/>
    <w:rsid w:val="00BB52D4"/>
    <w:rsid w:val="00BB54C6"/>
    <w:rsid w:val="00BB571B"/>
    <w:rsid w:val="00BB5CD4"/>
    <w:rsid w:val="00BB5ECD"/>
    <w:rsid w:val="00BB60D1"/>
    <w:rsid w:val="00BB61A0"/>
    <w:rsid w:val="00BB62AD"/>
    <w:rsid w:val="00BB6C6D"/>
    <w:rsid w:val="00BB6C87"/>
    <w:rsid w:val="00BB788F"/>
    <w:rsid w:val="00BB7EB5"/>
    <w:rsid w:val="00BC02E3"/>
    <w:rsid w:val="00BC06FD"/>
    <w:rsid w:val="00BC09B0"/>
    <w:rsid w:val="00BC15EB"/>
    <w:rsid w:val="00BC166A"/>
    <w:rsid w:val="00BC1769"/>
    <w:rsid w:val="00BC1DAB"/>
    <w:rsid w:val="00BC279C"/>
    <w:rsid w:val="00BC2990"/>
    <w:rsid w:val="00BC2A9C"/>
    <w:rsid w:val="00BC2C5C"/>
    <w:rsid w:val="00BC2DAA"/>
    <w:rsid w:val="00BC2EF4"/>
    <w:rsid w:val="00BC358B"/>
    <w:rsid w:val="00BC3933"/>
    <w:rsid w:val="00BC4014"/>
    <w:rsid w:val="00BC4233"/>
    <w:rsid w:val="00BC48B3"/>
    <w:rsid w:val="00BC4CC6"/>
    <w:rsid w:val="00BC5266"/>
    <w:rsid w:val="00BC5A3B"/>
    <w:rsid w:val="00BC65E6"/>
    <w:rsid w:val="00BC65E8"/>
    <w:rsid w:val="00BC660F"/>
    <w:rsid w:val="00BC66AA"/>
    <w:rsid w:val="00BC784B"/>
    <w:rsid w:val="00BC7F8C"/>
    <w:rsid w:val="00BD013C"/>
    <w:rsid w:val="00BD0239"/>
    <w:rsid w:val="00BD055B"/>
    <w:rsid w:val="00BD08C4"/>
    <w:rsid w:val="00BD1057"/>
    <w:rsid w:val="00BD113F"/>
    <w:rsid w:val="00BD1166"/>
    <w:rsid w:val="00BD14D8"/>
    <w:rsid w:val="00BD27E7"/>
    <w:rsid w:val="00BD2A39"/>
    <w:rsid w:val="00BD2BD6"/>
    <w:rsid w:val="00BD2E80"/>
    <w:rsid w:val="00BD370C"/>
    <w:rsid w:val="00BD390B"/>
    <w:rsid w:val="00BD4096"/>
    <w:rsid w:val="00BD4472"/>
    <w:rsid w:val="00BD49FF"/>
    <w:rsid w:val="00BD4B64"/>
    <w:rsid w:val="00BD4EA2"/>
    <w:rsid w:val="00BD5738"/>
    <w:rsid w:val="00BD63D6"/>
    <w:rsid w:val="00BD68C0"/>
    <w:rsid w:val="00BD6DD0"/>
    <w:rsid w:val="00BD6FD4"/>
    <w:rsid w:val="00BD7508"/>
    <w:rsid w:val="00BD77B9"/>
    <w:rsid w:val="00BD77DD"/>
    <w:rsid w:val="00BD77E1"/>
    <w:rsid w:val="00BD7821"/>
    <w:rsid w:val="00BD7C49"/>
    <w:rsid w:val="00BE0040"/>
    <w:rsid w:val="00BE01E3"/>
    <w:rsid w:val="00BE033C"/>
    <w:rsid w:val="00BE11B8"/>
    <w:rsid w:val="00BE13ED"/>
    <w:rsid w:val="00BE202D"/>
    <w:rsid w:val="00BE2272"/>
    <w:rsid w:val="00BE2DE5"/>
    <w:rsid w:val="00BE3321"/>
    <w:rsid w:val="00BE3BAC"/>
    <w:rsid w:val="00BE3C6D"/>
    <w:rsid w:val="00BE433B"/>
    <w:rsid w:val="00BE482C"/>
    <w:rsid w:val="00BE49E6"/>
    <w:rsid w:val="00BE4A40"/>
    <w:rsid w:val="00BE531A"/>
    <w:rsid w:val="00BE590C"/>
    <w:rsid w:val="00BE60F1"/>
    <w:rsid w:val="00BE62FE"/>
    <w:rsid w:val="00BE6423"/>
    <w:rsid w:val="00BE6933"/>
    <w:rsid w:val="00BE6BD9"/>
    <w:rsid w:val="00BE6C42"/>
    <w:rsid w:val="00BE6F58"/>
    <w:rsid w:val="00BE77F3"/>
    <w:rsid w:val="00BE78A2"/>
    <w:rsid w:val="00BE794B"/>
    <w:rsid w:val="00BE7A87"/>
    <w:rsid w:val="00BF02B1"/>
    <w:rsid w:val="00BF09DC"/>
    <w:rsid w:val="00BF105F"/>
    <w:rsid w:val="00BF1373"/>
    <w:rsid w:val="00BF1D0A"/>
    <w:rsid w:val="00BF20D3"/>
    <w:rsid w:val="00BF2A3D"/>
    <w:rsid w:val="00BF2DFF"/>
    <w:rsid w:val="00BF31AD"/>
    <w:rsid w:val="00BF358E"/>
    <w:rsid w:val="00BF3737"/>
    <w:rsid w:val="00BF3763"/>
    <w:rsid w:val="00BF42F1"/>
    <w:rsid w:val="00BF45A3"/>
    <w:rsid w:val="00BF46B6"/>
    <w:rsid w:val="00BF4A12"/>
    <w:rsid w:val="00BF4A32"/>
    <w:rsid w:val="00BF5138"/>
    <w:rsid w:val="00BF5B2A"/>
    <w:rsid w:val="00BF5FD1"/>
    <w:rsid w:val="00BF638B"/>
    <w:rsid w:val="00BF7FF0"/>
    <w:rsid w:val="00C009BA"/>
    <w:rsid w:val="00C00A2A"/>
    <w:rsid w:val="00C00A88"/>
    <w:rsid w:val="00C01B55"/>
    <w:rsid w:val="00C023F3"/>
    <w:rsid w:val="00C028D1"/>
    <w:rsid w:val="00C03638"/>
    <w:rsid w:val="00C040D5"/>
    <w:rsid w:val="00C0446D"/>
    <w:rsid w:val="00C05095"/>
    <w:rsid w:val="00C054E9"/>
    <w:rsid w:val="00C05FEC"/>
    <w:rsid w:val="00C06852"/>
    <w:rsid w:val="00C06A3D"/>
    <w:rsid w:val="00C06D66"/>
    <w:rsid w:val="00C06E79"/>
    <w:rsid w:val="00C0702B"/>
    <w:rsid w:val="00C0726C"/>
    <w:rsid w:val="00C074DD"/>
    <w:rsid w:val="00C07690"/>
    <w:rsid w:val="00C07FBD"/>
    <w:rsid w:val="00C10770"/>
    <w:rsid w:val="00C10B4B"/>
    <w:rsid w:val="00C10CF8"/>
    <w:rsid w:val="00C10D5E"/>
    <w:rsid w:val="00C10ED6"/>
    <w:rsid w:val="00C115B2"/>
    <w:rsid w:val="00C11AEA"/>
    <w:rsid w:val="00C12444"/>
    <w:rsid w:val="00C12502"/>
    <w:rsid w:val="00C1275D"/>
    <w:rsid w:val="00C12CC5"/>
    <w:rsid w:val="00C12D29"/>
    <w:rsid w:val="00C12E86"/>
    <w:rsid w:val="00C13228"/>
    <w:rsid w:val="00C13A85"/>
    <w:rsid w:val="00C14E37"/>
    <w:rsid w:val="00C14F1D"/>
    <w:rsid w:val="00C1545A"/>
    <w:rsid w:val="00C1642D"/>
    <w:rsid w:val="00C16B9B"/>
    <w:rsid w:val="00C171FD"/>
    <w:rsid w:val="00C202DD"/>
    <w:rsid w:val="00C20423"/>
    <w:rsid w:val="00C20801"/>
    <w:rsid w:val="00C20B8D"/>
    <w:rsid w:val="00C20CCB"/>
    <w:rsid w:val="00C2105F"/>
    <w:rsid w:val="00C212D8"/>
    <w:rsid w:val="00C2158B"/>
    <w:rsid w:val="00C21AB9"/>
    <w:rsid w:val="00C21EE5"/>
    <w:rsid w:val="00C22A73"/>
    <w:rsid w:val="00C22B1D"/>
    <w:rsid w:val="00C22BF1"/>
    <w:rsid w:val="00C232D1"/>
    <w:rsid w:val="00C23458"/>
    <w:rsid w:val="00C23550"/>
    <w:rsid w:val="00C23B39"/>
    <w:rsid w:val="00C2437B"/>
    <w:rsid w:val="00C2459E"/>
    <w:rsid w:val="00C24892"/>
    <w:rsid w:val="00C25686"/>
    <w:rsid w:val="00C25F76"/>
    <w:rsid w:val="00C2623D"/>
    <w:rsid w:val="00C2668E"/>
    <w:rsid w:val="00C2685F"/>
    <w:rsid w:val="00C26B3B"/>
    <w:rsid w:val="00C26B51"/>
    <w:rsid w:val="00C27300"/>
    <w:rsid w:val="00C27F4B"/>
    <w:rsid w:val="00C30057"/>
    <w:rsid w:val="00C30294"/>
    <w:rsid w:val="00C30745"/>
    <w:rsid w:val="00C3098A"/>
    <w:rsid w:val="00C30BBE"/>
    <w:rsid w:val="00C30E4C"/>
    <w:rsid w:val="00C311D2"/>
    <w:rsid w:val="00C31A1A"/>
    <w:rsid w:val="00C31B15"/>
    <w:rsid w:val="00C31C44"/>
    <w:rsid w:val="00C31FBC"/>
    <w:rsid w:val="00C32991"/>
    <w:rsid w:val="00C32C87"/>
    <w:rsid w:val="00C32D3A"/>
    <w:rsid w:val="00C330E4"/>
    <w:rsid w:val="00C33131"/>
    <w:rsid w:val="00C337A8"/>
    <w:rsid w:val="00C339F6"/>
    <w:rsid w:val="00C33ABC"/>
    <w:rsid w:val="00C33E53"/>
    <w:rsid w:val="00C33FDC"/>
    <w:rsid w:val="00C340D6"/>
    <w:rsid w:val="00C34633"/>
    <w:rsid w:val="00C348B4"/>
    <w:rsid w:val="00C34C3F"/>
    <w:rsid w:val="00C350CF"/>
    <w:rsid w:val="00C3570B"/>
    <w:rsid w:val="00C36112"/>
    <w:rsid w:val="00C36474"/>
    <w:rsid w:val="00C364D1"/>
    <w:rsid w:val="00C36612"/>
    <w:rsid w:val="00C36827"/>
    <w:rsid w:val="00C36C07"/>
    <w:rsid w:val="00C36C1E"/>
    <w:rsid w:val="00C36C5D"/>
    <w:rsid w:val="00C36E55"/>
    <w:rsid w:val="00C4085D"/>
    <w:rsid w:val="00C40AA5"/>
    <w:rsid w:val="00C40D90"/>
    <w:rsid w:val="00C40E74"/>
    <w:rsid w:val="00C41C79"/>
    <w:rsid w:val="00C41CEC"/>
    <w:rsid w:val="00C41F48"/>
    <w:rsid w:val="00C41F6F"/>
    <w:rsid w:val="00C421E6"/>
    <w:rsid w:val="00C4236B"/>
    <w:rsid w:val="00C42411"/>
    <w:rsid w:val="00C4253D"/>
    <w:rsid w:val="00C426B0"/>
    <w:rsid w:val="00C42777"/>
    <w:rsid w:val="00C42CC1"/>
    <w:rsid w:val="00C43034"/>
    <w:rsid w:val="00C43236"/>
    <w:rsid w:val="00C43631"/>
    <w:rsid w:val="00C441CF"/>
    <w:rsid w:val="00C441E6"/>
    <w:rsid w:val="00C4447D"/>
    <w:rsid w:val="00C4464A"/>
    <w:rsid w:val="00C448CE"/>
    <w:rsid w:val="00C44967"/>
    <w:rsid w:val="00C44AB8"/>
    <w:rsid w:val="00C45E16"/>
    <w:rsid w:val="00C46768"/>
    <w:rsid w:val="00C46F70"/>
    <w:rsid w:val="00C476D0"/>
    <w:rsid w:val="00C47A67"/>
    <w:rsid w:val="00C47CEB"/>
    <w:rsid w:val="00C51464"/>
    <w:rsid w:val="00C517EF"/>
    <w:rsid w:val="00C51CB3"/>
    <w:rsid w:val="00C5258B"/>
    <w:rsid w:val="00C5283F"/>
    <w:rsid w:val="00C52AE5"/>
    <w:rsid w:val="00C53D53"/>
    <w:rsid w:val="00C53E80"/>
    <w:rsid w:val="00C54303"/>
    <w:rsid w:val="00C545E2"/>
    <w:rsid w:val="00C5478E"/>
    <w:rsid w:val="00C5536B"/>
    <w:rsid w:val="00C557E0"/>
    <w:rsid w:val="00C5596B"/>
    <w:rsid w:val="00C56400"/>
    <w:rsid w:val="00C5674F"/>
    <w:rsid w:val="00C56C7B"/>
    <w:rsid w:val="00C57B4E"/>
    <w:rsid w:val="00C60303"/>
    <w:rsid w:val="00C61112"/>
    <w:rsid w:val="00C612D8"/>
    <w:rsid w:val="00C61660"/>
    <w:rsid w:val="00C619D0"/>
    <w:rsid w:val="00C61A86"/>
    <w:rsid w:val="00C6229E"/>
    <w:rsid w:val="00C624B6"/>
    <w:rsid w:val="00C625DD"/>
    <w:rsid w:val="00C62D11"/>
    <w:rsid w:val="00C62ED9"/>
    <w:rsid w:val="00C634A9"/>
    <w:rsid w:val="00C63917"/>
    <w:rsid w:val="00C63EB4"/>
    <w:rsid w:val="00C6434A"/>
    <w:rsid w:val="00C64555"/>
    <w:rsid w:val="00C647C8"/>
    <w:rsid w:val="00C64E38"/>
    <w:rsid w:val="00C6547E"/>
    <w:rsid w:val="00C654B0"/>
    <w:rsid w:val="00C659AE"/>
    <w:rsid w:val="00C65AAF"/>
    <w:rsid w:val="00C662B0"/>
    <w:rsid w:val="00C66804"/>
    <w:rsid w:val="00C668EB"/>
    <w:rsid w:val="00C6717B"/>
    <w:rsid w:val="00C67CDE"/>
    <w:rsid w:val="00C7054B"/>
    <w:rsid w:val="00C70B8C"/>
    <w:rsid w:val="00C713A8"/>
    <w:rsid w:val="00C71A61"/>
    <w:rsid w:val="00C71D8D"/>
    <w:rsid w:val="00C7203C"/>
    <w:rsid w:val="00C72173"/>
    <w:rsid w:val="00C72414"/>
    <w:rsid w:val="00C7250F"/>
    <w:rsid w:val="00C7258B"/>
    <w:rsid w:val="00C72682"/>
    <w:rsid w:val="00C72A79"/>
    <w:rsid w:val="00C72D0D"/>
    <w:rsid w:val="00C7329C"/>
    <w:rsid w:val="00C735AA"/>
    <w:rsid w:val="00C7379B"/>
    <w:rsid w:val="00C738A2"/>
    <w:rsid w:val="00C73ED7"/>
    <w:rsid w:val="00C73F5A"/>
    <w:rsid w:val="00C74398"/>
    <w:rsid w:val="00C7518F"/>
    <w:rsid w:val="00C752F9"/>
    <w:rsid w:val="00C755C8"/>
    <w:rsid w:val="00C763F9"/>
    <w:rsid w:val="00C7663A"/>
    <w:rsid w:val="00C7671C"/>
    <w:rsid w:val="00C76857"/>
    <w:rsid w:val="00C769D2"/>
    <w:rsid w:val="00C76B14"/>
    <w:rsid w:val="00C77001"/>
    <w:rsid w:val="00C7711E"/>
    <w:rsid w:val="00C77410"/>
    <w:rsid w:val="00C77412"/>
    <w:rsid w:val="00C7744E"/>
    <w:rsid w:val="00C775B2"/>
    <w:rsid w:val="00C77C7F"/>
    <w:rsid w:val="00C803E1"/>
    <w:rsid w:val="00C80A94"/>
    <w:rsid w:val="00C8101A"/>
    <w:rsid w:val="00C8128C"/>
    <w:rsid w:val="00C813F9"/>
    <w:rsid w:val="00C819CC"/>
    <w:rsid w:val="00C820FF"/>
    <w:rsid w:val="00C82200"/>
    <w:rsid w:val="00C823AE"/>
    <w:rsid w:val="00C82D4E"/>
    <w:rsid w:val="00C82EC6"/>
    <w:rsid w:val="00C830B9"/>
    <w:rsid w:val="00C834F7"/>
    <w:rsid w:val="00C8354A"/>
    <w:rsid w:val="00C836E3"/>
    <w:rsid w:val="00C836FF"/>
    <w:rsid w:val="00C83FE2"/>
    <w:rsid w:val="00C84370"/>
    <w:rsid w:val="00C848BE"/>
    <w:rsid w:val="00C8536D"/>
    <w:rsid w:val="00C853BF"/>
    <w:rsid w:val="00C85450"/>
    <w:rsid w:val="00C854DC"/>
    <w:rsid w:val="00C85774"/>
    <w:rsid w:val="00C8580B"/>
    <w:rsid w:val="00C85FAA"/>
    <w:rsid w:val="00C86274"/>
    <w:rsid w:val="00C86577"/>
    <w:rsid w:val="00C868C7"/>
    <w:rsid w:val="00C86951"/>
    <w:rsid w:val="00C8760A"/>
    <w:rsid w:val="00C90A1E"/>
    <w:rsid w:val="00C91199"/>
    <w:rsid w:val="00C919FB"/>
    <w:rsid w:val="00C91C02"/>
    <w:rsid w:val="00C91C57"/>
    <w:rsid w:val="00C91C5A"/>
    <w:rsid w:val="00C91DFA"/>
    <w:rsid w:val="00C92256"/>
    <w:rsid w:val="00C92452"/>
    <w:rsid w:val="00C926CE"/>
    <w:rsid w:val="00C928E9"/>
    <w:rsid w:val="00C92B33"/>
    <w:rsid w:val="00C92E07"/>
    <w:rsid w:val="00C930EA"/>
    <w:rsid w:val="00C93616"/>
    <w:rsid w:val="00C936EC"/>
    <w:rsid w:val="00C93E06"/>
    <w:rsid w:val="00C954EE"/>
    <w:rsid w:val="00C9589A"/>
    <w:rsid w:val="00C95BC6"/>
    <w:rsid w:val="00C965A1"/>
    <w:rsid w:val="00C96868"/>
    <w:rsid w:val="00C9782E"/>
    <w:rsid w:val="00C97B7F"/>
    <w:rsid w:val="00C97BA1"/>
    <w:rsid w:val="00CA0416"/>
    <w:rsid w:val="00CA04C6"/>
    <w:rsid w:val="00CA0A66"/>
    <w:rsid w:val="00CA0B41"/>
    <w:rsid w:val="00CA242B"/>
    <w:rsid w:val="00CA289B"/>
    <w:rsid w:val="00CA31A0"/>
    <w:rsid w:val="00CA38C8"/>
    <w:rsid w:val="00CA38F4"/>
    <w:rsid w:val="00CA4818"/>
    <w:rsid w:val="00CA49A9"/>
    <w:rsid w:val="00CA4B1F"/>
    <w:rsid w:val="00CA4BDE"/>
    <w:rsid w:val="00CA5009"/>
    <w:rsid w:val="00CA516E"/>
    <w:rsid w:val="00CA5495"/>
    <w:rsid w:val="00CA5734"/>
    <w:rsid w:val="00CA6AB1"/>
    <w:rsid w:val="00CA70DD"/>
    <w:rsid w:val="00CA770E"/>
    <w:rsid w:val="00CA7B88"/>
    <w:rsid w:val="00CB0246"/>
    <w:rsid w:val="00CB0275"/>
    <w:rsid w:val="00CB02F4"/>
    <w:rsid w:val="00CB07AB"/>
    <w:rsid w:val="00CB08AC"/>
    <w:rsid w:val="00CB0D61"/>
    <w:rsid w:val="00CB0F44"/>
    <w:rsid w:val="00CB115C"/>
    <w:rsid w:val="00CB1473"/>
    <w:rsid w:val="00CB1B39"/>
    <w:rsid w:val="00CB2616"/>
    <w:rsid w:val="00CB383D"/>
    <w:rsid w:val="00CB3BD3"/>
    <w:rsid w:val="00CB411D"/>
    <w:rsid w:val="00CB4B02"/>
    <w:rsid w:val="00CB4B1D"/>
    <w:rsid w:val="00CB4FF9"/>
    <w:rsid w:val="00CB57C8"/>
    <w:rsid w:val="00CB5B23"/>
    <w:rsid w:val="00CB6A92"/>
    <w:rsid w:val="00CB6C3D"/>
    <w:rsid w:val="00CB74B6"/>
    <w:rsid w:val="00CB7C08"/>
    <w:rsid w:val="00CB7F0E"/>
    <w:rsid w:val="00CC0333"/>
    <w:rsid w:val="00CC06B2"/>
    <w:rsid w:val="00CC0707"/>
    <w:rsid w:val="00CC088B"/>
    <w:rsid w:val="00CC11C6"/>
    <w:rsid w:val="00CC1C2A"/>
    <w:rsid w:val="00CC1D64"/>
    <w:rsid w:val="00CC1F8C"/>
    <w:rsid w:val="00CC211C"/>
    <w:rsid w:val="00CC2673"/>
    <w:rsid w:val="00CC2937"/>
    <w:rsid w:val="00CC2F8B"/>
    <w:rsid w:val="00CC2FC6"/>
    <w:rsid w:val="00CC3162"/>
    <w:rsid w:val="00CC3764"/>
    <w:rsid w:val="00CC3990"/>
    <w:rsid w:val="00CC39BF"/>
    <w:rsid w:val="00CC3A35"/>
    <w:rsid w:val="00CC41E2"/>
    <w:rsid w:val="00CC4976"/>
    <w:rsid w:val="00CC4B7F"/>
    <w:rsid w:val="00CC4F29"/>
    <w:rsid w:val="00CC5261"/>
    <w:rsid w:val="00CC5468"/>
    <w:rsid w:val="00CC5477"/>
    <w:rsid w:val="00CC560B"/>
    <w:rsid w:val="00CC599D"/>
    <w:rsid w:val="00CC75E2"/>
    <w:rsid w:val="00CC77D8"/>
    <w:rsid w:val="00CC7847"/>
    <w:rsid w:val="00CC7E8E"/>
    <w:rsid w:val="00CC7F91"/>
    <w:rsid w:val="00CD02DB"/>
    <w:rsid w:val="00CD05E9"/>
    <w:rsid w:val="00CD0ADE"/>
    <w:rsid w:val="00CD2071"/>
    <w:rsid w:val="00CD275E"/>
    <w:rsid w:val="00CD2831"/>
    <w:rsid w:val="00CD2D81"/>
    <w:rsid w:val="00CD2E2A"/>
    <w:rsid w:val="00CD2E79"/>
    <w:rsid w:val="00CD30FB"/>
    <w:rsid w:val="00CD3AF4"/>
    <w:rsid w:val="00CD3C18"/>
    <w:rsid w:val="00CD404E"/>
    <w:rsid w:val="00CD406A"/>
    <w:rsid w:val="00CD46EB"/>
    <w:rsid w:val="00CD4C78"/>
    <w:rsid w:val="00CD4D91"/>
    <w:rsid w:val="00CD4EA9"/>
    <w:rsid w:val="00CD4F00"/>
    <w:rsid w:val="00CD50C3"/>
    <w:rsid w:val="00CD51FA"/>
    <w:rsid w:val="00CD5227"/>
    <w:rsid w:val="00CD529F"/>
    <w:rsid w:val="00CD531B"/>
    <w:rsid w:val="00CD5B29"/>
    <w:rsid w:val="00CD5B6C"/>
    <w:rsid w:val="00CD5C11"/>
    <w:rsid w:val="00CD5C5D"/>
    <w:rsid w:val="00CD5CC9"/>
    <w:rsid w:val="00CD5E89"/>
    <w:rsid w:val="00CD6820"/>
    <w:rsid w:val="00CD6B55"/>
    <w:rsid w:val="00CD7B3A"/>
    <w:rsid w:val="00CD7EBF"/>
    <w:rsid w:val="00CE0B93"/>
    <w:rsid w:val="00CE0E92"/>
    <w:rsid w:val="00CE0EA5"/>
    <w:rsid w:val="00CE10A5"/>
    <w:rsid w:val="00CE1ABB"/>
    <w:rsid w:val="00CE22E6"/>
    <w:rsid w:val="00CE2AAB"/>
    <w:rsid w:val="00CE2DC8"/>
    <w:rsid w:val="00CE3F59"/>
    <w:rsid w:val="00CE3F80"/>
    <w:rsid w:val="00CE5219"/>
    <w:rsid w:val="00CE52B8"/>
    <w:rsid w:val="00CE52E1"/>
    <w:rsid w:val="00CE59AA"/>
    <w:rsid w:val="00CE5A20"/>
    <w:rsid w:val="00CE5CB5"/>
    <w:rsid w:val="00CE5FDE"/>
    <w:rsid w:val="00CE63D6"/>
    <w:rsid w:val="00CE66E9"/>
    <w:rsid w:val="00CE6802"/>
    <w:rsid w:val="00CE6E2A"/>
    <w:rsid w:val="00CE70F7"/>
    <w:rsid w:val="00CE73C9"/>
    <w:rsid w:val="00CE750A"/>
    <w:rsid w:val="00CE766E"/>
    <w:rsid w:val="00CE7C1C"/>
    <w:rsid w:val="00CE7FC2"/>
    <w:rsid w:val="00CEF905"/>
    <w:rsid w:val="00CF0590"/>
    <w:rsid w:val="00CF0E86"/>
    <w:rsid w:val="00CF0F2E"/>
    <w:rsid w:val="00CF106F"/>
    <w:rsid w:val="00CF14DE"/>
    <w:rsid w:val="00CF1928"/>
    <w:rsid w:val="00CF25A1"/>
    <w:rsid w:val="00CF3181"/>
    <w:rsid w:val="00CF3401"/>
    <w:rsid w:val="00CF3461"/>
    <w:rsid w:val="00CF34C1"/>
    <w:rsid w:val="00CF42BE"/>
    <w:rsid w:val="00CF45D0"/>
    <w:rsid w:val="00CF4E51"/>
    <w:rsid w:val="00CF5234"/>
    <w:rsid w:val="00CF5E2A"/>
    <w:rsid w:val="00CF62E2"/>
    <w:rsid w:val="00CF6C33"/>
    <w:rsid w:val="00CF6E3D"/>
    <w:rsid w:val="00CF7B1C"/>
    <w:rsid w:val="00CF7E92"/>
    <w:rsid w:val="00D000AE"/>
    <w:rsid w:val="00D0076B"/>
    <w:rsid w:val="00D00C62"/>
    <w:rsid w:val="00D00DFA"/>
    <w:rsid w:val="00D02222"/>
    <w:rsid w:val="00D024DF"/>
    <w:rsid w:val="00D026F4"/>
    <w:rsid w:val="00D02A1B"/>
    <w:rsid w:val="00D02BEE"/>
    <w:rsid w:val="00D030CA"/>
    <w:rsid w:val="00D03864"/>
    <w:rsid w:val="00D03BB9"/>
    <w:rsid w:val="00D03C67"/>
    <w:rsid w:val="00D04529"/>
    <w:rsid w:val="00D049C5"/>
    <w:rsid w:val="00D0504F"/>
    <w:rsid w:val="00D050FD"/>
    <w:rsid w:val="00D05670"/>
    <w:rsid w:val="00D056F1"/>
    <w:rsid w:val="00D05CF5"/>
    <w:rsid w:val="00D06300"/>
    <w:rsid w:val="00D06550"/>
    <w:rsid w:val="00D06616"/>
    <w:rsid w:val="00D066FB"/>
    <w:rsid w:val="00D067A0"/>
    <w:rsid w:val="00D06F9E"/>
    <w:rsid w:val="00D0787E"/>
    <w:rsid w:val="00D100C6"/>
    <w:rsid w:val="00D10578"/>
    <w:rsid w:val="00D11157"/>
    <w:rsid w:val="00D112B0"/>
    <w:rsid w:val="00D1240F"/>
    <w:rsid w:val="00D1253A"/>
    <w:rsid w:val="00D13691"/>
    <w:rsid w:val="00D1383A"/>
    <w:rsid w:val="00D13A68"/>
    <w:rsid w:val="00D13B8C"/>
    <w:rsid w:val="00D13BAA"/>
    <w:rsid w:val="00D13D12"/>
    <w:rsid w:val="00D144D7"/>
    <w:rsid w:val="00D14516"/>
    <w:rsid w:val="00D14A6C"/>
    <w:rsid w:val="00D15A08"/>
    <w:rsid w:val="00D161A6"/>
    <w:rsid w:val="00D167EB"/>
    <w:rsid w:val="00D168A8"/>
    <w:rsid w:val="00D1699C"/>
    <w:rsid w:val="00D1730F"/>
    <w:rsid w:val="00D1737F"/>
    <w:rsid w:val="00D174B3"/>
    <w:rsid w:val="00D177F2"/>
    <w:rsid w:val="00D178D0"/>
    <w:rsid w:val="00D17DEC"/>
    <w:rsid w:val="00D20146"/>
    <w:rsid w:val="00D20969"/>
    <w:rsid w:val="00D2169F"/>
    <w:rsid w:val="00D2188C"/>
    <w:rsid w:val="00D220F1"/>
    <w:rsid w:val="00D225C7"/>
    <w:rsid w:val="00D225DA"/>
    <w:rsid w:val="00D2271B"/>
    <w:rsid w:val="00D236C0"/>
    <w:rsid w:val="00D23AA8"/>
    <w:rsid w:val="00D23DB6"/>
    <w:rsid w:val="00D24176"/>
    <w:rsid w:val="00D241B5"/>
    <w:rsid w:val="00D2451C"/>
    <w:rsid w:val="00D2476D"/>
    <w:rsid w:val="00D2498C"/>
    <w:rsid w:val="00D24EA6"/>
    <w:rsid w:val="00D25138"/>
    <w:rsid w:val="00D251C4"/>
    <w:rsid w:val="00D25404"/>
    <w:rsid w:val="00D25D79"/>
    <w:rsid w:val="00D26085"/>
    <w:rsid w:val="00D26182"/>
    <w:rsid w:val="00D2630B"/>
    <w:rsid w:val="00D26457"/>
    <w:rsid w:val="00D26468"/>
    <w:rsid w:val="00D2704E"/>
    <w:rsid w:val="00D3074C"/>
    <w:rsid w:val="00D307C6"/>
    <w:rsid w:val="00D30D3A"/>
    <w:rsid w:val="00D30F3A"/>
    <w:rsid w:val="00D31CC6"/>
    <w:rsid w:val="00D32157"/>
    <w:rsid w:val="00D32D5F"/>
    <w:rsid w:val="00D3341F"/>
    <w:rsid w:val="00D33A0E"/>
    <w:rsid w:val="00D33C8C"/>
    <w:rsid w:val="00D33DB1"/>
    <w:rsid w:val="00D343F6"/>
    <w:rsid w:val="00D349E3"/>
    <w:rsid w:val="00D34FFA"/>
    <w:rsid w:val="00D35F40"/>
    <w:rsid w:val="00D35FD2"/>
    <w:rsid w:val="00D3652D"/>
    <w:rsid w:val="00D36D4C"/>
    <w:rsid w:val="00D374DF"/>
    <w:rsid w:val="00D377E1"/>
    <w:rsid w:val="00D379AA"/>
    <w:rsid w:val="00D37BD8"/>
    <w:rsid w:val="00D40230"/>
    <w:rsid w:val="00D406AE"/>
    <w:rsid w:val="00D40C90"/>
    <w:rsid w:val="00D4272C"/>
    <w:rsid w:val="00D42889"/>
    <w:rsid w:val="00D4289C"/>
    <w:rsid w:val="00D42BE3"/>
    <w:rsid w:val="00D4323C"/>
    <w:rsid w:val="00D433BC"/>
    <w:rsid w:val="00D43825"/>
    <w:rsid w:val="00D4383C"/>
    <w:rsid w:val="00D43CDD"/>
    <w:rsid w:val="00D44AD4"/>
    <w:rsid w:val="00D44CCA"/>
    <w:rsid w:val="00D44E74"/>
    <w:rsid w:val="00D4553F"/>
    <w:rsid w:val="00D455EE"/>
    <w:rsid w:val="00D45E6B"/>
    <w:rsid w:val="00D46280"/>
    <w:rsid w:val="00D46320"/>
    <w:rsid w:val="00D463F7"/>
    <w:rsid w:val="00D46669"/>
    <w:rsid w:val="00D46A5D"/>
    <w:rsid w:val="00D472B9"/>
    <w:rsid w:val="00D4733B"/>
    <w:rsid w:val="00D47456"/>
    <w:rsid w:val="00D479CC"/>
    <w:rsid w:val="00D4E2BA"/>
    <w:rsid w:val="00D50346"/>
    <w:rsid w:val="00D50B88"/>
    <w:rsid w:val="00D50C16"/>
    <w:rsid w:val="00D51399"/>
    <w:rsid w:val="00D5141F"/>
    <w:rsid w:val="00D51A40"/>
    <w:rsid w:val="00D51A95"/>
    <w:rsid w:val="00D51C76"/>
    <w:rsid w:val="00D525FA"/>
    <w:rsid w:val="00D53C96"/>
    <w:rsid w:val="00D5441F"/>
    <w:rsid w:val="00D545A5"/>
    <w:rsid w:val="00D55183"/>
    <w:rsid w:val="00D55B3C"/>
    <w:rsid w:val="00D56F17"/>
    <w:rsid w:val="00D56F4B"/>
    <w:rsid w:val="00D57121"/>
    <w:rsid w:val="00D571A5"/>
    <w:rsid w:val="00D571ED"/>
    <w:rsid w:val="00D5796A"/>
    <w:rsid w:val="00D57C3C"/>
    <w:rsid w:val="00D57C45"/>
    <w:rsid w:val="00D57CC4"/>
    <w:rsid w:val="00D57DA0"/>
    <w:rsid w:val="00D60568"/>
    <w:rsid w:val="00D61068"/>
    <w:rsid w:val="00D610E7"/>
    <w:rsid w:val="00D6118E"/>
    <w:rsid w:val="00D61390"/>
    <w:rsid w:val="00D616DC"/>
    <w:rsid w:val="00D62262"/>
    <w:rsid w:val="00D624DA"/>
    <w:rsid w:val="00D629FC"/>
    <w:rsid w:val="00D62DFE"/>
    <w:rsid w:val="00D62E92"/>
    <w:rsid w:val="00D630E7"/>
    <w:rsid w:val="00D6354D"/>
    <w:rsid w:val="00D637A8"/>
    <w:rsid w:val="00D63925"/>
    <w:rsid w:val="00D63B38"/>
    <w:rsid w:val="00D6407C"/>
    <w:rsid w:val="00D647EB"/>
    <w:rsid w:val="00D64876"/>
    <w:rsid w:val="00D64B7F"/>
    <w:rsid w:val="00D6547A"/>
    <w:rsid w:val="00D6576B"/>
    <w:rsid w:val="00D660F6"/>
    <w:rsid w:val="00D67369"/>
    <w:rsid w:val="00D678D6"/>
    <w:rsid w:val="00D7062D"/>
    <w:rsid w:val="00D707F1"/>
    <w:rsid w:val="00D70B38"/>
    <w:rsid w:val="00D70C7A"/>
    <w:rsid w:val="00D7139A"/>
    <w:rsid w:val="00D71B24"/>
    <w:rsid w:val="00D71BF6"/>
    <w:rsid w:val="00D71D01"/>
    <w:rsid w:val="00D71EB4"/>
    <w:rsid w:val="00D725CC"/>
    <w:rsid w:val="00D72A29"/>
    <w:rsid w:val="00D72D3D"/>
    <w:rsid w:val="00D72D91"/>
    <w:rsid w:val="00D73077"/>
    <w:rsid w:val="00D73129"/>
    <w:rsid w:val="00D733A8"/>
    <w:rsid w:val="00D736DB"/>
    <w:rsid w:val="00D73862"/>
    <w:rsid w:val="00D74154"/>
    <w:rsid w:val="00D7470A"/>
    <w:rsid w:val="00D74A26"/>
    <w:rsid w:val="00D753B9"/>
    <w:rsid w:val="00D757CE"/>
    <w:rsid w:val="00D7588F"/>
    <w:rsid w:val="00D75CA0"/>
    <w:rsid w:val="00D7688E"/>
    <w:rsid w:val="00D76C79"/>
    <w:rsid w:val="00D778BC"/>
    <w:rsid w:val="00D800BD"/>
    <w:rsid w:val="00D80364"/>
    <w:rsid w:val="00D803CF"/>
    <w:rsid w:val="00D8065F"/>
    <w:rsid w:val="00D80B83"/>
    <w:rsid w:val="00D81038"/>
    <w:rsid w:val="00D81064"/>
    <w:rsid w:val="00D811A8"/>
    <w:rsid w:val="00D81388"/>
    <w:rsid w:val="00D8192C"/>
    <w:rsid w:val="00D81DEB"/>
    <w:rsid w:val="00D834E5"/>
    <w:rsid w:val="00D837D4"/>
    <w:rsid w:val="00D83AAB"/>
    <w:rsid w:val="00D84FDD"/>
    <w:rsid w:val="00D85AFA"/>
    <w:rsid w:val="00D86090"/>
    <w:rsid w:val="00D860EA"/>
    <w:rsid w:val="00D864A0"/>
    <w:rsid w:val="00D866AA"/>
    <w:rsid w:val="00D86CD8"/>
    <w:rsid w:val="00D87758"/>
    <w:rsid w:val="00D87891"/>
    <w:rsid w:val="00D8789B"/>
    <w:rsid w:val="00D90127"/>
    <w:rsid w:val="00D9039D"/>
    <w:rsid w:val="00D90AC0"/>
    <w:rsid w:val="00D90F51"/>
    <w:rsid w:val="00D9126A"/>
    <w:rsid w:val="00D91918"/>
    <w:rsid w:val="00D91C4E"/>
    <w:rsid w:val="00D91FC8"/>
    <w:rsid w:val="00D92C0D"/>
    <w:rsid w:val="00D93037"/>
    <w:rsid w:val="00D93751"/>
    <w:rsid w:val="00D94601"/>
    <w:rsid w:val="00D94C3A"/>
    <w:rsid w:val="00D94C61"/>
    <w:rsid w:val="00D9557C"/>
    <w:rsid w:val="00D95792"/>
    <w:rsid w:val="00D95CC2"/>
    <w:rsid w:val="00D96C9C"/>
    <w:rsid w:val="00D970AD"/>
    <w:rsid w:val="00D972E4"/>
    <w:rsid w:val="00D97545"/>
    <w:rsid w:val="00D9774C"/>
    <w:rsid w:val="00D97F61"/>
    <w:rsid w:val="00DA0215"/>
    <w:rsid w:val="00DA02BD"/>
    <w:rsid w:val="00DA087B"/>
    <w:rsid w:val="00DA094F"/>
    <w:rsid w:val="00DA0A6E"/>
    <w:rsid w:val="00DA0EF8"/>
    <w:rsid w:val="00DA0F0A"/>
    <w:rsid w:val="00DA0F89"/>
    <w:rsid w:val="00DA1025"/>
    <w:rsid w:val="00DA10A8"/>
    <w:rsid w:val="00DA1CD5"/>
    <w:rsid w:val="00DA1DBE"/>
    <w:rsid w:val="00DA239D"/>
    <w:rsid w:val="00DA2490"/>
    <w:rsid w:val="00DA253D"/>
    <w:rsid w:val="00DA2F6E"/>
    <w:rsid w:val="00DA3BCA"/>
    <w:rsid w:val="00DA3E5A"/>
    <w:rsid w:val="00DA414F"/>
    <w:rsid w:val="00DA4547"/>
    <w:rsid w:val="00DA4755"/>
    <w:rsid w:val="00DA66F8"/>
    <w:rsid w:val="00DA736B"/>
    <w:rsid w:val="00DB04A4"/>
    <w:rsid w:val="00DB077C"/>
    <w:rsid w:val="00DB120F"/>
    <w:rsid w:val="00DB123A"/>
    <w:rsid w:val="00DB1E08"/>
    <w:rsid w:val="00DB1EFA"/>
    <w:rsid w:val="00DB1F25"/>
    <w:rsid w:val="00DB22DC"/>
    <w:rsid w:val="00DB2973"/>
    <w:rsid w:val="00DB2B46"/>
    <w:rsid w:val="00DB3060"/>
    <w:rsid w:val="00DB30D3"/>
    <w:rsid w:val="00DB30EF"/>
    <w:rsid w:val="00DB3781"/>
    <w:rsid w:val="00DB393E"/>
    <w:rsid w:val="00DB49EC"/>
    <w:rsid w:val="00DB4B25"/>
    <w:rsid w:val="00DB4B4B"/>
    <w:rsid w:val="00DB4B84"/>
    <w:rsid w:val="00DB542C"/>
    <w:rsid w:val="00DB54A9"/>
    <w:rsid w:val="00DB561B"/>
    <w:rsid w:val="00DB5C45"/>
    <w:rsid w:val="00DB6D31"/>
    <w:rsid w:val="00DB6D59"/>
    <w:rsid w:val="00DB7728"/>
    <w:rsid w:val="00DB7839"/>
    <w:rsid w:val="00DB7F8B"/>
    <w:rsid w:val="00DB7FE2"/>
    <w:rsid w:val="00DC04A1"/>
    <w:rsid w:val="00DC052F"/>
    <w:rsid w:val="00DC095B"/>
    <w:rsid w:val="00DC09D6"/>
    <w:rsid w:val="00DC0F12"/>
    <w:rsid w:val="00DC0FBA"/>
    <w:rsid w:val="00DC1097"/>
    <w:rsid w:val="00DC1111"/>
    <w:rsid w:val="00DC1163"/>
    <w:rsid w:val="00DC11A5"/>
    <w:rsid w:val="00DC16B1"/>
    <w:rsid w:val="00DC183F"/>
    <w:rsid w:val="00DC1B00"/>
    <w:rsid w:val="00DC1B56"/>
    <w:rsid w:val="00DC1BF4"/>
    <w:rsid w:val="00DC1C30"/>
    <w:rsid w:val="00DC1D54"/>
    <w:rsid w:val="00DC20CC"/>
    <w:rsid w:val="00DC2129"/>
    <w:rsid w:val="00DC238A"/>
    <w:rsid w:val="00DC29C7"/>
    <w:rsid w:val="00DC3A23"/>
    <w:rsid w:val="00DC3CB0"/>
    <w:rsid w:val="00DC41D9"/>
    <w:rsid w:val="00DC4345"/>
    <w:rsid w:val="00DC4F67"/>
    <w:rsid w:val="00DC5BA3"/>
    <w:rsid w:val="00DC5CA0"/>
    <w:rsid w:val="00DC61A4"/>
    <w:rsid w:val="00DC6570"/>
    <w:rsid w:val="00DC6625"/>
    <w:rsid w:val="00DC6773"/>
    <w:rsid w:val="00DC6A8D"/>
    <w:rsid w:val="00DC6D3C"/>
    <w:rsid w:val="00DC6FF1"/>
    <w:rsid w:val="00DC73A9"/>
    <w:rsid w:val="00DC7449"/>
    <w:rsid w:val="00DC79A1"/>
    <w:rsid w:val="00DC7A8B"/>
    <w:rsid w:val="00DC7E6B"/>
    <w:rsid w:val="00DD0CFA"/>
    <w:rsid w:val="00DD0D2D"/>
    <w:rsid w:val="00DD0D85"/>
    <w:rsid w:val="00DD14CC"/>
    <w:rsid w:val="00DD1A19"/>
    <w:rsid w:val="00DD265C"/>
    <w:rsid w:val="00DD27B1"/>
    <w:rsid w:val="00DD2B74"/>
    <w:rsid w:val="00DD2BE7"/>
    <w:rsid w:val="00DD2C16"/>
    <w:rsid w:val="00DD2C4A"/>
    <w:rsid w:val="00DD2E4A"/>
    <w:rsid w:val="00DD3321"/>
    <w:rsid w:val="00DD3593"/>
    <w:rsid w:val="00DD3703"/>
    <w:rsid w:val="00DD3D25"/>
    <w:rsid w:val="00DD423B"/>
    <w:rsid w:val="00DD42FF"/>
    <w:rsid w:val="00DD437F"/>
    <w:rsid w:val="00DD4567"/>
    <w:rsid w:val="00DD462D"/>
    <w:rsid w:val="00DD4A98"/>
    <w:rsid w:val="00DD4B96"/>
    <w:rsid w:val="00DD4DC4"/>
    <w:rsid w:val="00DD513F"/>
    <w:rsid w:val="00DD5776"/>
    <w:rsid w:val="00DD57FB"/>
    <w:rsid w:val="00DD5B47"/>
    <w:rsid w:val="00DD5B54"/>
    <w:rsid w:val="00DD5C3C"/>
    <w:rsid w:val="00DD620F"/>
    <w:rsid w:val="00DD640C"/>
    <w:rsid w:val="00DD66DE"/>
    <w:rsid w:val="00DD6984"/>
    <w:rsid w:val="00DD6FF2"/>
    <w:rsid w:val="00DD70EB"/>
    <w:rsid w:val="00DD748C"/>
    <w:rsid w:val="00DD7A97"/>
    <w:rsid w:val="00DE0ABC"/>
    <w:rsid w:val="00DE0CBE"/>
    <w:rsid w:val="00DE1599"/>
    <w:rsid w:val="00DE161C"/>
    <w:rsid w:val="00DE190A"/>
    <w:rsid w:val="00DE2274"/>
    <w:rsid w:val="00DE2526"/>
    <w:rsid w:val="00DE29C3"/>
    <w:rsid w:val="00DE340A"/>
    <w:rsid w:val="00DE38D0"/>
    <w:rsid w:val="00DE3D24"/>
    <w:rsid w:val="00DE484A"/>
    <w:rsid w:val="00DE4BAA"/>
    <w:rsid w:val="00DE4E3D"/>
    <w:rsid w:val="00DE5528"/>
    <w:rsid w:val="00DE55B3"/>
    <w:rsid w:val="00DE5D93"/>
    <w:rsid w:val="00DE5E3F"/>
    <w:rsid w:val="00DE6301"/>
    <w:rsid w:val="00DE6C32"/>
    <w:rsid w:val="00DE74F6"/>
    <w:rsid w:val="00DE7A7F"/>
    <w:rsid w:val="00DE7EA8"/>
    <w:rsid w:val="00DF00A0"/>
    <w:rsid w:val="00DF0B21"/>
    <w:rsid w:val="00DF0B2B"/>
    <w:rsid w:val="00DF0C85"/>
    <w:rsid w:val="00DF0CC6"/>
    <w:rsid w:val="00DF0F5A"/>
    <w:rsid w:val="00DF1136"/>
    <w:rsid w:val="00DF11E3"/>
    <w:rsid w:val="00DF1F3D"/>
    <w:rsid w:val="00DF25C3"/>
    <w:rsid w:val="00DF2778"/>
    <w:rsid w:val="00DF2C4D"/>
    <w:rsid w:val="00DF3065"/>
    <w:rsid w:val="00DF3263"/>
    <w:rsid w:val="00DF34A6"/>
    <w:rsid w:val="00DF39D8"/>
    <w:rsid w:val="00DF3C41"/>
    <w:rsid w:val="00DF3DD9"/>
    <w:rsid w:val="00DF405B"/>
    <w:rsid w:val="00DF405E"/>
    <w:rsid w:val="00DF4167"/>
    <w:rsid w:val="00DF450A"/>
    <w:rsid w:val="00DF472E"/>
    <w:rsid w:val="00DF5A3F"/>
    <w:rsid w:val="00DF5CFF"/>
    <w:rsid w:val="00DF666E"/>
    <w:rsid w:val="00DF6CD2"/>
    <w:rsid w:val="00DF72BB"/>
    <w:rsid w:val="00DF755A"/>
    <w:rsid w:val="00DF7612"/>
    <w:rsid w:val="00DF772D"/>
    <w:rsid w:val="00DF7AB2"/>
    <w:rsid w:val="00DF7ABB"/>
    <w:rsid w:val="00DF7D2E"/>
    <w:rsid w:val="00DF7EB1"/>
    <w:rsid w:val="00DF7F4D"/>
    <w:rsid w:val="00E00169"/>
    <w:rsid w:val="00E00213"/>
    <w:rsid w:val="00E009C4"/>
    <w:rsid w:val="00E00A48"/>
    <w:rsid w:val="00E00D91"/>
    <w:rsid w:val="00E01498"/>
    <w:rsid w:val="00E017AB"/>
    <w:rsid w:val="00E019D2"/>
    <w:rsid w:val="00E01EF0"/>
    <w:rsid w:val="00E023A3"/>
    <w:rsid w:val="00E02706"/>
    <w:rsid w:val="00E027E6"/>
    <w:rsid w:val="00E02A0A"/>
    <w:rsid w:val="00E02B98"/>
    <w:rsid w:val="00E02C3B"/>
    <w:rsid w:val="00E02DE3"/>
    <w:rsid w:val="00E02ED7"/>
    <w:rsid w:val="00E02FC3"/>
    <w:rsid w:val="00E039AC"/>
    <w:rsid w:val="00E04012"/>
    <w:rsid w:val="00E04062"/>
    <w:rsid w:val="00E04557"/>
    <w:rsid w:val="00E05590"/>
    <w:rsid w:val="00E0590B"/>
    <w:rsid w:val="00E05BA1"/>
    <w:rsid w:val="00E060DE"/>
    <w:rsid w:val="00E06374"/>
    <w:rsid w:val="00E0638A"/>
    <w:rsid w:val="00E063C6"/>
    <w:rsid w:val="00E0682B"/>
    <w:rsid w:val="00E06E9D"/>
    <w:rsid w:val="00E076D5"/>
    <w:rsid w:val="00E07B8F"/>
    <w:rsid w:val="00E110FB"/>
    <w:rsid w:val="00E1161D"/>
    <w:rsid w:val="00E124A2"/>
    <w:rsid w:val="00E126E2"/>
    <w:rsid w:val="00E128F4"/>
    <w:rsid w:val="00E12BBA"/>
    <w:rsid w:val="00E12DD6"/>
    <w:rsid w:val="00E13435"/>
    <w:rsid w:val="00E13650"/>
    <w:rsid w:val="00E13B53"/>
    <w:rsid w:val="00E13F9B"/>
    <w:rsid w:val="00E14149"/>
    <w:rsid w:val="00E1419A"/>
    <w:rsid w:val="00E14990"/>
    <w:rsid w:val="00E14A8B"/>
    <w:rsid w:val="00E14AE9"/>
    <w:rsid w:val="00E1509A"/>
    <w:rsid w:val="00E15A13"/>
    <w:rsid w:val="00E15ECC"/>
    <w:rsid w:val="00E16205"/>
    <w:rsid w:val="00E1691B"/>
    <w:rsid w:val="00E17172"/>
    <w:rsid w:val="00E171DB"/>
    <w:rsid w:val="00E2003B"/>
    <w:rsid w:val="00E20327"/>
    <w:rsid w:val="00E20862"/>
    <w:rsid w:val="00E216B7"/>
    <w:rsid w:val="00E21BA7"/>
    <w:rsid w:val="00E223BB"/>
    <w:rsid w:val="00E226DC"/>
    <w:rsid w:val="00E2289B"/>
    <w:rsid w:val="00E22B30"/>
    <w:rsid w:val="00E230D7"/>
    <w:rsid w:val="00E23B0E"/>
    <w:rsid w:val="00E23D5D"/>
    <w:rsid w:val="00E23F8F"/>
    <w:rsid w:val="00E246AB"/>
    <w:rsid w:val="00E24DB4"/>
    <w:rsid w:val="00E24EB6"/>
    <w:rsid w:val="00E24F2D"/>
    <w:rsid w:val="00E252BF"/>
    <w:rsid w:val="00E25300"/>
    <w:rsid w:val="00E25B33"/>
    <w:rsid w:val="00E25B41"/>
    <w:rsid w:val="00E25BDB"/>
    <w:rsid w:val="00E25E7D"/>
    <w:rsid w:val="00E2630A"/>
    <w:rsid w:val="00E26887"/>
    <w:rsid w:val="00E26D56"/>
    <w:rsid w:val="00E26F6A"/>
    <w:rsid w:val="00E275BC"/>
    <w:rsid w:val="00E277C4"/>
    <w:rsid w:val="00E279D8"/>
    <w:rsid w:val="00E27CBB"/>
    <w:rsid w:val="00E27F62"/>
    <w:rsid w:val="00E30092"/>
    <w:rsid w:val="00E30341"/>
    <w:rsid w:val="00E30CBB"/>
    <w:rsid w:val="00E31217"/>
    <w:rsid w:val="00E319AB"/>
    <w:rsid w:val="00E319B1"/>
    <w:rsid w:val="00E32411"/>
    <w:rsid w:val="00E32416"/>
    <w:rsid w:val="00E32453"/>
    <w:rsid w:val="00E3273E"/>
    <w:rsid w:val="00E327A6"/>
    <w:rsid w:val="00E32B02"/>
    <w:rsid w:val="00E32BB5"/>
    <w:rsid w:val="00E33596"/>
    <w:rsid w:val="00E338C8"/>
    <w:rsid w:val="00E339BB"/>
    <w:rsid w:val="00E33F49"/>
    <w:rsid w:val="00E34B91"/>
    <w:rsid w:val="00E34DA5"/>
    <w:rsid w:val="00E34FD0"/>
    <w:rsid w:val="00E35102"/>
    <w:rsid w:val="00E35AF0"/>
    <w:rsid w:val="00E35DEA"/>
    <w:rsid w:val="00E3621E"/>
    <w:rsid w:val="00E362B9"/>
    <w:rsid w:val="00E362EA"/>
    <w:rsid w:val="00E36777"/>
    <w:rsid w:val="00E3684F"/>
    <w:rsid w:val="00E36E8E"/>
    <w:rsid w:val="00E40050"/>
    <w:rsid w:val="00E400F0"/>
    <w:rsid w:val="00E4020D"/>
    <w:rsid w:val="00E4065C"/>
    <w:rsid w:val="00E40769"/>
    <w:rsid w:val="00E4081C"/>
    <w:rsid w:val="00E41416"/>
    <w:rsid w:val="00E416A1"/>
    <w:rsid w:val="00E417A9"/>
    <w:rsid w:val="00E41A35"/>
    <w:rsid w:val="00E41C78"/>
    <w:rsid w:val="00E41CA4"/>
    <w:rsid w:val="00E41DAB"/>
    <w:rsid w:val="00E41E26"/>
    <w:rsid w:val="00E4229E"/>
    <w:rsid w:val="00E424C2"/>
    <w:rsid w:val="00E428E3"/>
    <w:rsid w:val="00E428FE"/>
    <w:rsid w:val="00E42931"/>
    <w:rsid w:val="00E42BD5"/>
    <w:rsid w:val="00E43603"/>
    <w:rsid w:val="00E436A6"/>
    <w:rsid w:val="00E43E88"/>
    <w:rsid w:val="00E43EEE"/>
    <w:rsid w:val="00E43FB0"/>
    <w:rsid w:val="00E44328"/>
    <w:rsid w:val="00E44464"/>
    <w:rsid w:val="00E45657"/>
    <w:rsid w:val="00E4565F"/>
    <w:rsid w:val="00E45DD5"/>
    <w:rsid w:val="00E45DE3"/>
    <w:rsid w:val="00E4638A"/>
    <w:rsid w:val="00E466F4"/>
    <w:rsid w:val="00E473F2"/>
    <w:rsid w:val="00E474C1"/>
    <w:rsid w:val="00E47AE8"/>
    <w:rsid w:val="00E47D3B"/>
    <w:rsid w:val="00E47FC5"/>
    <w:rsid w:val="00E5005B"/>
    <w:rsid w:val="00E5018A"/>
    <w:rsid w:val="00E502B0"/>
    <w:rsid w:val="00E5058B"/>
    <w:rsid w:val="00E50673"/>
    <w:rsid w:val="00E508FA"/>
    <w:rsid w:val="00E5094D"/>
    <w:rsid w:val="00E50EAC"/>
    <w:rsid w:val="00E5111F"/>
    <w:rsid w:val="00E51B4B"/>
    <w:rsid w:val="00E52043"/>
    <w:rsid w:val="00E52316"/>
    <w:rsid w:val="00E5250F"/>
    <w:rsid w:val="00E532DC"/>
    <w:rsid w:val="00E53F7D"/>
    <w:rsid w:val="00E540AD"/>
    <w:rsid w:val="00E542DB"/>
    <w:rsid w:val="00E5492F"/>
    <w:rsid w:val="00E54984"/>
    <w:rsid w:val="00E54A87"/>
    <w:rsid w:val="00E54C5B"/>
    <w:rsid w:val="00E55149"/>
    <w:rsid w:val="00E55941"/>
    <w:rsid w:val="00E56016"/>
    <w:rsid w:val="00E561CA"/>
    <w:rsid w:val="00E569D0"/>
    <w:rsid w:val="00E56A0A"/>
    <w:rsid w:val="00E56CC7"/>
    <w:rsid w:val="00E56D77"/>
    <w:rsid w:val="00E572B1"/>
    <w:rsid w:val="00E572FE"/>
    <w:rsid w:val="00E5762A"/>
    <w:rsid w:val="00E5782D"/>
    <w:rsid w:val="00E579E6"/>
    <w:rsid w:val="00E57AC9"/>
    <w:rsid w:val="00E57CA7"/>
    <w:rsid w:val="00E60639"/>
    <w:rsid w:val="00E60943"/>
    <w:rsid w:val="00E60B4D"/>
    <w:rsid w:val="00E6114F"/>
    <w:rsid w:val="00E616A6"/>
    <w:rsid w:val="00E616AA"/>
    <w:rsid w:val="00E61CC1"/>
    <w:rsid w:val="00E61CE4"/>
    <w:rsid w:val="00E61F24"/>
    <w:rsid w:val="00E62082"/>
    <w:rsid w:val="00E627F6"/>
    <w:rsid w:val="00E62B45"/>
    <w:rsid w:val="00E62D96"/>
    <w:rsid w:val="00E6369A"/>
    <w:rsid w:val="00E638F9"/>
    <w:rsid w:val="00E63FBB"/>
    <w:rsid w:val="00E6436B"/>
    <w:rsid w:val="00E64BD9"/>
    <w:rsid w:val="00E65482"/>
    <w:rsid w:val="00E655D5"/>
    <w:rsid w:val="00E65828"/>
    <w:rsid w:val="00E66597"/>
    <w:rsid w:val="00E668A0"/>
    <w:rsid w:val="00E66E0E"/>
    <w:rsid w:val="00E66F19"/>
    <w:rsid w:val="00E673F0"/>
    <w:rsid w:val="00E674A3"/>
    <w:rsid w:val="00E6783E"/>
    <w:rsid w:val="00E700DB"/>
    <w:rsid w:val="00E70667"/>
    <w:rsid w:val="00E70A86"/>
    <w:rsid w:val="00E70DDB"/>
    <w:rsid w:val="00E727EE"/>
    <w:rsid w:val="00E72B5E"/>
    <w:rsid w:val="00E73B6D"/>
    <w:rsid w:val="00E73E50"/>
    <w:rsid w:val="00E7485B"/>
    <w:rsid w:val="00E74BF8"/>
    <w:rsid w:val="00E7520C"/>
    <w:rsid w:val="00E758FC"/>
    <w:rsid w:val="00E75B41"/>
    <w:rsid w:val="00E76197"/>
    <w:rsid w:val="00E768F7"/>
    <w:rsid w:val="00E76BF1"/>
    <w:rsid w:val="00E776A3"/>
    <w:rsid w:val="00E777D7"/>
    <w:rsid w:val="00E777EC"/>
    <w:rsid w:val="00E80284"/>
    <w:rsid w:val="00E803B6"/>
    <w:rsid w:val="00E80FCD"/>
    <w:rsid w:val="00E82F1B"/>
    <w:rsid w:val="00E844BF"/>
    <w:rsid w:val="00E847BD"/>
    <w:rsid w:val="00E84B4A"/>
    <w:rsid w:val="00E84B4E"/>
    <w:rsid w:val="00E84CB1"/>
    <w:rsid w:val="00E855F5"/>
    <w:rsid w:val="00E85D0E"/>
    <w:rsid w:val="00E85F27"/>
    <w:rsid w:val="00E861EE"/>
    <w:rsid w:val="00E86232"/>
    <w:rsid w:val="00E86554"/>
    <w:rsid w:val="00E86BFC"/>
    <w:rsid w:val="00E86CD2"/>
    <w:rsid w:val="00E871C4"/>
    <w:rsid w:val="00E8781C"/>
    <w:rsid w:val="00E879D2"/>
    <w:rsid w:val="00E87D0E"/>
    <w:rsid w:val="00E9007B"/>
    <w:rsid w:val="00E91365"/>
    <w:rsid w:val="00E91C37"/>
    <w:rsid w:val="00E920D1"/>
    <w:rsid w:val="00E92235"/>
    <w:rsid w:val="00E92A83"/>
    <w:rsid w:val="00E92E6F"/>
    <w:rsid w:val="00E93117"/>
    <w:rsid w:val="00E93119"/>
    <w:rsid w:val="00E93189"/>
    <w:rsid w:val="00E93353"/>
    <w:rsid w:val="00E9395F"/>
    <w:rsid w:val="00E93EA4"/>
    <w:rsid w:val="00E9418B"/>
    <w:rsid w:val="00E94630"/>
    <w:rsid w:val="00E94CE4"/>
    <w:rsid w:val="00E9589E"/>
    <w:rsid w:val="00E9591F"/>
    <w:rsid w:val="00E95975"/>
    <w:rsid w:val="00E95B69"/>
    <w:rsid w:val="00E95CBF"/>
    <w:rsid w:val="00E961EE"/>
    <w:rsid w:val="00E96414"/>
    <w:rsid w:val="00E96759"/>
    <w:rsid w:val="00E96FA7"/>
    <w:rsid w:val="00E97ADC"/>
    <w:rsid w:val="00EA007B"/>
    <w:rsid w:val="00EA0145"/>
    <w:rsid w:val="00EA0CE8"/>
    <w:rsid w:val="00EA14BC"/>
    <w:rsid w:val="00EA1970"/>
    <w:rsid w:val="00EA1AE2"/>
    <w:rsid w:val="00EA1C3F"/>
    <w:rsid w:val="00EA1F37"/>
    <w:rsid w:val="00EA2226"/>
    <w:rsid w:val="00EA2548"/>
    <w:rsid w:val="00EA3C37"/>
    <w:rsid w:val="00EA3FD8"/>
    <w:rsid w:val="00EA4273"/>
    <w:rsid w:val="00EA4335"/>
    <w:rsid w:val="00EA4B1D"/>
    <w:rsid w:val="00EA4C58"/>
    <w:rsid w:val="00EA50E4"/>
    <w:rsid w:val="00EA5369"/>
    <w:rsid w:val="00EA56DD"/>
    <w:rsid w:val="00EA581F"/>
    <w:rsid w:val="00EA5E14"/>
    <w:rsid w:val="00EA63B3"/>
    <w:rsid w:val="00EA65C4"/>
    <w:rsid w:val="00EA6E9C"/>
    <w:rsid w:val="00EA742C"/>
    <w:rsid w:val="00EA792E"/>
    <w:rsid w:val="00EA7ADC"/>
    <w:rsid w:val="00EA7DB0"/>
    <w:rsid w:val="00EA7F2F"/>
    <w:rsid w:val="00EB0139"/>
    <w:rsid w:val="00EB0210"/>
    <w:rsid w:val="00EB0B1C"/>
    <w:rsid w:val="00EB1EC9"/>
    <w:rsid w:val="00EB1F85"/>
    <w:rsid w:val="00EB2B39"/>
    <w:rsid w:val="00EB2E88"/>
    <w:rsid w:val="00EB2FA0"/>
    <w:rsid w:val="00EB30F6"/>
    <w:rsid w:val="00EB3A75"/>
    <w:rsid w:val="00EB3CCD"/>
    <w:rsid w:val="00EB4236"/>
    <w:rsid w:val="00EB46D1"/>
    <w:rsid w:val="00EB4A5A"/>
    <w:rsid w:val="00EB4D25"/>
    <w:rsid w:val="00EB5415"/>
    <w:rsid w:val="00EB543E"/>
    <w:rsid w:val="00EB54AB"/>
    <w:rsid w:val="00EB576F"/>
    <w:rsid w:val="00EB5FCE"/>
    <w:rsid w:val="00EB6590"/>
    <w:rsid w:val="00EB6D17"/>
    <w:rsid w:val="00EB6F0B"/>
    <w:rsid w:val="00EB7101"/>
    <w:rsid w:val="00EB73EE"/>
    <w:rsid w:val="00EB77AF"/>
    <w:rsid w:val="00EB7891"/>
    <w:rsid w:val="00EB7CCD"/>
    <w:rsid w:val="00EBA29F"/>
    <w:rsid w:val="00EC00DE"/>
    <w:rsid w:val="00EC01C8"/>
    <w:rsid w:val="00EC0894"/>
    <w:rsid w:val="00EC107B"/>
    <w:rsid w:val="00EC1433"/>
    <w:rsid w:val="00EC191E"/>
    <w:rsid w:val="00EC21DF"/>
    <w:rsid w:val="00EC2739"/>
    <w:rsid w:val="00EC2A71"/>
    <w:rsid w:val="00EC2EFD"/>
    <w:rsid w:val="00EC30E1"/>
    <w:rsid w:val="00EC3159"/>
    <w:rsid w:val="00EC3436"/>
    <w:rsid w:val="00EC343C"/>
    <w:rsid w:val="00EC3B70"/>
    <w:rsid w:val="00EC4316"/>
    <w:rsid w:val="00EC4420"/>
    <w:rsid w:val="00EC44BF"/>
    <w:rsid w:val="00EC451C"/>
    <w:rsid w:val="00EC4560"/>
    <w:rsid w:val="00EC4C11"/>
    <w:rsid w:val="00EC4F28"/>
    <w:rsid w:val="00EC517A"/>
    <w:rsid w:val="00EC5274"/>
    <w:rsid w:val="00EC57CF"/>
    <w:rsid w:val="00EC5911"/>
    <w:rsid w:val="00EC5915"/>
    <w:rsid w:val="00EC5FAC"/>
    <w:rsid w:val="00EC66BB"/>
    <w:rsid w:val="00EC67EB"/>
    <w:rsid w:val="00EC7063"/>
    <w:rsid w:val="00ED03CF"/>
    <w:rsid w:val="00ED0A0F"/>
    <w:rsid w:val="00ED0EAF"/>
    <w:rsid w:val="00ED0F25"/>
    <w:rsid w:val="00ED16B0"/>
    <w:rsid w:val="00ED172A"/>
    <w:rsid w:val="00ED2079"/>
    <w:rsid w:val="00ED25EE"/>
    <w:rsid w:val="00ED2977"/>
    <w:rsid w:val="00ED2A97"/>
    <w:rsid w:val="00ED3174"/>
    <w:rsid w:val="00ED32A3"/>
    <w:rsid w:val="00ED335E"/>
    <w:rsid w:val="00ED388C"/>
    <w:rsid w:val="00ED416C"/>
    <w:rsid w:val="00ED4228"/>
    <w:rsid w:val="00ED43D7"/>
    <w:rsid w:val="00ED456C"/>
    <w:rsid w:val="00ED4733"/>
    <w:rsid w:val="00ED4C30"/>
    <w:rsid w:val="00ED4D62"/>
    <w:rsid w:val="00ED51CC"/>
    <w:rsid w:val="00ED5F18"/>
    <w:rsid w:val="00ED5FF7"/>
    <w:rsid w:val="00ED6323"/>
    <w:rsid w:val="00ED6DED"/>
    <w:rsid w:val="00ED7649"/>
    <w:rsid w:val="00ED780A"/>
    <w:rsid w:val="00ED7EB6"/>
    <w:rsid w:val="00EE0015"/>
    <w:rsid w:val="00EE01DC"/>
    <w:rsid w:val="00EE0373"/>
    <w:rsid w:val="00EE051C"/>
    <w:rsid w:val="00EE0A27"/>
    <w:rsid w:val="00EE0A5E"/>
    <w:rsid w:val="00EE0B58"/>
    <w:rsid w:val="00EE0CB3"/>
    <w:rsid w:val="00EE1218"/>
    <w:rsid w:val="00EE134B"/>
    <w:rsid w:val="00EE1392"/>
    <w:rsid w:val="00EE1D0E"/>
    <w:rsid w:val="00EE4897"/>
    <w:rsid w:val="00EE48F3"/>
    <w:rsid w:val="00EE49EC"/>
    <w:rsid w:val="00EE5432"/>
    <w:rsid w:val="00EE6760"/>
    <w:rsid w:val="00EE7D48"/>
    <w:rsid w:val="00EF0EEE"/>
    <w:rsid w:val="00EF122A"/>
    <w:rsid w:val="00EF1304"/>
    <w:rsid w:val="00EF1516"/>
    <w:rsid w:val="00EF17BB"/>
    <w:rsid w:val="00EF2344"/>
    <w:rsid w:val="00EF24C8"/>
    <w:rsid w:val="00EF285F"/>
    <w:rsid w:val="00EF286F"/>
    <w:rsid w:val="00EF2FAF"/>
    <w:rsid w:val="00EF373F"/>
    <w:rsid w:val="00EF37E5"/>
    <w:rsid w:val="00EF3818"/>
    <w:rsid w:val="00EF3BCF"/>
    <w:rsid w:val="00EF453D"/>
    <w:rsid w:val="00EF497C"/>
    <w:rsid w:val="00EF4AB1"/>
    <w:rsid w:val="00EF4BDC"/>
    <w:rsid w:val="00EF56BD"/>
    <w:rsid w:val="00EF5938"/>
    <w:rsid w:val="00EF610E"/>
    <w:rsid w:val="00EF6BEC"/>
    <w:rsid w:val="00EF7307"/>
    <w:rsid w:val="00EF73EC"/>
    <w:rsid w:val="00EF79E4"/>
    <w:rsid w:val="00F0037D"/>
    <w:rsid w:val="00F00CD3"/>
    <w:rsid w:val="00F00D84"/>
    <w:rsid w:val="00F00D8B"/>
    <w:rsid w:val="00F00F52"/>
    <w:rsid w:val="00F01257"/>
    <w:rsid w:val="00F013F9"/>
    <w:rsid w:val="00F0199E"/>
    <w:rsid w:val="00F01AD0"/>
    <w:rsid w:val="00F01CEE"/>
    <w:rsid w:val="00F01F95"/>
    <w:rsid w:val="00F02142"/>
    <w:rsid w:val="00F02C74"/>
    <w:rsid w:val="00F02F63"/>
    <w:rsid w:val="00F02FD6"/>
    <w:rsid w:val="00F03483"/>
    <w:rsid w:val="00F038F6"/>
    <w:rsid w:val="00F03EA4"/>
    <w:rsid w:val="00F03FF0"/>
    <w:rsid w:val="00F040B3"/>
    <w:rsid w:val="00F047FA"/>
    <w:rsid w:val="00F05663"/>
    <w:rsid w:val="00F05781"/>
    <w:rsid w:val="00F05815"/>
    <w:rsid w:val="00F0584B"/>
    <w:rsid w:val="00F0596B"/>
    <w:rsid w:val="00F05ECD"/>
    <w:rsid w:val="00F05F07"/>
    <w:rsid w:val="00F05F18"/>
    <w:rsid w:val="00F068E3"/>
    <w:rsid w:val="00F06C6C"/>
    <w:rsid w:val="00F06FCE"/>
    <w:rsid w:val="00F07201"/>
    <w:rsid w:val="00F07A76"/>
    <w:rsid w:val="00F07E4A"/>
    <w:rsid w:val="00F07E54"/>
    <w:rsid w:val="00F101CE"/>
    <w:rsid w:val="00F103B0"/>
    <w:rsid w:val="00F1081B"/>
    <w:rsid w:val="00F10C4B"/>
    <w:rsid w:val="00F11872"/>
    <w:rsid w:val="00F11A72"/>
    <w:rsid w:val="00F11F33"/>
    <w:rsid w:val="00F11F58"/>
    <w:rsid w:val="00F12206"/>
    <w:rsid w:val="00F124D1"/>
    <w:rsid w:val="00F12E44"/>
    <w:rsid w:val="00F13FC1"/>
    <w:rsid w:val="00F14152"/>
    <w:rsid w:val="00F145BE"/>
    <w:rsid w:val="00F14AB3"/>
    <w:rsid w:val="00F14B67"/>
    <w:rsid w:val="00F14BEC"/>
    <w:rsid w:val="00F14FDC"/>
    <w:rsid w:val="00F15437"/>
    <w:rsid w:val="00F157C2"/>
    <w:rsid w:val="00F1586D"/>
    <w:rsid w:val="00F1588F"/>
    <w:rsid w:val="00F1677E"/>
    <w:rsid w:val="00F1729D"/>
    <w:rsid w:val="00F1757E"/>
    <w:rsid w:val="00F17E99"/>
    <w:rsid w:val="00F17EBA"/>
    <w:rsid w:val="00F17FE6"/>
    <w:rsid w:val="00F20DDC"/>
    <w:rsid w:val="00F211B0"/>
    <w:rsid w:val="00F21618"/>
    <w:rsid w:val="00F21B65"/>
    <w:rsid w:val="00F221F1"/>
    <w:rsid w:val="00F222CD"/>
    <w:rsid w:val="00F224B7"/>
    <w:rsid w:val="00F225C5"/>
    <w:rsid w:val="00F24147"/>
    <w:rsid w:val="00F242B8"/>
    <w:rsid w:val="00F242BF"/>
    <w:rsid w:val="00F245A3"/>
    <w:rsid w:val="00F24BC3"/>
    <w:rsid w:val="00F253FF"/>
    <w:rsid w:val="00F2587A"/>
    <w:rsid w:val="00F2590D"/>
    <w:rsid w:val="00F25C37"/>
    <w:rsid w:val="00F26005"/>
    <w:rsid w:val="00F262AF"/>
    <w:rsid w:val="00F265B4"/>
    <w:rsid w:val="00F26DC8"/>
    <w:rsid w:val="00F26FD6"/>
    <w:rsid w:val="00F2711D"/>
    <w:rsid w:val="00F27289"/>
    <w:rsid w:val="00F273BF"/>
    <w:rsid w:val="00F278F9"/>
    <w:rsid w:val="00F30BB9"/>
    <w:rsid w:val="00F31998"/>
    <w:rsid w:val="00F31A4A"/>
    <w:rsid w:val="00F321B8"/>
    <w:rsid w:val="00F3263B"/>
    <w:rsid w:val="00F32C55"/>
    <w:rsid w:val="00F33120"/>
    <w:rsid w:val="00F33450"/>
    <w:rsid w:val="00F33470"/>
    <w:rsid w:val="00F3355E"/>
    <w:rsid w:val="00F33895"/>
    <w:rsid w:val="00F33D76"/>
    <w:rsid w:val="00F347D9"/>
    <w:rsid w:val="00F34E02"/>
    <w:rsid w:val="00F353BF"/>
    <w:rsid w:val="00F36519"/>
    <w:rsid w:val="00F36701"/>
    <w:rsid w:val="00F36767"/>
    <w:rsid w:val="00F3715D"/>
    <w:rsid w:val="00F375A6"/>
    <w:rsid w:val="00F376F1"/>
    <w:rsid w:val="00F379A6"/>
    <w:rsid w:val="00F37A10"/>
    <w:rsid w:val="00F37CBD"/>
    <w:rsid w:val="00F41A6D"/>
    <w:rsid w:val="00F41FB7"/>
    <w:rsid w:val="00F420C8"/>
    <w:rsid w:val="00F4250D"/>
    <w:rsid w:val="00F42A4C"/>
    <w:rsid w:val="00F42E26"/>
    <w:rsid w:val="00F4327A"/>
    <w:rsid w:val="00F439EE"/>
    <w:rsid w:val="00F43F5A"/>
    <w:rsid w:val="00F4409A"/>
    <w:rsid w:val="00F440B4"/>
    <w:rsid w:val="00F44557"/>
    <w:rsid w:val="00F44CA3"/>
    <w:rsid w:val="00F4588B"/>
    <w:rsid w:val="00F45AE7"/>
    <w:rsid w:val="00F45BBD"/>
    <w:rsid w:val="00F45E65"/>
    <w:rsid w:val="00F45E78"/>
    <w:rsid w:val="00F464A7"/>
    <w:rsid w:val="00F467C1"/>
    <w:rsid w:val="00F468D1"/>
    <w:rsid w:val="00F4772F"/>
    <w:rsid w:val="00F47AE4"/>
    <w:rsid w:val="00F50325"/>
    <w:rsid w:val="00F505B4"/>
    <w:rsid w:val="00F5157D"/>
    <w:rsid w:val="00F519A8"/>
    <w:rsid w:val="00F51A44"/>
    <w:rsid w:val="00F51FCC"/>
    <w:rsid w:val="00F52356"/>
    <w:rsid w:val="00F523FB"/>
    <w:rsid w:val="00F526BD"/>
    <w:rsid w:val="00F52740"/>
    <w:rsid w:val="00F5299A"/>
    <w:rsid w:val="00F52B02"/>
    <w:rsid w:val="00F52CC2"/>
    <w:rsid w:val="00F53225"/>
    <w:rsid w:val="00F535D6"/>
    <w:rsid w:val="00F53B42"/>
    <w:rsid w:val="00F53C46"/>
    <w:rsid w:val="00F53DE3"/>
    <w:rsid w:val="00F53E3D"/>
    <w:rsid w:val="00F543AC"/>
    <w:rsid w:val="00F544CC"/>
    <w:rsid w:val="00F547D8"/>
    <w:rsid w:val="00F548B4"/>
    <w:rsid w:val="00F54D8A"/>
    <w:rsid w:val="00F55514"/>
    <w:rsid w:val="00F55A09"/>
    <w:rsid w:val="00F55BDD"/>
    <w:rsid w:val="00F5689B"/>
    <w:rsid w:val="00F56D9A"/>
    <w:rsid w:val="00F57009"/>
    <w:rsid w:val="00F571FF"/>
    <w:rsid w:val="00F572F3"/>
    <w:rsid w:val="00F5746F"/>
    <w:rsid w:val="00F5764C"/>
    <w:rsid w:val="00F5778D"/>
    <w:rsid w:val="00F57C89"/>
    <w:rsid w:val="00F57EA1"/>
    <w:rsid w:val="00F60011"/>
    <w:rsid w:val="00F6003D"/>
    <w:rsid w:val="00F6115E"/>
    <w:rsid w:val="00F61868"/>
    <w:rsid w:val="00F62134"/>
    <w:rsid w:val="00F6276F"/>
    <w:rsid w:val="00F62F17"/>
    <w:rsid w:val="00F634A1"/>
    <w:rsid w:val="00F6488D"/>
    <w:rsid w:val="00F6520F"/>
    <w:rsid w:val="00F65BE7"/>
    <w:rsid w:val="00F664B6"/>
    <w:rsid w:val="00F66792"/>
    <w:rsid w:val="00F66D70"/>
    <w:rsid w:val="00F66F35"/>
    <w:rsid w:val="00F671EA"/>
    <w:rsid w:val="00F67450"/>
    <w:rsid w:val="00F67632"/>
    <w:rsid w:val="00F678FE"/>
    <w:rsid w:val="00F70CD0"/>
    <w:rsid w:val="00F71276"/>
    <w:rsid w:val="00F71389"/>
    <w:rsid w:val="00F716D4"/>
    <w:rsid w:val="00F71779"/>
    <w:rsid w:val="00F71AF2"/>
    <w:rsid w:val="00F71EFA"/>
    <w:rsid w:val="00F720DD"/>
    <w:rsid w:val="00F72663"/>
    <w:rsid w:val="00F72900"/>
    <w:rsid w:val="00F72FED"/>
    <w:rsid w:val="00F74231"/>
    <w:rsid w:val="00F7450A"/>
    <w:rsid w:val="00F74A61"/>
    <w:rsid w:val="00F74B01"/>
    <w:rsid w:val="00F74B2B"/>
    <w:rsid w:val="00F74BCB"/>
    <w:rsid w:val="00F753BE"/>
    <w:rsid w:val="00F758AB"/>
    <w:rsid w:val="00F75D1A"/>
    <w:rsid w:val="00F76536"/>
    <w:rsid w:val="00F7668C"/>
    <w:rsid w:val="00F76881"/>
    <w:rsid w:val="00F77263"/>
    <w:rsid w:val="00F779F7"/>
    <w:rsid w:val="00F80061"/>
    <w:rsid w:val="00F8033C"/>
    <w:rsid w:val="00F81191"/>
    <w:rsid w:val="00F820C3"/>
    <w:rsid w:val="00F8244D"/>
    <w:rsid w:val="00F82498"/>
    <w:rsid w:val="00F829F6"/>
    <w:rsid w:val="00F82CEE"/>
    <w:rsid w:val="00F82EB9"/>
    <w:rsid w:val="00F8413B"/>
    <w:rsid w:val="00F8496A"/>
    <w:rsid w:val="00F8595C"/>
    <w:rsid w:val="00F85AB3"/>
    <w:rsid w:val="00F86713"/>
    <w:rsid w:val="00F86964"/>
    <w:rsid w:val="00F875DD"/>
    <w:rsid w:val="00F87A5F"/>
    <w:rsid w:val="00F901F3"/>
    <w:rsid w:val="00F90321"/>
    <w:rsid w:val="00F908B0"/>
    <w:rsid w:val="00F90A48"/>
    <w:rsid w:val="00F910B7"/>
    <w:rsid w:val="00F91B3B"/>
    <w:rsid w:val="00F91BA6"/>
    <w:rsid w:val="00F92014"/>
    <w:rsid w:val="00F92719"/>
    <w:rsid w:val="00F92802"/>
    <w:rsid w:val="00F92951"/>
    <w:rsid w:val="00F92A56"/>
    <w:rsid w:val="00F92D8F"/>
    <w:rsid w:val="00F931AE"/>
    <w:rsid w:val="00F93B01"/>
    <w:rsid w:val="00F93BA4"/>
    <w:rsid w:val="00F93C6F"/>
    <w:rsid w:val="00F9447A"/>
    <w:rsid w:val="00F94609"/>
    <w:rsid w:val="00F9479E"/>
    <w:rsid w:val="00F94B97"/>
    <w:rsid w:val="00F94E59"/>
    <w:rsid w:val="00F956C7"/>
    <w:rsid w:val="00F95BE3"/>
    <w:rsid w:val="00F9619E"/>
    <w:rsid w:val="00F9645D"/>
    <w:rsid w:val="00F96A47"/>
    <w:rsid w:val="00F96B7D"/>
    <w:rsid w:val="00F97131"/>
    <w:rsid w:val="00F975E5"/>
    <w:rsid w:val="00F979A0"/>
    <w:rsid w:val="00F97D19"/>
    <w:rsid w:val="00FA038A"/>
    <w:rsid w:val="00FA040E"/>
    <w:rsid w:val="00FA090F"/>
    <w:rsid w:val="00FA0B35"/>
    <w:rsid w:val="00FA0B50"/>
    <w:rsid w:val="00FA0F69"/>
    <w:rsid w:val="00FA13DB"/>
    <w:rsid w:val="00FA1511"/>
    <w:rsid w:val="00FA1512"/>
    <w:rsid w:val="00FA1807"/>
    <w:rsid w:val="00FA1E18"/>
    <w:rsid w:val="00FA2D2E"/>
    <w:rsid w:val="00FA2E57"/>
    <w:rsid w:val="00FA3374"/>
    <w:rsid w:val="00FA35D4"/>
    <w:rsid w:val="00FA38B4"/>
    <w:rsid w:val="00FA49CC"/>
    <w:rsid w:val="00FA5CBA"/>
    <w:rsid w:val="00FA6618"/>
    <w:rsid w:val="00FA6C9D"/>
    <w:rsid w:val="00FA6EE8"/>
    <w:rsid w:val="00FA6EF3"/>
    <w:rsid w:val="00FA745A"/>
    <w:rsid w:val="00FB01CA"/>
    <w:rsid w:val="00FB0434"/>
    <w:rsid w:val="00FB0566"/>
    <w:rsid w:val="00FB0801"/>
    <w:rsid w:val="00FB08FE"/>
    <w:rsid w:val="00FB0CA5"/>
    <w:rsid w:val="00FB1313"/>
    <w:rsid w:val="00FB1422"/>
    <w:rsid w:val="00FB1A2B"/>
    <w:rsid w:val="00FB1BA7"/>
    <w:rsid w:val="00FB220E"/>
    <w:rsid w:val="00FB2A0A"/>
    <w:rsid w:val="00FB30E3"/>
    <w:rsid w:val="00FB3866"/>
    <w:rsid w:val="00FB39CF"/>
    <w:rsid w:val="00FB3BA9"/>
    <w:rsid w:val="00FB41D3"/>
    <w:rsid w:val="00FB4C2B"/>
    <w:rsid w:val="00FB548F"/>
    <w:rsid w:val="00FB5553"/>
    <w:rsid w:val="00FB55BE"/>
    <w:rsid w:val="00FB632F"/>
    <w:rsid w:val="00FB66FF"/>
    <w:rsid w:val="00FB6956"/>
    <w:rsid w:val="00FB6C24"/>
    <w:rsid w:val="00FB7038"/>
    <w:rsid w:val="00FB7512"/>
    <w:rsid w:val="00FB75D5"/>
    <w:rsid w:val="00FB7792"/>
    <w:rsid w:val="00FB78B9"/>
    <w:rsid w:val="00FB79D8"/>
    <w:rsid w:val="00FC003E"/>
    <w:rsid w:val="00FC00F9"/>
    <w:rsid w:val="00FC04BD"/>
    <w:rsid w:val="00FC053D"/>
    <w:rsid w:val="00FC1126"/>
    <w:rsid w:val="00FC11E3"/>
    <w:rsid w:val="00FC1289"/>
    <w:rsid w:val="00FC1A65"/>
    <w:rsid w:val="00FC1F11"/>
    <w:rsid w:val="00FC3BA7"/>
    <w:rsid w:val="00FC3DEE"/>
    <w:rsid w:val="00FC3EF0"/>
    <w:rsid w:val="00FC418C"/>
    <w:rsid w:val="00FC4DC3"/>
    <w:rsid w:val="00FC5146"/>
    <w:rsid w:val="00FC5229"/>
    <w:rsid w:val="00FC5598"/>
    <w:rsid w:val="00FC5697"/>
    <w:rsid w:val="00FC59A4"/>
    <w:rsid w:val="00FC6FB2"/>
    <w:rsid w:val="00FC7359"/>
    <w:rsid w:val="00FC74C3"/>
    <w:rsid w:val="00FC7B65"/>
    <w:rsid w:val="00FD0149"/>
    <w:rsid w:val="00FD02B9"/>
    <w:rsid w:val="00FD04A0"/>
    <w:rsid w:val="00FD0991"/>
    <w:rsid w:val="00FD12C9"/>
    <w:rsid w:val="00FD156F"/>
    <w:rsid w:val="00FD1BBF"/>
    <w:rsid w:val="00FD23CA"/>
    <w:rsid w:val="00FD2E8D"/>
    <w:rsid w:val="00FD3026"/>
    <w:rsid w:val="00FD30BC"/>
    <w:rsid w:val="00FD35A7"/>
    <w:rsid w:val="00FD37AF"/>
    <w:rsid w:val="00FD4AEC"/>
    <w:rsid w:val="00FD5BA5"/>
    <w:rsid w:val="00FD602A"/>
    <w:rsid w:val="00FD63BA"/>
    <w:rsid w:val="00FD6437"/>
    <w:rsid w:val="00FD67CE"/>
    <w:rsid w:val="00FD6844"/>
    <w:rsid w:val="00FD74A8"/>
    <w:rsid w:val="00FD7547"/>
    <w:rsid w:val="00FD76F4"/>
    <w:rsid w:val="00FD7F6A"/>
    <w:rsid w:val="00FD7FF8"/>
    <w:rsid w:val="00FE03B4"/>
    <w:rsid w:val="00FE0D8A"/>
    <w:rsid w:val="00FE1E63"/>
    <w:rsid w:val="00FE2538"/>
    <w:rsid w:val="00FE287B"/>
    <w:rsid w:val="00FE2C35"/>
    <w:rsid w:val="00FE3AB2"/>
    <w:rsid w:val="00FE4EDC"/>
    <w:rsid w:val="00FE4F24"/>
    <w:rsid w:val="00FE4FFF"/>
    <w:rsid w:val="00FE5037"/>
    <w:rsid w:val="00FE542D"/>
    <w:rsid w:val="00FE5465"/>
    <w:rsid w:val="00FE559A"/>
    <w:rsid w:val="00FE56F2"/>
    <w:rsid w:val="00FE5817"/>
    <w:rsid w:val="00FE6365"/>
    <w:rsid w:val="00FE658C"/>
    <w:rsid w:val="00FE6B50"/>
    <w:rsid w:val="00FE6CFB"/>
    <w:rsid w:val="00FE7765"/>
    <w:rsid w:val="00FE77C8"/>
    <w:rsid w:val="00FF02BE"/>
    <w:rsid w:val="00FF0774"/>
    <w:rsid w:val="00FF1B03"/>
    <w:rsid w:val="00FF1C4E"/>
    <w:rsid w:val="00FF1D68"/>
    <w:rsid w:val="00FF204C"/>
    <w:rsid w:val="00FF20A7"/>
    <w:rsid w:val="00FF22EA"/>
    <w:rsid w:val="00FF3E26"/>
    <w:rsid w:val="00FF3E65"/>
    <w:rsid w:val="00FF3E78"/>
    <w:rsid w:val="00FF401F"/>
    <w:rsid w:val="00FF413F"/>
    <w:rsid w:val="00FF4E85"/>
    <w:rsid w:val="00FF4EEE"/>
    <w:rsid w:val="00FF53F3"/>
    <w:rsid w:val="00FF542B"/>
    <w:rsid w:val="00FF5662"/>
    <w:rsid w:val="00FF5F5C"/>
    <w:rsid w:val="00FF6B40"/>
    <w:rsid w:val="00FF7286"/>
    <w:rsid w:val="00FF74B1"/>
    <w:rsid w:val="00FF78B4"/>
    <w:rsid w:val="00FF7A33"/>
    <w:rsid w:val="00FF7C17"/>
    <w:rsid w:val="01B143B8"/>
    <w:rsid w:val="01DA1DED"/>
    <w:rsid w:val="020A9CAC"/>
    <w:rsid w:val="023B3196"/>
    <w:rsid w:val="024F939B"/>
    <w:rsid w:val="026BC680"/>
    <w:rsid w:val="02AEB99E"/>
    <w:rsid w:val="02B153EC"/>
    <w:rsid w:val="02C965F6"/>
    <w:rsid w:val="03207B3E"/>
    <w:rsid w:val="032835F3"/>
    <w:rsid w:val="037781E5"/>
    <w:rsid w:val="03FA1E72"/>
    <w:rsid w:val="04092A78"/>
    <w:rsid w:val="0440726C"/>
    <w:rsid w:val="04C79DBC"/>
    <w:rsid w:val="052165EF"/>
    <w:rsid w:val="0575D248"/>
    <w:rsid w:val="05861100"/>
    <w:rsid w:val="064916D0"/>
    <w:rsid w:val="06595588"/>
    <w:rsid w:val="06789C99"/>
    <w:rsid w:val="06A20B1D"/>
    <w:rsid w:val="06B800B9"/>
    <w:rsid w:val="06FB3CD3"/>
    <w:rsid w:val="07100F12"/>
    <w:rsid w:val="07D36459"/>
    <w:rsid w:val="08185B48"/>
    <w:rsid w:val="08439DF5"/>
    <w:rsid w:val="0890B345"/>
    <w:rsid w:val="08B872BA"/>
    <w:rsid w:val="08D9A643"/>
    <w:rsid w:val="08F7EE0C"/>
    <w:rsid w:val="09535569"/>
    <w:rsid w:val="09AD086C"/>
    <w:rsid w:val="09F10DD4"/>
    <w:rsid w:val="0A6CB538"/>
    <w:rsid w:val="0A7F8E3E"/>
    <w:rsid w:val="0A9B83BA"/>
    <w:rsid w:val="0AB0729F"/>
    <w:rsid w:val="0AC9A594"/>
    <w:rsid w:val="0B11C2B6"/>
    <w:rsid w:val="0B6A35B6"/>
    <w:rsid w:val="0BB1C6F3"/>
    <w:rsid w:val="0BCAE4B8"/>
    <w:rsid w:val="0C146E33"/>
    <w:rsid w:val="0C8F693B"/>
    <w:rsid w:val="0CA5D95D"/>
    <w:rsid w:val="0D1FAECA"/>
    <w:rsid w:val="0D899A06"/>
    <w:rsid w:val="0DA19373"/>
    <w:rsid w:val="0DC9585C"/>
    <w:rsid w:val="0DD28D04"/>
    <w:rsid w:val="0E33FABC"/>
    <w:rsid w:val="0E74417E"/>
    <w:rsid w:val="0EA4FDA6"/>
    <w:rsid w:val="0EB9386D"/>
    <w:rsid w:val="0EBF2222"/>
    <w:rsid w:val="0EF40C2F"/>
    <w:rsid w:val="0F0A676D"/>
    <w:rsid w:val="0F389E77"/>
    <w:rsid w:val="0F4C3633"/>
    <w:rsid w:val="0F4F738C"/>
    <w:rsid w:val="0F6370EA"/>
    <w:rsid w:val="0F7D9566"/>
    <w:rsid w:val="0F915FF3"/>
    <w:rsid w:val="0F9266AA"/>
    <w:rsid w:val="0F9A8606"/>
    <w:rsid w:val="0FF77662"/>
    <w:rsid w:val="10361EF5"/>
    <w:rsid w:val="1039DD9B"/>
    <w:rsid w:val="10CDE313"/>
    <w:rsid w:val="110F4D32"/>
    <w:rsid w:val="11834574"/>
    <w:rsid w:val="11895225"/>
    <w:rsid w:val="1212B765"/>
    <w:rsid w:val="121FEDED"/>
    <w:rsid w:val="12E3C46E"/>
    <w:rsid w:val="12EF1863"/>
    <w:rsid w:val="131C7FF7"/>
    <w:rsid w:val="1358ED78"/>
    <w:rsid w:val="137D1285"/>
    <w:rsid w:val="13BD9889"/>
    <w:rsid w:val="13E6B9B8"/>
    <w:rsid w:val="14666F45"/>
    <w:rsid w:val="14BA430A"/>
    <w:rsid w:val="14D5D400"/>
    <w:rsid w:val="14F84C9D"/>
    <w:rsid w:val="152BABB7"/>
    <w:rsid w:val="1534BC9A"/>
    <w:rsid w:val="153F119D"/>
    <w:rsid w:val="15B65844"/>
    <w:rsid w:val="15C8CCAA"/>
    <w:rsid w:val="15CC5BDB"/>
    <w:rsid w:val="15E12ABE"/>
    <w:rsid w:val="15F1F656"/>
    <w:rsid w:val="16D8B6EF"/>
    <w:rsid w:val="16E251F2"/>
    <w:rsid w:val="16EA0A63"/>
    <w:rsid w:val="16F3A5B4"/>
    <w:rsid w:val="16F56089"/>
    <w:rsid w:val="17239793"/>
    <w:rsid w:val="173B9100"/>
    <w:rsid w:val="17707B0D"/>
    <w:rsid w:val="17852F9C"/>
    <w:rsid w:val="179943B9"/>
    <w:rsid w:val="179A008D"/>
    <w:rsid w:val="17BB01A2"/>
    <w:rsid w:val="1839117E"/>
    <w:rsid w:val="1869CDA6"/>
    <w:rsid w:val="188BDEAD"/>
    <w:rsid w:val="189CBAFA"/>
    <w:rsid w:val="18BA4888"/>
    <w:rsid w:val="18FB4368"/>
    <w:rsid w:val="1920E5B8"/>
    <w:rsid w:val="1994D886"/>
    <w:rsid w:val="1A1B3994"/>
    <w:rsid w:val="1A2DA35B"/>
    <w:rsid w:val="1A65B591"/>
    <w:rsid w:val="1ABB71EC"/>
    <w:rsid w:val="1AC3B4DE"/>
    <w:rsid w:val="1AD2CD80"/>
    <w:rsid w:val="1AFFE12C"/>
    <w:rsid w:val="1B7DF108"/>
    <w:rsid w:val="1B949447"/>
    <w:rsid w:val="1BA85ED4"/>
    <w:rsid w:val="1C5F3F9C"/>
    <w:rsid w:val="1C68FD27"/>
    <w:rsid w:val="1D563EED"/>
    <w:rsid w:val="1D98D838"/>
    <w:rsid w:val="1E5B321F"/>
    <w:rsid w:val="1E6E6534"/>
    <w:rsid w:val="1E9C9C3E"/>
    <w:rsid w:val="1EFB5D9A"/>
    <w:rsid w:val="1F285B1C"/>
    <w:rsid w:val="1F2E76A7"/>
    <w:rsid w:val="1F48A5BB"/>
    <w:rsid w:val="1F5D1353"/>
    <w:rsid w:val="1F9E9A18"/>
    <w:rsid w:val="1FC6E868"/>
    <w:rsid w:val="1FF9D995"/>
    <w:rsid w:val="20439E8E"/>
    <w:rsid w:val="20885009"/>
    <w:rsid w:val="2089C04A"/>
    <w:rsid w:val="20D68783"/>
    <w:rsid w:val="20F47937"/>
    <w:rsid w:val="21123DE7"/>
    <w:rsid w:val="21364343"/>
    <w:rsid w:val="214BBB7B"/>
    <w:rsid w:val="2173F3A0"/>
    <w:rsid w:val="21D4A2A2"/>
    <w:rsid w:val="22504A06"/>
    <w:rsid w:val="2297A872"/>
    <w:rsid w:val="229B3542"/>
    <w:rsid w:val="22A27342"/>
    <w:rsid w:val="22F2BBC6"/>
    <w:rsid w:val="23108E4A"/>
    <w:rsid w:val="23C5DA80"/>
    <w:rsid w:val="247DFF68"/>
    <w:rsid w:val="24A07516"/>
    <w:rsid w:val="24C8E00C"/>
    <w:rsid w:val="2564AAD1"/>
    <w:rsid w:val="256D2ED4"/>
    <w:rsid w:val="259C2494"/>
    <w:rsid w:val="263FDCDF"/>
    <w:rsid w:val="26D617FE"/>
    <w:rsid w:val="27190B1C"/>
    <w:rsid w:val="275B407F"/>
    <w:rsid w:val="277E1AD4"/>
    <w:rsid w:val="27A4601C"/>
    <w:rsid w:val="27BE7EAC"/>
    <w:rsid w:val="27C51CD8"/>
    <w:rsid w:val="2819B3C3"/>
    <w:rsid w:val="28483949"/>
    <w:rsid w:val="284C6829"/>
    <w:rsid w:val="28737BF6"/>
    <w:rsid w:val="292E800B"/>
    <w:rsid w:val="298BB465"/>
    <w:rsid w:val="299722F5"/>
    <w:rsid w:val="29A6D903"/>
    <w:rsid w:val="2AA71B0D"/>
    <w:rsid w:val="2AFA1B0D"/>
    <w:rsid w:val="2B1380D3"/>
    <w:rsid w:val="2B257A60"/>
    <w:rsid w:val="2B3E7A84"/>
    <w:rsid w:val="2B6A2136"/>
    <w:rsid w:val="2B6B7806"/>
    <w:rsid w:val="2B9FFD6C"/>
    <w:rsid w:val="2BB9FAAA"/>
    <w:rsid w:val="2BBDB950"/>
    <w:rsid w:val="2BD02317"/>
    <w:rsid w:val="2BD28A94"/>
    <w:rsid w:val="2C0742CB"/>
    <w:rsid w:val="2C6E1083"/>
    <w:rsid w:val="2C8B5B52"/>
    <w:rsid w:val="2C90FDD8"/>
    <w:rsid w:val="2D0357EB"/>
    <w:rsid w:val="2D543774"/>
    <w:rsid w:val="2D909435"/>
    <w:rsid w:val="2E1E1880"/>
    <w:rsid w:val="2E3EDDF1"/>
    <w:rsid w:val="2E6B84D1"/>
    <w:rsid w:val="2EE531EB"/>
    <w:rsid w:val="2F193C19"/>
    <w:rsid w:val="2FD255EA"/>
    <w:rsid w:val="2FEC80A1"/>
    <w:rsid w:val="2FF43B56"/>
    <w:rsid w:val="303F80A1"/>
    <w:rsid w:val="30577A0E"/>
    <w:rsid w:val="30AC6E55"/>
    <w:rsid w:val="31102ADB"/>
    <w:rsid w:val="3120A6FC"/>
    <w:rsid w:val="31AE5E18"/>
    <w:rsid w:val="31B447CD"/>
    <w:rsid w:val="31CCA5E1"/>
    <w:rsid w:val="31E8CD33"/>
    <w:rsid w:val="3243313B"/>
    <w:rsid w:val="32489631"/>
    <w:rsid w:val="329E4C3A"/>
    <w:rsid w:val="32B586F1"/>
    <w:rsid w:val="32E375FA"/>
    <w:rsid w:val="334927C2"/>
    <w:rsid w:val="3374B8EB"/>
    <w:rsid w:val="338BF3A2"/>
    <w:rsid w:val="339412FE"/>
    <w:rsid w:val="33A1B66D"/>
    <w:rsid w:val="33CD2BEB"/>
    <w:rsid w:val="33E5BBD5"/>
    <w:rsid w:val="34071C68"/>
    <w:rsid w:val="3446E869"/>
    <w:rsid w:val="347EE1B4"/>
    <w:rsid w:val="35383491"/>
    <w:rsid w:val="3551CD28"/>
    <w:rsid w:val="357CC6D9"/>
    <w:rsid w:val="35E016C8"/>
    <w:rsid w:val="3682020C"/>
    <w:rsid w:val="36920DF3"/>
    <w:rsid w:val="3693FB99"/>
    <w:rsid w:val="36C2FCEC"/>
    <w:rsid w:val="36D704E2"/>
    <w:rsid w:val="370FAE90"/>
    <w:rsid w:val="37108276"/>
    <w:rsid w:val="37287BE3"/>
    <w:rsid w:val="37839B3F"/>
    <w:rsid w:val="37E2923B"/>
    <w:rsid w:val="385BD8F0"/>
    <w:rsid w:val="386BE4D7"/>
    <w:rsid w:val="386D9FAC"/>
    <w:rsid w:val="3895930F"/>
    <w:rsid w:val="389CD3D0"/>
    <w:rsid w:val="38DE0C19"/>
    <w:rsid w:val="39301997"/>
    <w:rsid w:val="393340C5"/>
    <w:rsid w:val="397109DF"/>
    <w:rsid w:val="39BD45E6"/>
    <w:rsid w:val="3A1A8E3E"/>
    <w:rsid w:val="3A2ACCF6"/>
    <w:rsid w:val="3A477690"/>
    <w:rsid w:val="3AAE3150"/>
    <w:rsid w:val="3ACBC258"/>
    <w:rsid w:val="3ACCB441"/>
    <w:rsid w:val="3B0D17A9"/>
    <w:rsid w:val="3B1569D6"/>
    <w:rsid w:val="3B35F1DE"/>
    <w:rsid w:val="3B4E3D9D"/>
    <w:rsid w:val="3B7EA69D"/>
    <w:rsid w:val="3BAB678C"/>
    <w:rsid w:val="3BCC2CFD"/>
    <w:rsid w:val="3BDDF4B4"/>
    <w:rsid w:val="3BE99FE5"/>
    <w:rsid w:val="3BF127C9"/>
    <w:rsid w:val="3CCEF520"/>
    <w:rsid w:val="3CDBA6EA"/>
    <w:rsid w:val="3CE6EE8D"/>
    <w:rsid w:val="3D184CC5"/>
    <w:rsid w:val="3D249A06"/>
    <w:rsid w:val="3D2BE57C"/>
    <w:rsid w:val="3D34D8BE"/>
    <w:rsid w:val="3D7D8E53"/>
    <w:rsid w:val="3E3B3849"/>
    <w:rsid w:val="3E3D25EF"/>
    <w:rsid w:val="3E4E9E2F"/>
    <w:rsid w:val="3E80F886"/>
    <w:rsid w:val="3EB51F6E"/>
    <w:rsid w:val="3EB9ACCC"/>
    <w:rsid w:val="3EE9982B"/>
    <w:rsid w:val="3F029437"/>
    <w:rsid w:val="3F599046"/>
    <w:rsid w:val="3FA4EAC1"/>
    <w:rsid w:val="3FE6A457"/>
    <w:rsid w:val="3FF4E846"/>
    <w:rsid w:val="3FFDDF0E"/>
    <w:rsid w:val="401C5EF8"/>
    <w:rsid w:val="40B7A1B4"/>
    <w:rsid w:val="40EB4812"/>
    <w:rsid w:val="413F278B"/>
    <w:rsid w:val="41730AE1"/>
    <w:rsid w:val="417EC1A5"/>
    <w:rsid w:val="425ABDFC"/>
    <w:rsid w:val="42AC5BC5"/>
    <w:rsid w:val="42C242F6"/>
    <w:rsid w:val="42CB8AA2"/>
    <w:rsid w:val="42D4FE14"/>
    <w:rsid w:val="42D8E983"/>
    <w:rsid w:val="42DF7548"/>
    <w:rsid w:val="430D465B"/>
    <w:rsid w:val="431193BE"/>
    <w:rsid w:val="43572C30"/>
    <w:rsid w:val="43DA6610"/>
    <w:rsid w:val="44274A85"/>
    <w:rsid w:val="442D98E1"/>
    <w:rsid w:val="447106D1"/>
    <w:rsid w:val="4488CD6D"/>
    <w:rsid w:val="448E974C"/>
    <w:rsid w:val="44AFCC0A"/>
    <w:rsid w:val="44B62F38"/>
    <w:rsid w:val="451679F1"/>
    <w:rsid w:val="45B5F7C9"/>
    <w:rsid w:val="45FC2840"/>
    <w:rsid w:val="4614B925"/>
    <w:rsid w:val="4616257E"/>
    <w:rsid w:val="4666C79E"/>
    <w:rsid w:val="46BC6C84"/>
    <w:rsid w:val="46FD6764"/>
    <w:rsid w:val="47016373"/>
    <w:rsid w:val="470BFCE7"/>
    <w:rsid w:val="472A64E6"/>
    <w:rsid w:val="4737A4A9"/>
    <w:rsid w:val="47F28B1D"/>
    <w:rsid w:val="481EB50C"/>
    <w:rsid w:val="483EE2B2"/>
    <w:rsid w:val="484D833B"/>
    <w:rsid w:val="48517F4A"/>
    <w:rsid w:val="48A64F4F"/>
    <w:rsid w:val="48A80A24"/>
    <w:rsid w:val="48BF44DB"/>
    <w:rsid w:val="490FF28E"/>
    <w:rsid w:val="4958D9F9"/>
    <w:rsid w:val="497E76D5"/>
    <w:rsid w:val="4A11BD97"/>
    <w:rsid w:val="4A1F9F6A"/>
    <w:rsid w:val="4A282E05"/>
    <w:rsid w:val="4A59AFC2"/>
    <w:rsid w:val="4A6B2123"/>
    <w:rsid w:val="4A81E108"/>
    <w:rsid w:val="4AAD5686"/>
    <w:rsid w:val="4AD030DB"/>
    <w:rsid w:val="4AD72CDA"/>
    <w:rsid w:val="4AFA9EA7"/>
    <w:rsid w:val="4B0A8A6B"/>
    <w:rsid w:val="4B321965"/>
    <w:rsid w:val="4B9E7E30"/>
    <w:rsid w:val="4BB8D55E"/>
    <w:rsid w:val="4C16C0FD"/>
    <w:rsid w:val="4C1F5B2B"/>
    <w:rsid w:val="4C8A539D"/>
    <w:rsid w:val="4C8BBFF6"/>
    <w:rsid w:val="4C9BCBDD"/>
    <w:rsid w:val="4CBE89C1"/>
    <w:rsid w:val="4D58546A"/>
    <w:rsid w:val="4DC4A150"/>
    <w:rsid w:val="4E33A02F"/>
    <w:rsid w:val="4E6596DA"/>
    <w:rsid w:val="4E7E1C2C"/>
    <w:rsid w:val="4E9AE58E"/>
    <w:rsid w:val="4F22391E"/>
    <w:rsid w:val="4F87E2F4"/>
    <w:rsid w:val="4F9657A3"/>
    <w:rsid w:val="4F9C1A1A"/>
    <w:rsid w:val="4FC5FDEB"/>
    <w:rsid w:val="4FD307F8"/>
    <w:rsid w:val="501E7116"/>
    <w:rsid w:val="504F79A5"/>
    <w:rsid w:val="5116D593"/>
    <w:rsid w:val="5122BE2D"/>
    <w:rsid w:val="5123BA4C"/>
    <w:rsid w:val="512709AA"/>
    <w:rsid w:val="5182A2E6"/>
    <w:rsid w:val="51FB45EB"/>
    <w:rsid w:val="52144B79"/>
    <w:rsid w:val="52D19A65"/>
    <w:rsid w:val="52F0AC77"/>
    <w:rsid w:val="531986AC"/>
    <w:rsid w:val="534379A6"/>
    <w:rsid w:val="536EBC53"/>
    <w:rsid w:val="53AA89F0"/>
    <w:rsid w:val="53AFC1CB"/>
    <w:rsid w:val="53BC0474"/>
    <w:rsid w:val="53C00083"/>
    <w:rsid w:val="53C18982"/>
    <w:rsid w:val="53E48A99"/>
    <w:rsid w:val="53EBF74E"/>
    <w:rsid w:val="5402F3A1"/>
    <w:rsid w:val="542DC614"/>
    <w:rsid w:val="54F02037"/>
    <w:rsid w:val="5500741F"/>
    <w:rsid w:val="551F5DF8"/>
    <w:rsid w:val="557A3BEB"/>
    <w:rsid w:val="55AEA8AB"/>
    <w:rsid w:val="55CF261B"/>
    <w:rsid w:val="55E49EC1"/>
    <w:rsid w:val="563692B8"/>
    <w:rsid w:val="5637DA99"/>
    <w:rsid w:val="56E034B8"/>
    <w:rsid w:val="5815EEAA"/>
    <w:rsid w:val="588A4A98"/>
    <w:rsid w:val="58CEDCE0"/>
    <w:rsid w:val="5937C06E"/>
    <w:rsid w:val="595DC2EC"/>
    <w:rsid w:val="59D01C04"/>
    <w:rsid w:val="59D41813"/>
    <w:rsid w:val="59E423FA"/>
    <w:rsid w:val="59FD1986"/>
    <w:rsid w:val="5A28B212"/>
    <w:rsid w:val="5A61C497"/>
    <w:rsid w:val="5A911EFE"/>
    <w:rsid w:val="5AB33B98"/>
    <w:rsid w:val="5AC3477F"/>
    <w:rsid w:val="5AD5B146"/>
    <w:rsid w:val="5B610583"/>
    <w:rsid w:val="5B75A596"/>
    <w:rsid w:val="5B7A000E"/>
    <w:rsid w:val="5BAAF99F"/>
    <w:rsid w:val="5BAC1DF7"/>
    <w:rsid w:val="5BF4448F"/>
    <w:rsid w:val="5BFFFC75"/>
    <w:rsid w:val="5C48B20A"/>
    <w:rsid w:val="5C512B75"/>
    <w:rsid w:val="5C655C8E"/>
    <w:rsid w:val="5C6C623B"/>
    <w:rsid w:val="5C712798"/>
    <w:rsid w:val="5C8556CC"/>
    <w:rsid w:val="5CB89178"/>
    <w:rsid w:val="5D2149CA"/>
    <w:rsid w:val="5D3422D0"/>
    <w:rsid w:val="5D5633D7"/>
    <w:rsid w:val="5D82CCB2"/>
    <w:rsid w:val="5DCB4739"/>
    <w:rsid w:val="5E34D15A"/>
    <w:rsid w:val="5E8807E5"/>
    <w:rsid w:val="5E9E3052"/>
    <w:rsid w:val="5EB00D39"/>
    <w:rsid w:val="5EB1FADF"/>
    <w:rsid w:val="5EC902C5"/>
    <w:rsid w:val="5EDD3D8C"/>
    <w:rsid w:val="5F0A2F19"/>
    <w:rsid w:val="5F433DD0"/>
    <w:rsid w:val="5F825F32"/>
    <w:rsid w:val="5FCE6536"/>
    <w:rsid w:val="5FFB62B8"/>
    <w:rsid w:val="60227780"/>
    <w:rsid w:val="602E2613"/>
    <w:rsid w:val="6049E55C"/>
    <w:rsid w:val="613D10D7"/>
    <w:rsid w:val="618F3BF6"/>
    <w:rsid w:val="61A643DC"/>
    <w:rsid w:val="61A70292"/>
    <w:rsid w:val="621446D6"/>
    <w:rsid w:val="624EB5F1"/>
    <w:rsid w:val="62798864"/>
    <w:rsid w:val="62A26299"/>
    <w:rsid w:val="62F700C8"/>
    <w:rsid w:val="634FF515"/>
    <w:rsid w:val="636A7E38"/>
    <w:rsid w:val="6394EC04"/>
    <w:rsid w:val="63A0B94F"/>
    <w:rsid w:val="63AF4197"/>
    <w:rsid w:val="63B12CE3"/>
    <w:rsid w:val="63BDF90A"/>
    <w:rsid w:val="63E395E6"/>
    <w:rsid w:val="63EA2C43"/>
    <w:rsid w:val="64288CD5"/>
    <w:rsid w:val="642E8122"/>
    <w:rsid w:val="64350C62"/>
    <w:rsid w:val="646DB59A"/>
    <w:rsid w:val="64913D92"/>
    <w:rsid w:val="64985637"/>
    <w:rsid w:val="64C74BF7"/>
    <w:rsid w:val="65198D41"/>
    <w:rsid w:val="65260D53"/>
    <w:rsid w:val="65312569"/>
    <w:rsid w:val="6542994C"/>
    <w:rsid w:val="65A34F30"/>
    <w:rsid w:val="66013F61"/>
    <w:rsid w:val="662AFF8A"/>
    <w:rsid w:val="662CDA80"/>
    <w:rsid w:val="663AD7A7"/>
    <w:rsid w:val="667E7A5C"/>
    <w:rsid w:val="66914A46"/>
    <w:rsid w:val="669B3926"/>
    <w:rsid w:val="66C50F7A"/>
    <w:rsid w:val="67083569"/>
    <w:rsid w:val="672C7C17"/>
    <w:rsid w:val="675D6B10"/>
    <w:rsid w:val="67BFACAE"/>
    <w:rsid w:val="67DAE374"/>
    <w:rsid w:val="67F86C87"/>
    <w:rsid w:val="681E3B39"/>
    <w:rsid w:val="6923F14C"/>
    <w:rsid w:val="69485492"/>
    <w:rsid w:val="694D04BF"/>
    <w:rsid w:val="69683B85"/>
    <w:rsid w:val="699040D9"/>
    <w:rsid w:val="69B34DFF"/>
    <w:rsid w:val="69F5B538"/>
    <w:rsid w:val="69F6891E"/>
    <w:rsid w:val="6A4F7D6B"/>
    <w:rsid w:val="6A71C143"/>
    <w:rsid w:val="6AB6B832"/>
    <w:rsid w:val="6AC171DC"/>
    <w:rsid w:val="6AC6BADF"/>
    <w:rsid w:val="6AC8F9C0"/>
    <w:rsid w:val="6AE1E4B4"/>
    <w:rsid w:val="6B6BE7C2"/>
    <w:rsid w:val="6B6D66B5"/>
    <w:rsid w:val="6B818DE1"/>
    <w:rsid w:val="6B935699"/>
    <w:rsid w:val="6B9F9942"/>
    <w:rsid w:val="6BA39551"/>
    <w:rsid w:val="6BB85165"/>
    <w:rsid w:val="6BC9BA09"/>
    <w:rsid w:val="6C115AE2"/>
    <w:rsid w:val="6C3173AB"/>
    <w:rsid w:val="6C416588"/>
    <w:rsid w:val="6C486FFE"/>
    <w:rsid w:val="6C620895"/>
    <w:rsid w:val="6C8D66ED"/>
    <w:rsid w:val="6CA67DCE"/>
    <w:rsid w:val="6CCB4632"/>
    <w:rsid w:val="6CFBCF89"/>
    <w:rsid w:val="6CFDBD2F"/>
    <w:rsid w:val="6D71E96F"/>
    <w:rsid w:val="6DC0C3FA"/>
    <w:rsid w:val="6DDAB5A5"/>
    <w:rsid w:val="6DEBA850"/>
    <w:rsid w:val="6E087E64"/>
    <w:rsid w:val="6E143DD1"/>
    <w:rsid w:val="6E189ABB"/>
    <w:rsid w:val="6E2246E2"/>
    <w:rsid w:val="6E95A7AC"/>
    <w:rsid w:val="6F68D704"/>
    <w:rsid w:val="6F970E0E"/>
    <w:rsid w:val="6FE1F94A"/>
    <w:rsid w:val="6FEFCF8A"/>
    <w:rsid w:val="7006D770"/>
    <w:rsid w:val="7055E5F9"/>
    <w:rsid w:val="70880E7A"/>
    <w:rsid w:val="70D0C790"/>
    <w:rsid w:val="7114593D"/>
    <w:rsid w:val="713675D7"/>
    <w:rsid w:val="715CC898"/>
    <w:rsid w:val="7185B636"/>
    <w:rsid w:val="71B7ACE1"/>
    <w:rsid w:val="71D03233"/>
    <w:rsid w:val="71ECFB95"/>
    <w:rsid w:val="720D7905"/>
    <w:rsid w:val="725AE95F"/>
    <w:rsid w:val="725E26B8"/>
    <w:rsid w:val="7276B6A2"/>
    <w:rsid w:val="728F14B6"/>
    <w:rsid w:val="72B0EB7B"/>
    <w:rsid w:val="72EE3021"/>
    <w:rsid w:val="731BFA7F"/>
    <w:rsid w:val="73332710"/>
    <w:rsid w:val="734964AD"/>
    <w:rsid w:val="738C8A9C"/>
    <w:rsid w:val="7434018D"/>
    <w:rsid w:val="74516CFB"/>
    <w:rsid w:val="745CD997"/>
    <w:rsid w:val="748E8876"/>
    <w:rsid w:val="749FFB81"/>
    <w:rsid w:val="74D2C0AF"/>
    <w:rsid w:val="74D4B8ED"/>
    <w:rsid w:val="74E07A05"/>
    <w:rsid w:val="74E6FB76"/>
    <w:rsid w:val="74FE728C"/>
    <w:rsid w:val="752F59D7"/>
    <w:rsid w:val="7539C8A5"/>
    <w:rsid w:val="756077CB"/>
    <w:rsid w:val="7566B68B"/>
    <w:rsid w:val="75F2B6DB"/>
    <w:rsid w:val="7602F593"/>
    <w:rsid w:val="760EAC57"/>
    <w:rsid w:val="7623B06C"/>
    <w:rsid w:val="76A9DC9A"/>
    <w:rsid w:val="76CA4577"/>
    <w:rsid w:val="76D789B4"/>
    <w:rsid w:val="76E3ACAF"/>
    <w:rsid w:val="7712168A"/>
    <w:rsid w:val="7726D29E"/>
    <w:rsid w:val="775509A8"/>
    <w:rsid w:val="776F5FFA"/>
    <w:rsid w:val="777F459E"/>
    <w:rsid w:val="778F3000"/>
    <w:rsid w:val="77970C3A"/>
    <w:rsid w:val="782A3CD1"/>
    <w:rsid w:val="782BDB00"/>
    <w:rsid w:val="7842363E"/>
    <w:rsid w:val="78574948"/>
    <w:rsid w:val="78D254D7"/>
    <w:rsid w:val="79213C22"/>
    <w:rsid w:val="792EE08C"/>
    <w:rsid w:val="7934D4D9"/>
    <w:rsid w:val="7938D0E8"/>
    <w:rsid w:val="7959B2FF"/>
    <w:rsid w:val="7964CDA4"/>
    <w:rsid w:val="79B2E4B5"/>
    <w:rsid w:val="79B6A35B"/>
    <w:rsid w:val="79C7B6F4"/>
    <w:rsid w:val="79D5BF0A"/>
    <w:rsid w:val="79DBA0D1"/>
    <w:rsid w:val="79ED53D0"/>
    <w:rsid w:val="7A0428E5"/>
    <w:rsid w:val="7A301FB0"/>
    <w:rsid w:val="7A383F0C"/>
    <w:rsid w:val="7A9B2E4D"/>
    <w:rsid w:val="7AC29C29"/>
    <w:rsid w:val="7AD7583D"/>
    <w:rsid w:val="7AD86F61"/>
    <w:rsid w:val="7ADA9596"/>
    <w:rsid w:val="7AEAD44E"/>
    <w:rsid w:val="7B065C9D"/>
    <w:rsid w:val="7B1C4F2C"/>
    <w:rsid w:val="7B27BC02"/>
    <w:rsid w:val="7B35B4F2"/>
    <w:rsid w:val="7B5C95EE"/>
    <w:rsid w:val="7C14E250"/>
    <w:rsid w:val="7C478426"/>
    <w:rsid w:val="7C74D260"/>
    <w:rsid w:val="7C7DE343"/>
    <w:rsid w:val="7CC2DA32"/>
    <w:rsid w:val="7CF63B40"/>
    <w:rsid w:val="7D363A01"/>
    <w:rsid w:val="7D6F4856"/>
    <w:rsid w:val="7D82BDE8"/>
    <w:rsid w:val="7DB3784A"/>
    <w:rsid w:val="7DB3DA9E"/>
    <w:rsid w:val="7E828C9A"/>
    <w:rsid w:val="7EA1A849"/>
    <w:rsid w:val="7EFE33FE"/>
    <w:rsid w:val="7F11CBBA"/>
    <w:rsid w:val="7F389FBE"/>
    <w:rsid w:val="7F52127C"/>
    <w:rsid w:val="7F5D813F"/>
    <w:rsid w:val="7F7E46B0"/>
    <w:rsid w:val="7FB4EC8D"/>
    <w:rsid w:val="7FFBB47C"/>
    <w:rsid w:val="7FFFA0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20AB5"/>
  <w15:docId w15:val="{DB579AEF-514B-48FD-B6F5-C180DDEF1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5"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B9B"/>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7F7BF7"/>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381E07"/>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850B09"/>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CA5734"/>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CA5734"/>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7F7BF7"/>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381E07"/>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850B09"/>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CA5734"/>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CA5734"/>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7D0189"/>
    <w:rPr>
      <w:color w:val="3333FF"/>
      <w:u w:val="single"/>
    </w:rPr>
  </w:style>
  <w:style w:type="paragraph" w:styleId="Header">
    <w:name w:val="header"/>
    <w:basedOn w:val="Normal"/>
    <w:link w:val="HeaderChar"/>
    <w:rsid w:val="00E777EC"/>
  </w:style>
  <w:style w:type="paragraph" w:customStyle="1" w:styleId="FSTitle">
    <w:name w:val="FS Title"/>
    <w:basedOn w:val="Normal"/>
    <w:qFormat/>
    <w:rsid w:val="00B425AA"/>
    <w:rPr>
      <w:rFonts w:cs="Tahoma"/>
      <w:bCs/>
      <w:sz w:val="32"/>
    </w:rPr>
  </w:style>
  <w:style w:type="paragraph" w:styleId="TOC1">
    <w:name w:val="toc 1"/>
    <w:basedOn w:val="Normal"/>
    <w:next w:val="Normal"/>
    <w:autoRedefine/>
    <w:uiPriority w:val="39"/>
    <w:rsid w:val="006F5BBA"/>
    <w:pPr>
      <w:tabs>
        <w:tab w:val="left" w:pos="440"/>
        <w:tab w:val="right" w:leader="dot" w:pos="9060"/>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basedOn w:val="Normal"/>
    <w:link w:val="FooterChar"/>
    <w:uiPriority w:val="99"/>
    <w:rsid w:val="000B427A"/>
    <w:pPr>
      <w:tabs>
        <w:tab w:val="center" w:pos="4153"/>
        <w:tab w:val="right" w:pos="8306"/>
      </w:tabs>
    </w:pPr>
    <w:rPr>
      <w:sz w:val="20"/>
    </w:rPr>
  </w:style>
  <w:style w:type="character" w:customStyle="1" w:styleId="FooterChar">
    <w:name w:val="Footer Char"/>
    <w:basedOn w:val="DefaultParagraphFont"/>
    <w:link w:val="Footer"/>
    <w:uiPriority w:val="99"/>
    <w:rsid w:val="000B427A"/>
    <w:rPr>
      <w:rFonts w:ascii="Arial" w:hAnsi="Arial"/>
      <w:szCs w:val="24"/>
      <w:lang w:eastAsia="en-US" w:bidi="en-US"/>
    </w:rPr>
  </w:style>
  <w:style w:type="character" w:styleId="PageNumber">
    <w:name w:val="page number"/>
    <w:basedOn w:val="DefaultParagraphFont"/>
    <w:rsid w:val="00C6434A"/>
    <w:rPr>
      <w:rFonts w:ascii="Arial" w:hAnsi="Arial"/>
      <w:sz w:val="20"/>
    </w:rPr>
  </w:style>
  <w:style w:type="paragraph" w:styleId="TOC3">
    <w:name w:val="toc 3"/>
    <w:basedOn w:val="Normal"/>
    <w:next w:val="Normal"/>
    <w:autoRedefine/>
    <w:uiPriority w:val="39"/>
    <w:rsid w:val="00A318EB"/>
    <w:pPr>
      <w:ind w:left="440"/>
    </w:pPr>
    <w:rPr>
      <w:rFonts w:asciiTheme="minorHAnsi" w:hAnsiTheme="minorHAnsi" w:cstheme="minorHAnsi"/>
      <w:i/>
      <w:iCs/>
      <w:sz w:val="20"/>
      <w:szCs w:val="20"/>
    </w:rPr>
  </w:style>
  <w:style w:type="paragraph" w:styleId="TOC4">
    <w:name w:val="toc 4"/>
    <w:basedOn w:val="Normal"/>
    <w:next w:val="Normal"/>
    <w:autoRedefine/>
    <w:semiHidden/>
    <w:rsid w:val="00A318EB"/>
    <w:pPr>
      <w:ind w:left="660"/>
    </w:pPr>
    <w:rPr>
      <w:rFonts w:asciiTheme="minorHAnsi" w:hAnsiTheme="minorHAnsi" w:cstheme="minorHAnsi"/>
      <w:sz w:val="18"/>
      <w:szCs w:val="18"/>
    </w:rPr>
  </w:style>
  <w:style w:type="paragraph" w:styleId="TOC5">
    <w:name w:val="toc 5"/>
    <w:basedOn w:val="Normal"/>
    <w:next w:val="Normal"/>
    <w:autoRedefine/>
    <w:semiHidden/>
    <w:rsid w:val="00A318EB"/>
    <w:pPr>
      <w:ind w:left="880"/>
    </w:pPr>
    <w:rPr>
      <w:rFonts w:asciiTheme="minorHAnsi" w:hAnsiTheme="minorHAnsi" w:cstheme="minorHAnsi"/>
      <w:sz w:val="18"/>
      <w:szCs w:val="18"/>
    </w:rPr>
  </w:style>
  <w:style w:type="character" w:styleId="FollowedHyperlink">
    <w:name w:val="FollowedHyperlink"/>
    <w:basedOn w:val="DefaultParagraphFont"/>
    <w:rsid w:val="007D0189"/>
    <w:rPr>
      <w:color w:val="3333FF"/>
      <w:u w:val="single"/>
    </w:rPr>
  </w:style>
  <w:style w:type="paragraph" w:styleId="TOC6">
    <w:name w:val="toc 6"/>
    <w:basedOn w:val="Normal"/>
    <w:next w:val="Normal"/>
    <w:autoRedefine/>
    <w:semiHidden/>
    <w:rsid w:val="00A318EB"/>
    <w:pPr>
      <w:ind w:left="1100"/>
    </w:pPr>
    <w:rPr>
      <w:rFonts w:asciiTheme="minorHAnsi" w:hAnsiTheme="minorHAnsi" w:cstheme="minorHAnsi"/>
      <w:sz w:val="18"/>
      <w:szCs w:val="18"/>
    </w:rPr>
  </w:style>
  <w:style w:type="paragraph" w:customStyle="1" w:styleId="Footnote">
    <w:name w:val="Footnote"/>
    <w:basedOn w:val="Normal"/>
    <w:rsid w:val="00E47D3B"/>
    <w:pPr>
      <w:tabs>
        <w:tab w:val="left" w:pos="851"/>
      </w:tabs>
    </w:pPr>
    <w:rPr>
      <w:sz w:val="18"/>
      <w:szCs w:val="20"/>
    </w:rPr>
  </w:style>
  <w:style w:type="paragraph" w:customStyle="1" w:styleId="Table1">
    <w:name w:val="Table 1"/>
    <w:basedOn w:val="Normal"/>
    <w:rsid w:val="00C6434A"/>
    <w:pPr>
      <w:spacing w:after="120"/>
      <w:jc w:val="center"/>
    </w:pPr>
    <w:rPr>
      <w:b/>
      <w:bCs/>
      <w:sz w:val="18"/>
      <w:szCs w:val="20"/>
    </w:rPr>
  </w:style>
  <w:style w:type="paragraph" w:customStyle="1" w:styleId="Table2">
    <w:name w:val="Table 2"/>
    <w:basedOn w:val="Normal"/>
    <w:rsid w:val="005811B7"/>
    <w:pPr>
      <w:ind w:left="142" w:hanging="142"/>
    </w:pPr>
    <w:rPr>
      <w:bCs/>
      <w:sz w:val="18"/>
      <w:szCs w:val="20"/>
    </w:rPr>
  </w:style>
  <w:style w:type="paragraph" w:styleId="TOC7">
    <w:name w:val="toc 7"/>
    <w:basedOn w:val="Normal"/>
    <w:next w:val="Normal"/>
    <w:autoRedefine/>
    <w:semiHidden/>
    <w:rsid w:val="00A318EB"/>
    <w:pPr>
      <w:ind w:left="1320"/>
    </w:pPr>
    <w:rPr>
      <w:rFonts w:asciiTheme="minorHAnsi" w:hAnsiTheme="minorHAnsi" w:cstheme="minorHAnsi"/>
      <w:sz w:val="18"/>
      <w:szCs w:val="18"/>
    </w:rPr>
  </w:style>
  <w:style w:type="paragraph" w:styleId="TOC8">
    <w:name w:val="toc 8"/>
    <w:basedOn w:val="Normal"/>
    <w:next w:val="Normal"/>
    <w:autoRedefine/>
    <w:semiHidden/>
    <w:rsid w:val="00A318EB"/>
    <w:pPr>
      <w:ind w:left="1540"/>
    </w:pPr>
    <w:rPr>
      <w:rFonts w:asciiTheme="minorHAnsi" w:hAnsiTheme="minorHAnsi" w:cstheme="minorHAnsi"/>
      <w:sz w:val="18"/>
      <w:szCs w:val="18"/>
    </w:rPr>
  </w:style>
  <w:style w:type="paragraph" w:styleId="TOC9">
    <w:name w:val="toc 9"/>
    <w:basedOn w:val="Normal"/>
    <w:next w:val="Normal"/>
    <w:autoRedefine/>
    <w:semiHidden/>
    <w:rsid w:val="00A318EB"/>
    <w:pPr>
      <w:ind w:left="1760"/>
    </w:pPr>
    <w:rPr>
      <w:rFonts w:asciiTheme="minorHAnsi" w:hAnsiTheme="minorHAnsi" w:cstheme="minorHAnsi"/>
      <w:sz w:val="18"/>
      <w:szCs w:val="18"/>
    </w:rPr>
  </w:style>
  <w:style w:type="paragraph" w:styleId="FootnoteText">
    <w:name w:val="footnote text"/>
    <w:aliases w:val="Footnotes Text,FSFootnotes Text"/>
    <w:basedOn w:val="Normal"/>
    <w:link w:val="FootnoteTextChar"/>
    <w:uiPriority w:val="5"/>
    <w:qFormat/>
    <w:rsid w:val="00A318EB"/>
    <w:rPr>
      <w:sz w:val="20"/>
      <w:szCs w:val="20"/>
    </w:rPr>
  </w:style>
  <w:style w:type="character" w:styleId="FootnoteReference">
    <w:name w:val="footnote reference"/>
    <w:basedOn w:val="DefaultParagraphFont"/>
    <w:uiPriority w:val="99"/>
    <w:rsid w:val="00A318EB"/>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semiHidden/>
    <w:unhideWhenUsed/>
    <w:qFormat/>
    <w:rsid w:val="00B731D3"/>
    <w:pPr>
      <w:outlineLvl w:val="9"/>
    </w:p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8C4E76"/>
    <w:pPr>
      <w:spacing w:before="60" w:after="60"/>
      <w:jc w:val="center"/>
    </w:pPr>
    <w:rPr>
      <w:rFonts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CommentText">
    <w:name w:val="annotation text"/>
    <w:basedOn w:val="Normal"/>
    <w:link w:val="CommentTextChar"/>
    <w:rsid w:val="00AF387F"/>
    <w:rPr>
      <w:sz w:val="20"/>
      <w:szCs w:val="20"/>
    </w:rPr>
  </w:style>
  <w:style w:type="character" w:customStyle="1" w:styleId="CommentTextChar">
    <w:name w:val="Comment Text Char"/>
    <w:basedOn w:val="DefaultParagraphFont"/>
    <w:link w:val="CommentText"/>
    <w:rsid w:val="00AF387F"/>
    <w:rPr>
      <w:rFonts w:ascii="Arial" w:hAnsi="Arial"/>
      <w:lang w:eastAsia="en-US" w:bidi="en-US"/>
    </w:rPr>
  </w:style>
  <w:style w:type="table" w:styleId="TableColorful3">
    <w:name w:val="Table Colorful 3"/>
    <w:basedOn w:val="TableNormal"/>
    <w:rsid w:val="009478A1"/>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9478A1"/>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478A1"/>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42173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Bullet1">
    <w:name w:val="FSBullet 1"/>
    <w:basedOn w:val="Normal"/>
    <w:next w:val="Normal"/>
    <w:link w:val="FSBullet1Char"/>
    <w:qFormat/>
    <w:rsid w:val="00EA2226"/>
    <w:pPr>
      <w:widowControl/>
      <w:numPr>
        <w:numId w:val="2"/>
      </w:numPr>
    </w:pPr>
    <w:rPr>
      <w:rFonts w:cs="Arial"/>
      <w:lang w:bidi="ar-SA"/>
    </w:rPr>
  </w:style>
  <w:style w:type="character" w:customStyle="1" w:styleId="FSBullet1Char">
    <w:name w:val="FSBullet 1 Char"/>
    <w:link w:val="FSBullet1"/>
    <w:rsid w:val="00EA2226"/>
    <w:rPr>
      <w:rFonts w:ascii="Arial" w:hAnsi="Arial" w:cs="Arial"/>
      <w:sz w:val="22"/>
      <w:szCs w:val="24"/>
      <w:lang w:eastAsia="en-US"/>
    </w:rPr>
  </w:style>
  <w:style w:type="paragraph" w:customStyle="1" w:styleId="FSBullet2">
    <w:name w:val="FSBullet 2"/>
    <w:basedOn w:val="Normal"/>
    <w:qFormat/>
    <w:rsid w:val="00DD265C"/>
    <w:pPr>
      <w:widowControl/>
      <w:numPr>
        <w:numId w:val="3"/>
      </w:numPr>
    </w:pPr>
    <w:rPr>
      <w:rFonts w:eastAsia="Calibri"/>
      <w:szCs w:val="22"/>
      <w:lang w:bidi="ar-SA"/>
    </w:rPr>
  </w:style>
  <w:style w:type="paragraph" w:customStyle="1" w:styleId="FSBullet3">
    <w:name w:val="FSBullet 3"/>
    <w:basedOn w:val="Normal"/>
    <w:qFormat/>
    <w:rsid w:val="0015187A"/>
    <w:pPr>
      <w:keepNext/>
      <w:widowControl/>
      <w:numPr>
        <w:numId w:val="4"/>
      </w:numPr>
    </w:pPr>
    <w:rPr>
      <w:rFonts w:eastAsia="Calibri"/>
      <w:szCs w:val="22"/>
      <w:lang w:bidi="ar-SA"/>
    </w:rPr>
  </w:style>
  <w:style w:type="table" w:styleId="MediumList1-Accent5">
    <w:name w:val="Medium List 1 Accent 5"/>
    <w:basedOn w:val="TableNormal"/>
    <w:uiPriority w:val="65"/>
    <w:rsid w:val="000524F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6"/>
    <w:rsid w:val="000524F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0524F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7D0189"/>
    <w:pPr>
      <w:autoSpaceDE w:val="0"/>
      <w:autoSpaceDN w:val="0"/>
      <w:adjustRightInd w:val="0"/>
    </w:pPr>
    <w:rPr>
      <w:rFonts w:ascii="Times New Roman" w:hAnsi="Times New Roman"/>
      <w:color w:val="000000"/>
      <w:sz w:val="24"/>
      <w:szCs w:val="24"/>
      <w:lang w:val="en-AU"/>
    </w:rPr>
  </w:style>
  <w:style w:type="paragraph" w:styleId="Revision">
    <w:name w:val="Revision"/>
    <w:hidden/>
    <w:uiPriority w:val="99"/>
    <w:semiHidden/>
    <w:rsid w:val="001122EC"/>
    <w:rPr>
      <w:rFonts w:ascii="Arial" w:hAnsi="Arial"/>
      <w:sz w:val="22"/>
      <w:szCs w:val="24"/>
      <w:lang w:eastAsia="en-US" w:bidi="en-US"/>
    </w:rPr>
  </w:style>
  <w:style w:type="character" w:customStyle="1" w:styleId="HeaderChar">
    <w:name w:val="Header Char"/>
    <w:basedOn w:val="DefaultParagraphFont"/>
    <w:link w:val="Header"/>
    <w:rsid w:val="00616017"/>
    <w:rPr>
      <w:rFonts w:ascii="Arial" w:hAnsi="Arial"/>
      <w:sz w:val="22"/>
      <w:szCs w:val="24"/>
      <w:lang w:eastAsia="en-US" w:bidi="en-US"/>
    </w:rPr>
  </w:style>
  <w:style w:type="character" w:customStyle="1" w:styleId="FootnoteTextChar">
    <w:name w:val="Footnote Text Char"/>
    <w:aliases w:val="Footnotes Text Char,FSFootnotes Text Char"/>
    <w:basedOn w:val="DefaultParagraphFont"/>
    <w:link w:val="FootnoteText"/>
    <w:uiPriority w:val="5"/>
    <w:rsid w:val="006E10A1"/>
    <w:rPr>
      <w:rFonts w:ascii="Arial" w:hAnsi="Arial"/>
      <w:lang w:eastAsia="en-US" w:bidi="en-US"/>
    </w:rPr>
  </w:style>
  <w:style w:type="paragraph" w:customStyle="1" w:styleId="FSCbaseheading">
    <w:name w:val="FSC_base_heading"/>
    <w:rsid w:val="00292B9B"/>
    <w:pPr>
      <w:keepNext/>
      <w:keepLines/>
      <w:spacing w:before="360"/>
      <w:ind w:left="2835" w:hanging="2835"/>
    </w:pPr>
    <w:rPr>
      <w:rFonts w:ascii="Arial" w:hAnsi="Arial" w:cs="Arial"/>
      <w:b/>
      <w:bCs/>
      <w:kern w:val="32"/>
      <w:sz w:val="24"/>
      <w:szCs w:val="32"/>
      <w:lang w:eastAsia="en-AU"/>
    </w:rPr>
  </w:style>
  <w:style w:type="paragraph" w:customStyle="1" w:styleId="FSCbasepara">
    <w:name w:val="FSC_base_para"/>
    <w:rsid w:val="00292B9B"/>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292B9B"/>
    <w:pPr>
      <w:spacing w:before="60" w:after="60"/>
      <w:ind w:left="0" w:firstLine="0"/>
    </w:pPr>
    <w:rPr>
      <w:sz w:val="18"/>
    </w:rPr>
  </w:style>
  <w:style w:type="paragraph" w:customStyle="1" w:styleId="FSCbaseTOC">
    <w:name w:val="FSC_base_TOC"/>
    <w:rsid w:val="00292B9B"/>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292B9B"/>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292B9B"/>
    <w:pPr>
      <w:spacing w:before="120" w:after="120"/>
      <w:ind w:left="851" w:hanging="851"/>
    </w:pPr>
    <w:rPr>
      <w:b/>
      <w:sz w:val="20"/>
      <w:szCs w:val="20"/>
      <w:lang w:bidi="ar-SA"/>
    </w:rPr>
  </w:style>
  <w:style w:type="paragraph" w:customStyle="1" w:styleId="FSCfooter">
    <w:name w:val="FSC_footer"/>
    <w:basedOn w:val="Normal"/>
    <w:rsid w:val="00292B9B"/>
    <w:pPr>
      <w:widowControl/>
      <w:tabs>
        <w:tab w:val="center" w:pos="4536"/>
        <w:tab w:val="right" w:pos="9072"/>
      </w:tabs>
    </w:pPr>
    <w:rPr>
      <w:sz w:val="18"/>
      <w:szCs w:val="20"/>
      <w:lang w:bidi="ar-SA"/>
    </w:rPr>
  </w:style>
  <w:style w:type="paragraph" w:customStyle="1" w:styleId="FSCh1Chap">
    <w:name w:val="FSC_h1_Chap"/>
    <w:basedOn w:val="FSCbaseheading"/>
    <w:next w:val="FSCh2Part"/>
    <w:qFormat/>
    <w:rsid w:val="00292B9B"/>
    <w:pPr>
      <w:spacing w:before="0" w:after="240"/>
      <w:outlineLvl w:val="0"/>
    </w:pPr>
    <w:rPr>
      <w:bCs w:val="0"/>
      <w:sz w:val="40"/>
    </w:rPr>
  </w:style>
  <w:style w:type="paragraph" w:customStyle="1" w:styleId="FSCh2Part">
    <w:name w:val="FSC_h2_Part"/>
    <w:basedOn w:val="FSCbaseheading"/>
    <w:next w:val="FSCh3Standard"/>
    <w:qFormat/>
    <w:rsid w:val="00292B9B"/>
    <w:pPr>
      <w:spacing w:before="240" w:after="240"/>
      <w:outlineLvl w:val="1"/>
    </w:pPr>
    <w:rPr>
      <w:bCs w:val="0"/>
      <w:sz w:val="36"/>
      <w:szCs w:val="22"/>
    </w:rPr>
  </w:style>
  <w:style w:type="paragraph" w:customStyle="1" w:styleId="FSCh3Standard">
    <w:name w:val="FSC_h3_Standard"/>
    <w:basedOn w:val="FSCbaseheading"/>
    <w:next w:val="FSCh5Section"/>
    <w:qFormat/>
    <w:rsid w:val="00292B9B"/>
    <w:pPr>
      <w:spacing w:before="0" w:after="240"/>
      <w:outlineLvl w:val="2"/>
    </w:pPr>
    <w:rPr>
      <w:sz w:val="32"/>
    </w:rPr>
  </w:style>
  <w:style w:type="paragraph" w:customStyle="1" w:styleId="FSCh3Contents">
    <w:name w:val="FSC_h3_Contents"/>
    <w:basedOn w:val="FSCh3Standard"/>
    <w:rsid w:val="00292B9B"/>
    <w:pPr>
      <w:ind w:left="0" w:firstLine="0"/>
      <w:jc w:val="center"/>
    </w:pPr>
  </w:style>
  <w:style w:type="paragraph" w:customStyle="1" w:styleId="FSCh4Div">
    <w:name w:val="FSC_h4_Div"/>
    <w:basedOn w:val="FSCbaseheading"/>
    <w:next w:val="FSCh5Section"/>
    <w:qFormat/>
    <w:rsid w:val="00292B9B"/>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292B9B"/>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FSCtMain"/>
    <w:qFormat/>
    <w:rsid w:val="00292B9B"/>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FSCtMain"/>
    <w:qFormat/>
    <w:rsid w:val="00292B9B"/>
    <w:pPr>
      <w:keepLines w:val="0"/>
      <w:widowControl w:val="0"/>
      <w:spacing w:before="120" w:after="60"/>
      <w:ind w:left="1701" w:firstLine="0"/>
    </w:pPr>
    <w:rPr>
      <w:b w:val="0"/>
      <w:i/>
      <w:sz w:val="20"/>
    </w:rPr>
  </w:style>
  <w:style w:type="paragraph" w:customStyle="1" w:styleId="FSCtMain">
    <w:name w:val="FSC_t_Main"/>
    <w:basedOn w:val="FSCbasepara"/>
    <w:rsid w:val="00292B9B"/>
    <w:pPr>
      <w:keepLines w:val="0"/>
      <w:widowControl w:val="0"/>
      <w:tabs>
        <w:tab w:val="left" w:pos="1134"/>
      </w:tabs>
      <w:spacing w:after="120"/>
    </w:pPr>
  </w:style>
  <w:style w:type="paragraph" w:customStyle="1" w:styleId="FSCnatHeading">
    <w:name w:val="FSC_n_at_Heading"/>
    <w:basedOn w:val="FSCtMain"/>
    <w:qFormat/>
    <w:rsid w:val="00292B9B"/>
    <w:pPr>
      <w:ind w:left="851" w:hanging="851"/>
    </w:pPr>
    <w:rPr>
      <w:sz w:val="16"/>
    </w:rPr>
  </w:style>
  <w:style w:type="paragraph" w:customStyle="1" w:styleId="FSCtPara">
    <w:name w:val="FSC_t_Para"/>
    <w:basedOn w:val="FSCtMain"/>
    <w:qFormat/>
    <w:rsid w:val="00292B9B"/>
    <w:pPr>
      <w:tabs>
        <w:tab w:val="clear" w:pos="1134"/>
        <w:tab w:val="left" w:pos="1701"/>
      </w:tabs>
      <w:spacing w:before="60" w:after="60"/>
      <w:ind w:left="2268" w:hanging="2268"/>
    </w:pPr>
  </w:style>
  <w:style w:type="paragraph" w:customStyle="1" w:styleId="FSCnMain">
    <w:name w:val="FSC_n_Main"/>
    <w:basedOn w:val="FSCtPara"/>
    <w:qFormat/>
    <w:rsid w:val="00292B9B"/>
    <w:rPr>
      <w:iCs w:val="0"/>
      <w:sz w:val="16"/>
      <w:szCs w:val="18"/>
    </w:rPr>
  </w:style>
  <w:style w:type="paragraph" w:customStyle="1" w:styleId="FSCtSubpara">
    <w:name w:val="FSC_t_Subpara"/>
    <w:basedOn w:val="FSCtMain"/>
    <w:qFormat/>
    <w:rsid w:val="00292B9B"/>
    <w:pPr>
      <w:tabs>
        <w:tab w:val="clear" w:pos="1134"/>
        <w:tab w:val="left" w:pos="2268"/>
      </w:tabs>
      <w:spacing w:before="60" w:after="60"/>
      <w:ind w:left="2835" w:hanging="2835"/>
    </w:pPr>
  </w:style>
  <w:style w:type="paragraph" w:customStyle="1" w:styleId="FSCnPara">
    <w:name w:val="FSC_n_Para"/>
    <w:basedOn w:val="FSCtSubpara"/>
    <w:qFormat/>
    <w:rsid w:val="00292B9B"/>
    <w:rPr>
      <w:sz w:val="16"/>
    </w:rPr>
  </w:style>
  <w:style w:type="paragraph" w:customStyle="1" w:styleId="FSCtSubsub">
    <w:name w:val="FSC_t_Subsub"/>
    <w:basedOn w:val="FSCtPara"/>
    <w:qFormat/>
    <w:rsid w:val="00292B9B"/>
    <w:pPr>
      <w:tabs>
        <w:tab w:val="clear" w:pos="1701"/>
        <w:tab w:val="left" w:pos="2835"/>
      </w:tabs>
      <w:ind w:left="3402" w:hanging="3402"/>
    </w:pPr>
  </w:style>
  <w:style w:type="paragraph" w:customStyle="1" w:styleId="FSCnSubpara">
    <w:name w:val="FSC_n_Subpara"/>
    <w:basedOn w:val="FSCtSubsub"/>
    <w:qFormat/>
    <w:rsid w:val="00292B9B"/>
    <w:rPr>
      <w:sz w:val="16"/>
    </w:rPr>
  </w:style>
  <w:style w:type="paragraph" w:customStyle="1" w:styleId="FSCnSubsub">
    <w:name w:val="FSC_n_Subsub"/>
    <w:basedOn w:val="FSCnSubpara"/>
    <w:qFormat/>
    <w:rsid w:val="00292B9B"/>
    <w:pPr>
      <w:tabs>
        <w:tab w:val="clear" w:pos="2835"/>
        <w:tab w:val="left" w:pos="3402"/>
      </w:tabs>
      <w:ind w:left="3969" w:hanging="3969"/>
    </w:pPr>
  </w:style>
  <w:style w:type="paragraph" w:customStyle="1" w:styleId="FSCoContents">
    <w:name w:val="FSC_o_Contents"/>
    <w:basedOn w:val="FSCh2Part"/>
    <w:rsid w:val="00292B9B"/>
    <w:pPr>
      <w:ind w:left="0" w:firstLine="0"/>
      <w:jc w:val="center"/>
    </w:pPr>
  </w:style>
  <w:style w:type="paragraph" w:customStyle="1" w:styleId="FSCoDraftstrip">
    <w:name w:val="FSC_o_Draft_strip"/>
    <w:basedOn w:val="Normal"/>
    <w:rsid w:val="00292B9B"/>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292B9B"/>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292B9B"/>
    <w:pPr>
      <w:widowControl/>
      <w:spacing w:before="80"/>
    </w:pPr>
    <w:rPr>
      <w:color w:val="7030A0"/>
      <w:lang w:eastAsia="en-AU" w:bidi="ar-SA"/>
    </w:rPr>
  </w:style>
  <w:style w:type="paragraph" w:customStyle="1" w:styleId="FSCoFooter">
    <w:name w:val="FSC_o_Footer"/>
    <w:basedOn w:val="Normal"/>
    <w:rsid w:val="00292B9B"/>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292B9B"/>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292B9B"/>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292B9B"/>
    <w:rPr>
      <w:rFonts w:ascii="Arial" w:hAnsi="Arial"/>
      <w:b/>
      <w:noProof/>
      <w:szCs w:val="24"/>
      <w:lang w:eastAsia="en-AU"/>
    </w:rPr>
  </w:style>
  <w:style w:type="paragraph" w:customStyle="1" w:styleId="FSCoParaMark">
    <w:name w:val="FSC_o_Para_Mark"/>
    <w:basedOn w:val="Normal"/>
    <w:next w:val="Normal"/>
    <w:qFormat/>
    <w:rsid w:val="00292B9B"/>
    <w:pPr>
      <w:widowControl/>
    </w:pPr>
    <w:rPr>
      <w:sz w:val="16"/>
      <w:lang w:eastAsia="en-AU" w:bidi="ar-SA"/>
    </w:rPr>
  </w:style>
  <w:style w:type="paragraph" w:customStyle="1" w:styleId="FSCoStandardEnd">
    <w:name w:val="FSC_o_Standard_End"/>
    <w:basedOn w:val="FSCtMain"/>
    <w:qFormat/>
    <w:rsid w:val="00292B9B"/>
    <w:pPr>
      <w:spacing w:before="240" w:after="0"/>
      <w:jc w:val="center"/>
    </w:pPr>
    <w:rPr>
      <w:iCs w:val="0"/>
    </w:rPr>
  </w:style>
  <w:style w:type="paragraph" w:customStyle="1" w:styleId="FSCoTitleofInstrument">
    <w:name w:val="FSC_o_Title_of_Instrument"/>
    <w:basedOn w:val="Normal"/>
    <w:rsid w:val="00292B9B"/>
    <w:pPr>
      <w:widowControl/>
      <w:spacing w:before="200"/>
    </w:pPr>
    <w:rPr>
      <w:b/>
      <w:sz w:val="32"/>
      <w:lang w:eastAsia="en-AU" w:bidi="ar-SA"/>
    </w:rPr>
  </w:style>
  <w:style w:type="paragraph" w:customStyle="1" w:styleId="FSCoutChap">
    <w:name w:val="FSC_out_Chap"/>
    <w:basedOn w:val="FSCh4Div"/>
    <w:qFormat/>
    <w:rsid w:val="00292B9B"/>
    <w:pPr>
      <w:tabs>
        <w:tab w:val="left" w:pos="1701"/>
      </w:tabs>
      <w:spacing w:after="120"/>
      <w:ind w:left="3402" w:hanging="3402"/>
    </w:pPr>
  </w:style>
  <w:style w:type="paragraph" w:customStyle="1" w:styleId="FSCoutPart">
    <w:name w:val="FSC_out_Part"/>
    <w:basedOn w:val="FSCh5Section"/>
    <w:qFormat/>
    <w:rsid w:val="00292B9B"/>
    <w:pPr>
      <w:keepNext w:val="0"/>
      <w:tabs>
        <w:tab w:val="left" w:pos="1701"/>
      </w:tabs>
      <w:ind w:left="3402" w:hanging="3402"/>
    </w:pPr>
  </w:style>
  <w:style w:type="paragraph" w:customStyle="1" w:styleId="FSCoutStand">
    <w:name w:val="FSC_out_Stand"/>
    <w:basedOn w:val="FSCtMain"/>
    <w:qFormat/>
    <w:rsid w:val="00292B9B"/>
    <w:pPr>
      <w:tabs>
        <w:tab w:val="clear" w:pos="1134"/>
        <w:tab w:val="left" w:pos="1701"/>
      </w:tabs>
      <w:ind w:left="3402" w:hanging="3402"/>
    </w:pPr>
  </w:style>
  <w:style w:type="paragraph" w:customStyle="1" w:styleId="FSCtDefn">
    <w:name w:val="FSC_t_Defn"/>
    <w:basedOn w:val="FSCtMain"/>
    <w:rsid w:val="00292B9B"/>
    <w:pPr>
      <w:ind w:firstLine="0"/>
    </w:pPr>
  </w:style>
  <w:style w:type="paragraph" w:customStyle="1" w:styleId="FSCtblAddh1">
    <w:name w:val="FSC_tbl_Add_h1"/>
    <w:basedOn w:val="FSCh4Div"/>
    <w:rsid w:val="00292B9B"/>
    <w:pPr>
      <w:spacing w:before="120" w:after="120"/>
    </w:pPr>
    <w:rPr>
      <w:rFonts w:eastAsiaTheme="minorHAnsi"/>
      <w:sz w:val="20"/>
      <w:lang w:eastAsia="en-US"/>
    </w:rPr>
  </w:style>
  <w:style w:type="paragraph" w:customStyle="1" w:styleId="FSCtblAddh2">
    <w:name w:val="FSC_tbl_Add_h2"/>
    <w:basedOn w:val="FSCtblAddh1"/>
    <w:rsid w:val="00292B9B"/>
    <w:pPr>
      <w:spacing w:before="60" w:after="60"/>
    </w:pPr>
    <w:rPr>
      <w:i/>
    </w:rPr>
  </w:style>
  <w:style w:type="paragraph" w:customStyle="1" w:styleId="FSCtblAddh3">
    <w:name w:val="FSC_tbl_Add_h3"/>
    <w:basedOn w:val="Normal"/>
    <w:rsid w:val="00292B9B"/>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292B9B"/>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292B9B"/>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292B9B"/>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292B9B"/>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292B9B"/>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292B9B"/>
    <w:pPr>
      <w:widowControl/>
      <w:ind w:left="113" w:hanging="113"/>
    </w:pPr>
    <w:rPr>
      <w:bCs/>
      <w:sz w:val="16"/>
      <w:szCs w:val="20"/>
      <w:lang w:bidi="ar-SA"/>
    </w:rPr>
  </w:style>
  <w:style w:type="paragraph" w:customStyle="1" w:styleId="FSCtblh2">
    <w:name w:val="FSC_tbl_h2"/>
    <w:basedOn w:val="Normal"/>
    <w:qFormat/>
    <w:rsid w:val="00292B9B"/>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292B9B"/>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292B9B"/>
    <w:pPr>
      <w:keepNext/>
      <w:keepLines/>
      <w:widowControl/>
      <w:spacing w:before="60" w:after="60"/>
    </w:pPr>
    <w:rPr>
      <w:rFonts w:cs="Arial"/>
      <w:i/>
      <w:sz w:val="18"/>
      <w:szCs w:val="22"/>
      <w:lang w:eastAsia="en-AU" w:bidi="ar-SA"/>
    </w:rPr>
  </w:style>
  <w:style w:type="paragraph" w:customStyle="1" w:styleId="FSCtblMain">
    <w:name w:val="FSC_tbl_Main"/>
    <w:basedOn w:val="Normal"/>
    <w:rsid w:val="00292B9B"/>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292B9B"/>
    <w:pPr>
      <w:jc w:val="center"/>
    </w:pPr>
    <w:rPr>
      <w:rFonts w:eastAsiaTheme="minorHAnsi"/>
      <w:lang w:eastAsia="en-US"/>
    </w:rPr>
  </w:style>
  <w:style w:type="paragraph" w:customStyle="1" w:styleId="FSCtblMainRH">
    <w:name w:val="FSC_tbl_Main_RH"/>
    <w:basedOn w:val="FSCtblMain"/>
    <w:qFormat/>
    <w:rsid w:val="00292B9B"/>
    <w:pPr>
      <w:jc w:val="right"/>
    </w:pPr>
    <w:rPr>
      <w:rFonts w:eastAsiaTheme="minorHAnsi"/>
      <w:lang w:eastAsia="en-US"/>
    </w:rPr>
  </w:style>
  <w:style w:type="paragraph" w:customStyle="1" w:styleId="FSCtblMRL1">
    <w:name w:val="FSC_tbl_MRL1"/>
    <w:basedOn w:val="Normal"/>
    <w:rsid w:val="00292B9B"/>
    <w:pPr>
      <w:keepLines/>
      <w:widowControl/>
      <w:spacing w:before="20" w:after="20"/>
    </w:pPr>
    <w:rPr>
      <w:rFonts w:cs="Arial"/>
      <w:sz w:val="18"/>
      <w:szCs w:val="20"/>
      <w:lang w:eastAsia="en-AU" w:bidi="ar-SA"/>
    </w:rPr>
  </w:style>
  <w:style w:type="paragraph" w:customStyle="1" w:styleId="FSCtblMRL2">
    <w:name w:val="FSC_tbl_MRL2"/>
    <w:basedOn w:val="FSCtblMRL1"/>
    <w:qFormat/>
    <w:rsid w:val="00292B9B"/>
    <w:pPr>
      <w:jc w:val="right"/>
    </w:pPr>
    <w:rPr>
      <w:rFonts w:eastAsiaTheme="minorHAnsi"/>
      <w:lang w:eastAsia="en-US"/>
    </w:rPr>
  </w:style>
  <w:style w:type="paragraph" w:customStyle="1" w:styleId="FSCtblPara">
    <w:name w:val="FSC_tbl_Para"/>
    <w:basedOn w:val="Normal"/>
    <w:rsid w:val="00292B9B"/>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292B9B"/>
    <w:pPr>
      <w:keepLines/>
      <w:widowControl/>
      <w:spacing w:before="60" w:after="60"/>
      <w:ind w:left="794" w:hanging="397"/>
    </w:pPr>
    <w:rPr>
      <w:rFonts w:cs="Arial"/>
      <w:sz w:val="18"/>
      <w:szCs w:val="22"/>
      <w:lang w:eastAsia="en-AU" w:bidi="ar-SA"/>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1F7F63"/>
    <w:rPr>
      <w:b/>
      <w:bCs/>
    </w:rPr>
  </w:style>
  <w:style w:type="character" w:customStyle="1" w:styleId="CommentSubjectChar">
    <w:name w:val="Comment Subject Char"/>
    <w:basedOn w:val="CommentTextChar"/>
    <w:link w:val="CommentSubject"/>
    <w:rsid w:val="001F7F63"/>
    <w:rPr>
      <w:rFonts w:ascii="Arial" w:hAnsi="Arial"/>
      <w:b/>
      <w:bCs/>
      <w:lang w:eastAsia="en-US" w:bidi="en-US"/>
    </w:rPr>
  </w:style>
  <w:style w:type="paragraph" w:styleId="ListParagraph">
    <w:name w:val="List Paragraph"/>
    <w:basedOn w:val="Normal"/>
    <w:uiPriority w:val="34"/>
    <w:qFormat/>
    <w:rsid w:val="00311619"/>
    <w:pPr>
      <w:widowControl/>
      <w:ind w:left="720"/>
      <w:contextualSpacing/>
    </w:pPr>
    <w:rPr>
      <w:rFonts w:eastAsiaTheme="minorHAnsi" w:cstheme="minorBidi"/>
      <w:szCs w:val="22"/>
      <w:lang w:bidi="ar-SA"/>
    </w:rPr>
  </w:style>
  <w:style w:type="character" w:customStyle="1" w:styleId="UnresolvedMention1">
    <w:name w:val="Unresolved Mention1"/>
    <w:basedOn w:val="DefaultParagraphFont"/>
    <w:uiPriority w:val="99"/>
    <w:semiHidden/>
    <w:unhideWhenUsed/>
    <w:rsid w:val="00ED16B0"/>
    <w:rPr>
      <w:color w:val="605E5C"/>
      <w:shd w:val="clear" w:color="auto" w:fill="E1DFDD"/>
    </w:rPr>
  </w:style>
  <w:style w:type="character" w:customStyle="1" w:styleId="normaltextrun">
    <w:name w:val="normaltextrun"/>
    <w:basedOn w:val="DefaultParagraphFont"/>
    <w:rsid w:val="00363C6F"/>
  </w:style>
  <w:style w:type="character" w:customStyle="1" w:styleId="eop">
    <w:name w:val="eop"/>
    <w:basedOn w:val="DefaultParagraphFont"/>
    <w:rsid w:val="00363C6F"/>
  </w:style>
  <w:style w:type="character" w:customStyle="1" w:styleId="cf01">
    <w:name w:val="cf01"/>
    <w:basedOn w:val="DefaultParagraphFont"/>
    <w:rsid w:val="00981CE1"/>
    <w:rPr>
      <w:rFonts w:ascii="Segoe UI" w:hAnsi="Segoe UI" w:cs="Segoe UI" w:hint="default"/>
      <w:i/>
      <w:iCs/>
      <w:sz w:val="18"/>
      <w:szCs w:val="18"/>
    </w:rPr>
  </w:style>
  <w:style w:type="character" w:customStyle="1" w:styleId="cf11">
    <w:name w:val="cf11"/>
    <w:basedOn w:val="DefaultParagraphFont"/>
    <w:rsid w:val="00981CE1"/>
    <w:rPr>
      <w:rFonts w:ascii="Segoe UI" w:hAnsi="Segoe UI" w:cs="Segoe UI" w:hint="default"/>
      <w:i/>
      <w:iCs/>
      <w:sz w:val="18"/>
      <w:szCs w:val="18"/>
      <w:u w:val="single"/>
    </w:rPr>
  </w:style>
  <w:style w:type="character" w:customStyle="1" w:styleId="cf21">
    <w:name w:val="cf21"/>
    <w:basedOn w:val="DefaultParagraphFont"/>
    <w:rsid w:val="00981CE1"/>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9F1298"/>
    <w:rPr>
      <w:color w:val="605E5C"/>
      <w:shd w:val="clear" w:color="auto" w:fill="E1DFDD"/>
    </w:rPr>
  </w:style>
  <w:style w:type="character" w:styleId="UnresolvedMention">
    <w:name w:val="Unresolved Mention"/>
    <w:basedOn w:val="DefaultParagraphFont"/>
    <w:uiPriority w:val="99"/>
    <w:semiHidden/>
    <w:unhideWhenUsed/>
    <w:rsid w:val="000F3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9274">
      <w:bodyDiv w:val="1"/>
      <w:marLeft w:val="0"/>
      <w:marRight w:val="0"/>
      <w:marTop w:val="0"/>
      <w:marBottom w:val="0"/>
      <w:divBdr>
        <w:top w:val="none" w:sz="0" w:space="0" w:color="auto"/>
        <w:left w:val="none" w:sz="0" w:space="0" w:color="auto"/>
        <w:bottom w:val="none" w:sz="0" w:space="0" w:color="auto"/>
        <w:right w:val="none" w:sz="0" w:space="0" w:color="auto"/>
      </w:divBdr>
    </w:div>
    <w:div w:id="76169470">
      <w:bodyDiv w:val="1"/>
      <w:marLeft w:val="0"/>
      <w:marRight w:val="0"/>
      <w:marTop w:val="0"/>
      <w:marBottom w:val="0"/>
      <w:divBdr>
        <w:top w:val="none" w:sz="0" w:space="0" w:color="auto"/>
        <w:left w:val="none" w:sz="0" w:space="0" w:color="auto"/>
        <w:bottom w:val="none" w:sz="0" w:space="0" w:color="auto"/>
        <w:right w:val="none" w:sz="0" w:space="0" w:color="auto"/>
      </w:divBdr>
    </w:div>
    <w:div w:id="138306846">
      <w:bodyDiv w:val="1"/>
      <w:marLeft w:val="0"/>
      <w:marRight w:val="0"/>
      <w:marTop w:val="0"/>
      <w:marBottom w:val="0"/>
      <w:divBdr>
        <w:top w:val="none" w:sz="0" w:space="0" w:color="auto"/>
        <w:left w:val="none" w:sz="0" w:space="0" w:color="auto"/>
        <w:bottom w:val="none" w:sz="0" w:space="0" w:color="auto"/>
        <w:right w:val="none" w:sz="0" w:space="0" w:color="auto"/>
      </w:divBdr>
    </w:div>
    <w:div w:id="361130850">
      <w:bodyDiv w:val="1"/>
      <w:marLeft w:val="0"/>
      <w:marRight w:val="0"/>
      <w:marTop w:val="0"/>
      <w:marBottom w:val="0"/>
      <w:divBdr>
        <w:top w:val="none" w:sz="0" w:space="0" w:color="auto"/>
        <w:left w:val="none" w:sz="0" w:space="0" w:color="auto"/>
        <w:bottom w:val="none" w:sz="0" w:space="0" w:color="auto"/>
        <w:right w:val="none" w:sz="0" w:space="0" w:color="auto"/>
      </w:divBdr>
    </w:div>
    <w:div w:id="502278432">
      <w:bodyDiv w:val="1"/>
      <w:marLeft w:val="0"/>
      <w:marRight w:val="0"/>
      <w:marTop w:val="0"/>
      <w:marBottom w:val="0"/>
      <w:divBdr>
        <w:top w:val="none" w:sz="0" w:space="0" w:color="auto"/>
        <w:left w:val="none" w:sz="0" w:space="0" w:color="auto"/>
        <w:bottom w:val="none" w:sz="0" w:space="0" w:color="auto"/>
        <w:right w:val="none" w:sz="0" w:space="0" w:color="auto"/>
      </w:divBdr>
    </w:div>
    <w:div w:id="819926476">
      <w:bodyDiv w:val="1"/>
      <w:marLeft w:val="0"/>
      <w:marRight w:val="0"/>
      <w:marTop w:val="0"/>
      <w:marBottom w:val="0"/>
      <w:divBdr>
        <w:top w:val="none" w:sz="0" w:space="0" w:color="auto"/>
        <w:left w:val="none" w:sz="0" w:space="0" w:color="auto"/>
        <w:bottom w:val="none" w:sz="0" w:space="0" w:color="auto"/>
        <w:right w:val="none" w:sz="0" w:space="0" w:color="auto"/>
      </w:divBdr>
    </w:div>
    <w:div w:id="861744739">
      <w:bodyDiv w:val="1"/>
      <w:marLeft w:val="0"/>
      <w:marRight w:val="0"/>
      <w:marTop w:val="0"/>
      <w:marBottom w:val="0"/>
      <w:divBdr>
        <w:top w:val="none" w:sz="0" w:space="0" w:color="auto"/>
        <w:left w:val="none" w:sz="0" w:space="0" w:color="auto"/>
        <w:bottom w:val="none" w:sz="0" w:space="0" w:color="auto"/>
        <w:right w:val="none" w:sz="0" w:space="0" w:color="auto"/>
      </w:divBdr>
    </w:div>
    <w:div w:id="864169887">
      <w:bodyDiv w:val="1"/>
      <w:marLeft w:val="0"/>
      <w:marRight w:val="0"/>
      <w:marTop w:val="0"/>
      <w:marBottom w:val="0"/>
      <w:divBdr>
        <w:top w:val="none" w:sz="0" w:space="0" w:color="auto"/>
        <w:left w:val="none" w:sz="0" w:space="0" w:color="auto"/>
        <w:bottom w:val="none" w:sz="0" w:space="0" w:color="auto"/>
        <w:right w:val="none" w:sz="0" w:space="0" w:color="auto"/>
      </w:divBdr>
    </w:div>
    <w:div w:id="915361629">
      <w:bodyDiv w:val="1"/>
      <w:marLeft w:val="0"/>
      <w:marRight w:val="0"/>
      <w:marTop w:val="0"/>
      <w:marBottom w:val="0"/>
      <w:divBdr>
        <w:top w:val="none" w:sz="0" w:space="0" w:color="auto"/>
        <w:left w:val="none" w:sz="0" w:space="0" w:color="auto"/>
        <w:bottom w:val="none" w:sz="0" w:space="0" w:color="auto"/>
        <w:right w:val="none" w:sz="0" w:space="0" w:color="auto"/>
      </w:divBdr>
    </w:div>
    <w:div w:id="995258056">
      <w:bodyDiv w:val="1"/>
      <w:marLeft w:val="0"/>
      <w:marRight w:val="0"/>
      <w:marTop w:val="0"/>
      <w:marBottom w:val="0"/>
      <w:divBdr>
        <w:top w:val="none" w:sz="0" w:space="0" w:color="auto"/>
        <w:left w:val="none" w:sz="0" w:space="0" w:color="auto"/>
        <w:bottom w:val="none" w:sz="0" w:space="0" w:color="auto"/>
        <w:right w:val="none" w:sz="0" w:space="0" w:color="auto"/>
      </w:divBdr>
    </w:div>
    <w:div w:id="1150092720">
      <w:bodyDiv w:val="1"/>
      <w:marLeft w:val="0"/>
      <w:marRight w:val="0"/>
      <w:marTop w:val="0"/>
      <w:marBottom w:val="0"/>
      <w:divBdr>
        <w:top w:val="none" w:sz="0" w:space="0" w:color="auto"/>
        <w:left w:val="none" w:sz="0" w:space="0" w:color="auto"/>
        <w:bottom w:val="none" w:sz="0" w:space="0" w:color="auto"/>
        <w:right w:val="none" w:sz="0" w:space="0" w:color="auto"/>
      </w:divBdr>
    </w:div>
    <w:div w:id="1255238733">
      <w:bodyDiv w:val="1"/>
      <w:marLeft w:val="0"/>
      <w:marRight w:val="0"/>
      <w:marTop w:val="0"/>
      <w:marBottom w:val="0"/>
      <w:divBdr>
        <w:top w:val="none" w:sz="0" w:space="0" w:color="auto"/>
        <w:left w:val="none" w:sz="0" w:space="0" w:color="auto"/>
        <w:bottom w:val="none" w:sz="0" w:space="0" w:color="auto"/>
        <w:right w:val="none" w:sz="0" w:space="0" w:color="auto"/>
      </w:divBdr>
    </w:div>
    <w:div w:id="1376193290">
      <w:bodyDiv w:val="1"/>
      <w:marLeft w:val="0"/>
      <w:marRight w:val="0"/>
      <w:marTop w:val="0"/>
      <w:marBottom w:val="0"/>
      <w:divBdr>
        <w:top w:val="none" w:sz="0" w:space="0" w:color="auto"/>
        <w:left w:val="none" w:sz="0" w:space="0" w:color="auto"/>
        <w:bottom w:val="none" w:sz="0" w:space="0" w:color="auto"/>
        <w:right w:val="none" w:sz="0" w:space="0" w:color="auto"/>
      </w:divBdr>
    </w:div>
    <w:div w:id="1423797240">
      <w:bodyDiv w:val="1"/>
      <w:marLeft w:val="0"/>
      <w:marRight w:val="0"/>
      <w:marTop w:val="0"/>
      <w:marBottom w:val="0"/>
      <w:divBdr>
        <w:top w:val="none" w:sz="0" w:space="0" w:color="auto"/>
        <w:left w:val="none" w:sz="0" w:space="0" w:color="auto"/>
        <w:bottom w:val="none" w:sz="0" w:space="0" w:color="auto"/>
        <w:right w:val="none" w:sz="0" w:space="0" w:color="auto"/>
      </w:divBdr>
    </w:div>
    <w:div w:id="1478955070">
      <w:bodyDiv w:val="1"/>
      <w:marLeft w:val="0"/>
      <w:marRight w:val="0"/>
      <w:marTop w:val="0"/>
      <w:marBottom w:val="0"/>
      <w:divBdr>
        <w:top w:val="none" w:sz="0" w:space="0" w:color="auto"/>
        <w:left w:val="none" w:sz="0" w:space="0" w:color="auto"/>
        <w:bottom w:val="none" w:sz="0" w:space="0" w:color="auto"/>
        <w:right w:val="none" w:sz="0" w:space="0" w:color="auto"/>
      </w:divBdr>
    </w:div>
    <w:div w:id="1696225802">
      <w:bodyDiv w:val="1"/>
      <w:marLeft w:val="0"/>
      <w:marRight w:val="0"/>
      <w:marTop w:val="0"/>
      <w:marBottom w:val="0"/>
      <w:divBdr>
        <w:top w:val="none" w:sz="0" w:space="0" w:color="auto"/>
        <w:left w:val="none" w:sz="0" w:space="0" w:color="auto"/>
        <w:bottom w:val="none" w:sz="0" w:space="0" w:color="auto"/>
        <w:right w:val="none" w:sz="0" w:space="0" w:color="auto"/>
      </w:divBdr>
    </w:div>
    <w:div w:id="1765413322">
      <w:bodyDiv w:val="1"/>
      <w:marLeft w:val="0"/>
      <w:marRight w:val="0"/>
      <w:marTop w:val="0"/>
      <w:marBottom w:val="0"/>
      <w:divBdr>
        <w:top w:val="none" w:sz="0" w:space="0" w:color="auto"/>
        <w:left w:val="none" w:sz="0" w:space="0" w:color="auto"/>
        <w:bottom w:val="none" w:sz="0" w:space="0" w:color="auto"/>
        <w:right w:val="none" w:sz="0" w:space="0" w:color="auto"/>
      </w:divBdr>
    </w:div>
    <w:div w:id="203109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www.foodstandards.gov.au/industry/labelling/Pages/pregnancy-warning-labels.aspx" TargetMode="External"/><Relationship Id="rId39" Type="http://schemas.openxmlformats.org/officeDocument/2006/relationships/hyperlink" Target="https://doi.org/10.3389/fpsyg.2013.00902" TargetMode="External"/><Relationship Id="rId21" Type="http://schemas.openxmlformats.org/officeDocument/2006/relationships/image" Target="media/image3.jpeg"/><Relationship Id="rId34" Type="http://schemas.openxmlformats.org/officeDocument/2006/relationships/hyperlink" Target="https://doi.org/10.1111/ajpy.12177" TargetMode="External"/><Relationship Id="rId42" Type="http://schemas.openxmlformats.org/officeDocument/2006/relationships/hyperlink" Target="https://www.foodstandards.gov.au/about/ips/foilog/documents/Curtin%20University%20of%20Technology_Alcohol%20Warning%20Labels.pdf"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20" Type="http://schemas.openxmlformats.org/officeDocument/2006/relationships/image" Target="media/image2.png"/><Relationship Id="rId41" Type="http://schemas.openxmlformats.org/officeDocument/2006/relationships/hyperlink" Target="https://www.hpa.org.nz/research-library/research-publications/consumer-awareness-andunderstanding-of-alcohol-pregnancy-warning-label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oodstandards.gov.au/code/proposals/Pages/P1050Pregnancywarninglabelsonalcoholicbeverages.aspx" TargetMode="External"/><Relationship Id="rId32" Type="http://schemas.openxmlformats.org/officeDocument/2006/relationships/image" Target="media/image9.png"/><Relationship Id="rId37" Type="http://schemas.openxmlformats.org/officeDocument/2006/relationships/hyperlink" Target="https://doi.org/10.1177/009145091003700106" TargetMode="External"/><Relationship Id="rId40" Type="http://schemas.openxmlformats.org/officeDocument/2006/relationships/hyperlink" Target="https://doi.org/10.1093/alcalc/agx087"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foodstandards.gov.au/code/proposals/Pages/P1050Pregnancywarninglabelsonalcoholicbeverages.aspx" TargetMode="External"/><Relationship Id="rId28" Type="http://schemas.openxmlformats.org/officeDocument/2006/relationships/image" Target="media/image5.png"/><Relationship Id="rId36" Type="http://schemas.openxmlformats.org/officeDocument/2006/relationships/hyperlink" Target="http://fare.org.au/understanding-ofconsumer-information-messaging-on-alcohol-products/"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hyperlink" Target="http://www.legislation.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foodstandards.gov.au/code/proposals/Pages/P1050Pregnancywarninglabelsonalcoholicbeverages.aspx" TargetMode="Externa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hyperlink" Target="https://www.foodstandards.gov.au/code/proposals/Documents/SD1%20Pregnancy%20Warning%20Labels%20Literature%20Review.pdf" TargetMode="External"/><Relationship Id="rId43" Type="http://schemas.openxmlformats.org/officeDocument/2006/relationships/image" Target="media/image10.png"/><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foodstandards.gov.au/industry/labelling/Pages/pregnancy-warning-labels.aspx" TargetMode="External"/><Relationship Id="rId33" Type="http://schemas.openxmlformats.org/officeDocument/2006/relationships/image" Target="media/image80.png"/><Relationship Id="rId38" Type="http://schemas.openxmlformats.org/officeDocument/2006/relationships/hyperlink" Target="https://doi.org/10.1177/1557234X0600200109" TargetMode="External"/><Relationship Id="rId4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oodstandards.gov.au/code/proposals/Pages/P1050Pregnancywarninglabelsonalcoholicbeverages.aspx" TargetMode="External"/><Relationship Id="rId3" Type="http://schemas.openxmlformats.org/officeDocument/2006/relationships/hyperlink" Target="https://www.legislation.gov.au/Series/F2015L00469" TargetMode="External"/><Relationship Id="rId7" Type="http://schemas.openxmlformats.org/officeDocument/2006/relationships/hyperlink" Target="https://www.foodstandards.gov.au/industry/labelling/Pages/pregnancy-warning-labels.aspx" TargetMode="External"/><Relationship Id="rId2" Type="http://schemas.openxmlformats.org/officeDocument/2006/relationships/hyperlink" Target="https://www.foodstandards.gov.au/code/proposals/Pages/P1050Pregnancywarninglabelsonalcoholicbeverages.aspx" TargetMode="External"/><Relationship Id="rId1" Type="http://schemas.openxmlformats.org/officeDocument/2006/relationships/hyperlink" Target="https://www.foodstandards.gov.au/industry/labelling/Pages/pregnancy-warning-labels.aspx" TargetMode="External"/><Relationship Id="rId6" Type="http://schemas.openxmlformats.org/officeDocument/2006/relationships/hyperlink" Target="https://www.foodstandards.gov.au/code/proposals/Pages/P1050Pregnancywarninglabelsonalcoholicbeverages.aspx" TargetMode="External"/><Relationship Id="rId5" Type="http://schemas.openxmlformats.org/officeDocument/2006/relationships/hyperlink" Target="https://www.foodstandards.gov.au/code/applications/Pages/A1256---Colour-of-pregnancy-warning-labels-for-corrugated-cardboard-packaging-.aspx" TargetMode="External"/><Relationship Id="rId4" Type="http://schemas.openxmlformats.org/officeDocument/2006/relationships/hyperlink" Target="https://www.foodstandards.gov.au/code/proposals/Pages/P1050Pregnancywarninglabelsonalcoholicbeverage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foodstandardsgovau.sharepoint.com/sites/Branding/Templates/Standards%20Management/Reports%20SDs%20and%20App%20Handbook%20Checklists/Report%20approv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haredContentType xmlns="Microsoft.SharePoint.Taxonomy.ContentTypeSync" SourceId="3a1b3197-b608-4b63-b007-dcf2f03aea39" ContentTypeId="0x010100F5F252698E4843DFA3EBBF7EC57E522A" PreviousValue="false" LastSyncTimeStamp="2022-05-05T05:27:13.123Z"/>
</file>

<file path=customXml/item4.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d="http://www.w3.org/2001/XMLSchema" xmlns:xsi="http://www.w3.org/2001/XMLSchema-instance" xmlns="http://www.boldonjames.com/2008/01/sie/internal/label" sislVersion="0" policy="1865c0a7-d648-4a74-80fe-fa9dc7fe13cc" origin="defaultValue">
  <element uid="dd6c74cc-0de9-4a0a-85ef-439e2ceecf74" value=""/>
</sisl>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4D218-B993-4E81-A937-E69693F9DEE6}"/>
</file>

<file path=customXml/itemProps2.xml><?xml version="1.0" encoding="utf-8"?>
<ds:datastoreItem xmlns:ds="http://schemas.openxmlformats.org/officeDocument/2006/customXml" ds:itemID="{881CE113-6ABE-4B58-9A67-1C8B8F7B6709}"/>
</file>

<file path=customXml/itemProps3.xml><?xml version="1.0" encoding="utf-8"?>
<ds:datastoreItem xmlns:ds="http://schemas.openxmlformats.org/officeDocument/2006/customXml" ds:itemID="{36AB9B5D-EC3C-44E6-9A3B-6B6529D0C3C4}">
  <ds:schemaRefs>
    <ds:schemaRef ds:uri="Microsoft.SharePoint.Taxonomy.ContentTypeSync"/>
  </ds:schemaRefs>
</ds:datastoreItem>
</file>

<file path=customXml/itemProps4.xml><?xml version="1.0" encoding="utf-8"?>
<ds:datastoreItem xmlns:ds="http://schemas.openxmlformats.org/officeDocument/2006/customXml" ds:itemID="{9E0FCDDB-D7F6-497D-A9ED-91AF150D1FCA}"/>
</file>

<file path=customXml/itemProps5.xml><?xml version="1.0" encoding="utf-8"?>
<ds:datastoreItem xmlns:ds="http://schemas.openxmlformats.org/officeDocument/2006/customXml" ds:itemID="{22184030-5145-48FD-9DE6-1A96FB6C4F26}"/>
</file>

<file path=customXml/itemProps6.xml><?xml version="1.0" encoding="utf-8"?>
<ds:datastoreItem xmlns:ds="http://schemas.openxmlformats.org/officeDocument/2006/customXml" ds:itemID="{72F36525-84E4-45D8-9831-1FFDE3B385B5}"/>
</file>

<file path=docProps/app.xml><?xml version="1.0" encoding="utf-8"?>
<Properties xmlns="http://schemas.openxmlformats.org/officeDocument/2006/extended-properties" xmlns:vt="http://schemas.openxmlformats.org/officeDocument/2006/docPropsVTypes">
  <Template>Report%20approval</Template>
  <TotalTime>0</TotalTime>
  <Pages>49</Pages>
  <Words>18198</Words>
  <Characters>98972</Characters>
  <Application>Microsoft Office Word</Application>
  <DocSecurity>0</DocSecurity>
  <Lines>2248</Lines>
  <Paragraphs>701</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bournd</dc:creator>
  <cp:keywords>[SEC=UNOFFICIAL]</cp:keywords>
  <cp:lastModifiedBy>Tailee Vecchi</cp:lastModifiedBy>
  <cp:revision>2</cp:revision>
  <cp:lastPrinted>2023-03-15T22:23:00Z</cp:lastPrinted>
  <dcterms:created xsi:type="dcterms:W3CDTF">2023-03-19T22:07:00Z</dcterms:created>
  <dcterms:modified xsi:type="dcterms:W3CDTF">2023-03-19T22:07:00Z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c6f425cd-4456-45d0-a8f4-e838bb0998ca</vt:lpwstr>
  </property>
  <property fmtid="{D5CDD505-2E9C-101B-9397-08002B2CF9AE}" pid="3" name="docIndexRef">
    <vt:lpwstr>b3c446a5-db7f-4643-bc06-e33f24ef986a</vt:lpwstr>
  </property>
  <property fmtid="{D5CDD505-2E9C-101B-9397-08002B2CF9AE}" pid="4" name="bjSaver">
    <vt:lpwstr>LlgSMo3yJ+fkgNEgbtQQbG6KKfc49ivc</vt:lpwstr>
  </property>
  <property fmtid="{D5CDD505-2E9C-101B-9397-08002B2CF9AE}" pid="5"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6" name="bjDocumentLabelXML-0">
    <vt:lpwstr>ames.com/2008/01/sie/internal/label"&gt;&lt;element uid="dd6c74cc-0de9-4a0a-85ef-439e2ceecf74" value="" /&gt;&lt;/sisl&gt;</vt:lpwstr>
  </property>
  <property fmtid="{D5CDD505-2E9C-101B-9397-08002B2CF9AE}" pid="7" name="bjDocumentSecurityLabel">
    <vt:lpwstr>OFFICIAL</vt:lpwstr>
  </property>
  <property fmtid="{D5CDD505-2E9C-101B-9397-08002B2CF9AE}" pid="8" name="bjHeaderBothDocProperty">
    <vt:lpwstr>OFFICIAL_x000d_
 </vt:lpwstr>
  </property>
  <property fmtid="{D5CDD505-2E9C-101B-9397-08002B2CF9AE}" pid="9" name="bjHeaderFirstPageDocProperty">
    <vt:lpwstr>OFFICIAL_x000d_
 </vt:lpwstr>
  </property>
  <property fmtid="{D5CDD505-2E9C-101B-9397-08002B2CF9AE}" pid="10" name="bjHeaderEvenPageDocProperty">
    <vt:lpwstr>OFFICIAL_x000d_
 </vt:lpwstr>
  </property>
  <property fmtid="{D5CDD505-2E9C-101B-9397-08002B2CF9AE}" pid="11" name="bjFooterBothDocProperty">
    <vt:lpwstr>_x000d_
OFFICIAL </vt:lpwstr>
  </property>
  <property fmtid="{D5CDD505-2E9C-101B-9397-08002B2CF9AE}" pid="12" name="bjFooterFirstPageDocProperty">
    <vt:lpwstr>_x000d_
OFFICIAL </vt:lpwstr>
  </property>
  <property fmtid="{D5CDD505-2E9C-101B-9397-08002B2CF9AE}" pid="13" name="bjFooterEvenPageDocProperty">
    <vt:lpwstr>_x000d_
OFFICIAL </vt:lpwstr>
  </property>
  <property fmtid="{D5CDD505-2E9C-101B-9397-08002B2CF9AE}" pid="14" name="ContentTypeId">
    <vt:lpwstr>0x010100CB2FFA9FD6109347A9495CD5860AFAE6</vt:lpwstr>
  </property>
  <property fmtid="{D5CDD505-2E9C-101B-9397-08002B2CF9AE}" pid="15" name="pd3a3559ef84480a8025c4c7bb6e6dee">
    <vt:lpwstr/>
  </property>
  <property fmtid="{D5CDD505-2E9C-101B-9397-08002B2CF9AE}" pid="16" name="h46016694f704d158a57d0b5238c000e">
    <vt:lpwstr/>
  </property>
  <property fmtid="{D5CDD505-2E9C-101B-9397-08002B2CF9AE}" pid="17" name="Data_x0020_Privacy">
    <vt:lpwstr/>
  </property>
  <property fmtid="{D5CDD505-2E9C-101B-9397-08002B2CF9AE}" pid="18" name="BCS">
    <vt:lpwstr>4;#Evaluation|43cb9915-dbd2-4e45-b39d-7bc5c58c72da</vt:lpwstr>
  </property>
  <property fmtid="{D5CDD505-2E9C-101B-9397-08002B2CF9AE}" pid="19" name="Access">
    <vt:lpwstr/>
  </property>
  <property fmtid="{D5CDD505-2E9C-101B-9397-08002B2CF9AE}" pid="20" name="Classification">
    <vt:lpwstr>1;#OFFICIAL|3776503d-ed4e-4d70-8dfd-8e17b238523b</vt:lpwstr>
  </property>
  <property fmtid="{D5CDD505-2E9C-101B-9397-08002B2CF9AE}" pid="21" name="Data_x0020_Category">
    <vt:lpwstr/>
  </property>
  <property fmtid="{D5CDD505-2E9C-101B-9397-08002B2CF9AE}" pid="22" name="Data_x0020_Accessibility">
    <vt:lpwstr/>
  </property>
  <property fmtid="{D5CDD505-2E9C-101B-9397-08002B2CF9AE}" pid="23" name="o2e94e0b7bb742308b3aec7384781dc0">
    <vt:lpwstr/>
  </property>
  <property fmtid="{D5CDD505-2E9C-101B-9397-08002B2CF9AE}" pid="24" name="Data Privacy">
    <vt:lpwstr/>
  </property>
  <property fmtid="{D5CDD505-2E9C-101B-9397-08002B2CF9AE}" pid="25" name="Data Category">
    <vt:lpwstr/>
  </property>
  <property fmtid="{D5CDD505-2E9C-101B-9397-08002B2CF9AE}" pid="26" name="Data Accessibility">
    <vt:lpwstr/>
  </property>
  <property fmtid="{D5CDD505-2E9C-101B-9397-08002B2CF9AE}" pid="27" name="MediaServiceImageTags">
    <vt:lpwstr/>
  </property>
  <property fmtid="{D5CDD505-2E9C-101B-9397-08002B2CF9AE}" pid="28" name="lcf76f155ced4ddcb4097134ff3c332f">
    <vt:lpwstr/>
  </property>
  <property fmtid="{D5CDD505-2E9C-101B-9397-08002B2CF9AE}" pid="29" name="PM_Namespace">
    <vt:lpwstr>gov.au</vt:lpwstr>
  </property>
  <property fmtid="{D5CDD505-2E9C-101B-9397-08002B2CF9AE}" pid="30" name="PM_Caveats_Count">
    <vt:lpwstr>0</vt:lpwstr>
  </property>
  <property fmtid="{D5CDD505-2E9C-101B-9397-08002B2CF9AE}" pid="31" name="PM_Version">
    <vt:lpwstr>2018.4</vt:lpwstr>
  </property>
  <property fmtid="{D5CDD505-2E9C-101B-9397-08002B2CF9AE}" pid="32" name="PM_Note">
    <vt:lpwstr/>
  </property>
  <property fmtid="{D5CDD505-2E9C-101B-9397-08002B2CF9AE}" pid="33" name="PMHMAC">
    <vt:lpwstr>v=2022.1;a=SHA256;h=B55360866FF5EF4C886CBD5097762E1BEFD81084281AF43BF63E78A8B59834AF</vt:lpwstr>
  </property>
  <property fmtid="{D5CDD505-2E9C-101B-9397-08002B2CF9AE}" pid="34" name="PM_Qualifier">
    <vt:lpwstr/>
  </property>
  <property fmtid="{D5CDD505-2E9C-101B-9397-08002B2CF9AE}" pid="35" name="PM_SecurityClassification">
    <vt:lpwstr>UNOFFICIAL</vt:lpwstr>
  </property>
  <property fmtid="{D5CDD505-2E9C-101B-9397-08002B2CF9AE}" pid="36" name="PM_ProtectiveMarkingValue_Header">
    <vt:lpwstr>UNOFFICIAL</vt:lpwstr>
  </property>
  <property fmtid="{D5CDD505-2E9C-101B-9397-08002B2CF9AE}" pid="37" name="PM_OriginationTimeStamp">
    <vt:lpwstr>2023-03-19T22:07:37Z</vt:lpwstr>
  </property>
  <property fmtid="{D5CDD505-2E9C-101B-9397-08002B2CF9AE}" pid="38" name="PM_Markers">
    <vt:lpwstr/>
  </property>
  <property fmtid="{D5CDD505-2E9C-101B-9397-08002B2CF9AE}" pid="39" name="PM_InsertionValue">
    <vt:lpwstr>UNOFFICIAL</vt:lpwstr>
  </property>
  <property fmtid="{D5CDD505-2E9C-101B-9397-08002B2CF9AE}" pid="40" name="PM_Originator_Hash_SHA1">
    <vt:lpwstr>1B7525BD601423009324E707C83520258BF82FDF</vt:lpwstr>
  </property>
  <property fmtid="{D5CDD505-2E9C-101B-9397-08002B2CF9AE}" pid="41" name="PM_DisplayValueSecClassificationWithQualifier">
    <vt:lpwstr>UNOFFICIAL</vt:lpwstr>
  </property>
  <property fmtid="{D5CDD505-2E9C-101B-9397-08002B2CF9AE}" pid="42" name="PM_Originating_FileId">
    <vt:lpwstr>5F1BB9F65651442B86DB96F60BD7EA5B</vt:lpwstr>
  </property>
  <property fmtid="{D5CDD505-2E9C-101B-9397-08002B2CF9AE}" pid="43" name="PM_ProtectiveMarkingValue_Footer">
    <vt:lpwstr>UNOFFICIAL</vt:lpwstr>
  </property>
  <property fmtid="{D5CDD505-2E9C-101B-9397-08002B2CF9AE}" pid="44" name="PM_ProtectiveMarkingImage_Header">
    <vt:lpwstr>C:\Program Files\Common Files\janusNET Shared\janusSEAL\Images\DocumentSlashBlue.png</vt:lpwstr>
  </property>
  <property fmtid="{D5CDD505-2E9C-101B-9397-08002B2CF9AE}" pid="45" name="PM_ProtectiveMarkingImage_Footer">
    <vt:lpwstr>C:\Program Files\Common Files\janusNET Shared\janusSEAL\Images\DocumentSlashBlue.png</vt:lpwstr>
  </property>
  <property fmtid="{D5CDD505-2E9C-101B-9397-08002B2CF9AE}" pid="46" name="PM_Display">
    <vt:lpwstr>UNOFFICIAL</vt:lpwstr>
  </property>
  <property fmtid="{D5CDD505-2E9C-101B-9397-08002B2CF9AE}" pid="47" name="PM_OriginatorUserAccountName_SHA256">
    <vt:lpwstr>CE5842E6B4DB4AE96D40417579DDDED22167D925D2C1CA2B2E94EC3E05175BD7</vt:lpwstr>
  </property>
  <property fmtid="{D5CDD505-2E9C-101B-9397-08002B2CF9AE}" pid="48" name="PM_OriginatorDomainName_SHA256">
    <vt:lpwstr>1728E66681E435764AE865ABE664C38F2A2F6D4B1DC4AC4803028F4FC406745D</vt:lpwstr>
  </property>
  <property fmtid="{D5CDD505-2E9C-101B-9397-08002B2CF9AE}" pid="49" name="PMUuid">
    <vt:lpwstr>v=2022.2;d=gov.au;g=65417EFE-F3B9-5E66-BD91-1E689FEC2EA6</vt:lpwstr>
  </property>
  <property fmtid="{D5CDD505-2E9C-101B-9397-08002B2CF9AE}" pid="50" name="PM_Hash_Version">
    <vt:lpwstr>2022.1</vt:lpwstr>
  </property>
  <property fmtid="{D5CDD505-2E9C-101B-9397-08002B2CF9AE}" pid="51" name="PM_Hash_Salt_Prev">
    <vt:lpwstr>13B1145E5F408F9142C1E1C32167C710</vt:lpwstr>
  </property>
  <property fmtid="{D5CDD505-2E9C-101B-9397-08002B2CF9AE}" pid="52" name="PM_Hash_Salt">
    <vt:lpwstr>13B1145E5F408F9142C1E1C32167C710</vt:lpwstr>
  </property>
  <property fmtid="{D5CDD505-2E9C-101B-9397-08002B2CF9AE}" pid="53" name="PM_Hash_SHA1">
    <vt:lpwstr>E34895A56ABD9F3CD66E6E5E2431CE35562EED48</vt:lpwstr>
  </property>
</Properties>
</file>